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F9038" w14:textId="77777777" w:rsidR="00E43157" w:rsidRDefault="00E43157" w:rsidP="00E43157">
      <w:pPr>
        <w:rPr>
          <w:b/>
          <w:u w:val="single"/>
        </w:rPr>
      </w:pPr>
      <w:r w:rsidRPr="009E1B18">
        <w:rPr>
          <w:b/>
          <w:u w:val="single"/>
        </w:rPr>
        <w:t>Name</w:t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  <w:t>Date</w:t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</w:p>
    <w:p w14:paraId="0F5AC26F" w14:textId="4C3ACED6" w:rsidR="004A5A38" w:rsidRDefault="00E43157" w:rsidP="00E43157">
      <w:pPr>
        <w:widowControl w:val="0"/>
        <w:autoSpaceDE w:val="0"/>
        <w:autoSpaceDN w:val="0"/>
        <w:adjustRightInd w:val="0"/>
        <w:contextualSpacing/>
        <w:rPr>
          <w:rFonts w:cs="Times New Roman"/>
          <w:kern w:val="0"/>
          <w:lang w:eastAsia="ja-JP"/>
        </w:rPr>
      </w:pPr>
      <w:r>
        <w:rPr>
          <w:b/>
        </w:rPr>
        <w:t xml:space="preserve">Cultural Literacy Worksheet: </w:t>
      </w:r>
      <w:r w:rsidR="00970D54">
        <w:rPr>
          <w:b/>
          <w:i/>
        </w:rPr>
        <w:t>Thirteen Colonies</w:t>
      </w:r>
      <w:r>
        <w:rPr>
          <w:b/>
        </w:rPr>
        <w:t xml:space="preserve">. </w:t>
      </w:r>
      <w:r w:rsidRPr="00CC3350">
        <w:rPr>
          <w:rFonts w:eastAsia="Times New Roman" w:cs="Times New Roman"/>
          <w:b/>
          <w:bCs/>
        </w:rPr>
        <w:t>Cultural literacy</w:t>
      </w:r>
      <w:r>
        <w:rPr>
          <w:rFonts w:eastAsia="Times New Roman" w:cs="Times New Roman"/>
        </w:rPr>
        <w:t xml:space="preserve"> is familiarity with and ability to understand the idioms, allusions, and informal content that create and constitute a culture. Here is a short reading from</w:t>
      </w:r>
      <w:r>
        <w:rPr>
          <w:rFonts w:cs="Times New Roman"/>
          <w:kern w:val="0"/>
          <w:lang w:eastAsia="ja-JP"/>
        </w:rPr>
        <w:t xml:space="preserve"> </w:t>
      </w:r>
      <w:r w:rsidRPr="005F56FF">
        <w:rPr>
          <w:rFonts w:cs="Times New Roman"/>
          <w:i/>
          <w:iCs/>
          <w:kern w:val="0"/>
          <w:lang w:eastAsia="ja-JP"/>
        </w:rPr>
        <w:t>The New Dictionary of Cultural Literacy</w:t>
      </w:r>
      <w:r>
        <w:rPr>
          <w:rFonts w:cs="Times New Roman"/>
          <w:kern w:val="0"/>
          <w:lang w:eastAsia="ja-JP"/>
        </w:rPr>
        <w:t xml:space="preserve"> (Hirsch, E.D., Joseph F. </w:t>
      </w:r>
      <w:proofErr w:type="spellStart"/>
      <w:r>
        <w:rPr>
          <w:rFonts w:cs="Times New Roman"/>
          <w:kern w:val="0"/>
          <w:lang w:eastAsia="ja-JP"/>
        </w:rPr>
        <w:t>Kett</w:t>
      </w:r>
      <w:proofErr w:type="spellEnd"/>
      <w:r>
        <w:rPr>
          <w:rFonts w:cs="Times New Roman"/>
          <w:kern w:val="0"/>
          <w:lang w:eastAsia="ja-JP"/>
        </w:rPr>
        <w:t xml:space="preserve">, and James </w:t>
      </w:r>
      <w:proofErr w:type="spellStart"/>
      <w:r>
        <w:rPr>
          <w:rFonts w:cs="Times New Roman"/>
          <w:kern w:val="0"/>
          <w:lang w:eastAsia="ja-JP"/>
        </w:rPr>
        <w:t>Trefil</w:t>
      </w:r>
      <w:proofErr w:type="spellEnd"/>
      <w:r>
        <w:rPr>
          <w:rFonts w:cs="Times New Roman"/>
          <w:kern w:val="0"/>
          <w:lang w:eastAsia="ja-JP"/>
        </w:rPr>
        <w:t>, New York: Houghton Mifflin, 2002). Please answer the accompanying questions.</w:t>
      </w:r>
    </w:p>
    <w:p w14:paraId="1DFF6721" w14:textId="7A7A402A" w:rsidR="00970D54" w:rsidRPr="00970D54" w:rsidRDefault="00970D54" w:rsidP="00970D54">
      <w:pPr>
        <w:rPr>
          <w:rFonts w:cs="Times New Roman"/>
        </w:rPr>
      </w:pPr>
      <w:r w:rsidRPr="00345957">
        <w:rPr>
          <w:rFonts w:cs="Times New Roman"/>
          <w:b/>
        </w:rPr>
        <w:t>thirteen colonies</w:t>
      </w:r>
      <w:r w:rsidRPr="00345957">
        <w:rPr>
          <w:rFonts w:cs="Times New Roman"/>
        </w:rPr>
        <w:t xml:space="preserve"> </w:t>
      </w:r>
      <w:proofErr w:type="gramStart"/>
      <w:r w:rsidRPr="00345957">
        <w:rPr>
          <w:rFonts w:cs="Times New Roman"/>
        </w:rPr>
        <w:t>The</w:t>
      </w:r>
      <w:proofErr w:type="gramEnd"/>
      <w:r w:rsidRPr="00345957">
        <w:rPr>
          <w:rFonts w:cs="Times New Roman"/>
        </w:rPr>
        <w:t xml:space="preserve"> colonies that composed the original United States in 1776: Connecticut, Delaware, Georgia, Maryland, Massachusetts, New Hampshire, New Jersey, New York, North Carolina, Pennsylvania, Rhode Island, South Carolina, and Virginia.</w:t>
      </w:r>
    </w:p>
    <w:p w14:paraId="701639CE" w14:textId="1FB47445" w:rsidR="00C96B37" w:rsidRDefault="00C96B37" w:rsidP="00E43157">
      <w:pPr>
        <w:widowControl w:val="0"/>
        <w:autoSpaceDE w:val="0"/>
        <w:autoSpaceDN w:val="0"/>
        <w:adjustRightInd w:val="0"/>
        <w:contextualSpacing/>
        <w:rPr>
          <w:rFonts w:cs="Times New Roman"/>
          <w:kern w:val="0"/>
          <w:lang w:eastAsia="ja-JP"/>
        </w:rPr>
      </w:pPr>
    </w:p>
    <w:p w14:paraId="68DD4C36" w14:textId="10846CE6" w:rsidR="00C96B37" w:rsidRPr="00DE4913" w:rsidRDefault="00DE4913" w:rsidP="00C96B3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b/>
          <w:bCs/>
          <w:lang w:eastAsia="ja-JP"/>
        </w:rPr>
      </w:pPr>
      <w:r>
        <w:rPr>
          <w:b/>
          <w:bCs/>
          <w:lang w:eastAsia="ja-JP"/>
        </w:rPr>
        <w:t xml:space="preserve">What </w:t>
      </w:r>
      <w:r>
        <w:rPr>
          <w:lang w:eastAsia="ja-JP"/>
        </w:rPr>
        <w:t>are the thirteen colonies?</w:t>
      </w:r>
    </w:p>
    <w:p w14:paraId="7E8B01F6" w14:textId="77777777" w:rsidR="00DE4913" w:rsidRDefault="00DE4913" w:rsidP="00DE4913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7D56F49B" w14:textId="77777777" w:rsidR="00DE4913" w:rsidRDefault="00DE4913" w:rsidP="00DE4913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7F29BAF0" w14:textId="77777777" w:rsidR="00DE4913" w:rsidRDefault="00DE4913" w:rsidP="00DE4913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2EDAD986" w14:textId="77777777" w:rsidR="00DE4913" w:rsidRDefault="00DE4913" w:rsidP="00DE4913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1B77A25F" w14:textId="77777777" w:rsidR="00DE4913" w:rsidRPr="00DE4913" w:rsidRDefault="00DE4913" w:rsidP="00DE4913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0FE86E03" w14:textId="4CB98912" w:rsidR="00DE4913" w:rsidRPr="00DE4913" w:rsidRDefault="00DE4913" w:rsidP="00DE4913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b/>
          <w:bCs/>
          <w:lang w:eastAsia="ja-JP"/>
        </w:rPr>
      </w:pPr>
      <w:r>
        <w:rPr>
          <w:b/>
          <w:bCs/>
          <w:lang w:eastAsia="ja-JP"/>
        </w:rPr>
        <w:t xml:space="preserve">Please name </w:t>
      </w:r>
      <w:r>
        <w:rPr>
          <w:lang w:eastAsia="ja-JP"/>
        </w:rPr>
        <w:t>three of the original thirteen colonies that became the United States.</w:t>
      </w:r>
    </w:p>
    <w:p w14:paraId="7E30F4B7" w14:textId="77777777" w:rsidR="00DE4913" w:rsidRDefault="00DE4913" w:rsidP="00DE4913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3947B9AE" w14:textId="77777777" w:rsidR="00DE4913" w:rsidRDefault="00DE4913" w:rsidP="00DE4913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321E0BB7" w14:textId="77777777" w:rsidR="00DE4913" w:rsidRDefault="00DE4913" w:rsidP="00DE4913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3021C8F8" w14:textId="77777777" w:rsidR="00DE4913" w:rsidRDefault="00DE4913" w:rsidP="00DE4913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5C7D1BAD" w14:textId="77777777" w:rsidR="00DE4913" w:rsidRDefault="00DE4913" w:rsidP="00DE4913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5AAD6864" w14:textId="77777777" w:rsidR="00DE4913" w:rsidRDefault="00DE4913" w:rsidP="00DE4913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68C5680E" w14:textId="77777777" w:rsidR="00DE4913" w:rsidRDefault="00DE4913" w:rsidP="00DE4913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42816E8D" w14:textId="77777777" w:rsidR="00DE4913" w:rsidRDefault="00DE4913" w:rsidP="00DE4913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59BE01A3" w14:textId="77777777" w:rsidR="00DE4913" w:rsidRDefault="00DE4913" w:rsidP="00DE4913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7FA7555F" w14:textId="77777777" w:rsidR="00DE4913" w:rsidRDefault="00DE4913" w:rsidP="00DE4913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2BDEA0D6" w14:textId="77777777" w:rsidR="00DE4913" w:rsidRDefault="00DE4913" w:rsidP="00DE4913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500929EB" w14:textId="77777777" w:rsidR="00DE4913" w:rsidRDefault="00DE4913" w:rsidP="00DE4913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4E7BF351" w14:textId="77777777" w:rsidR="00DE4913" w:rsidRDefault="00DE4913" w:rsidP="00DE4913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175217CD" w14:textId="77777777" w:rsidR="00DE4913" w:rsidRDefault="00DE4913" w:rsidP="00DE4913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00423EB4" w14:textId="77777777" w:rsidR="00DE4913" w:rsidRDefault="00DE4913" w:rsidP="00DE4913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49A2BF90" w14:textId="77777777" w:rsidR="00DE4913" w:rsidRDefault="00DE4913" w:rsidP="00DE4913">
      <w:pPr>
        <w:rPr>
          <w:b/>
          <w:u w:val="single"/>
        </w:rPr>
      </w:pPr>
      <w:r w:rsidRPr="009E1B18">
        <w:rPr>
          <w:b/>
          <w:u w:val="single"/>
        </w:rPr>
        <w:t>Name</w:t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  <w:t>Date</w:t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</w:p>
    <w:p w14:paraId="039BDFFE" w14:textId="77777777" w:rsidR="00DE4913" w:rsidRDefault="00DE4913" w:rsidP="00DE4913">
      <w:pPr>
        <w:widowControl w:val="0"/>
        <w:autoSpaceDE w:val="0"/>
        <w:autoSpaceDN w:val="0"/>
        <w:adjustRightInd w:val="0"/>
        <w:contextualSpacing/>
        <w:rPr>
          <w:rFonts w:cs="Times New Roman"/>
          <w:kern w:val="0"/>
          <w:lang w:eastAsia="ja-JP"/>
        </w:rPr>
      </w:pPr>
      <w:r>
        <w:rPr>
          <w:b/>
        </w:rPr>
        <w:t xml:space="preserve">Cultural Literacy Worksheet: </w:t>
      </w:r>
      <w:r>
        <w:rPr>
          <w:b/>
          <w:i/>
        </w:rPr>
        <w:t>Thirteen Colonies</w:t>
      </w:r>
      <w:r>
        <w:rPr>
          <w:b/>
        </w:rPr>
        <w:t xml:space="preserve">. </w:t>
      </w:r>
      <w:r w:rsidRPr="00CC3350">
        <w:rPr>
          <w:rFonts w:eastAsia="Times New Roman" w:cs="Times New Roman"/>
          <w:b/>
          <w:bCs/>
        </w:rPr>
        <w:t>Cultural literacy</w:t>
      </w:r>
      <w:r>
        <w:rPr>
          <w:rFonts w:eastAsia="Times New Roman" w:cs="Times New Roman"/>
        </w:rPr>
        <w:t xml:space="preserve"> is familiarity with and ability to understand the idioms, allusions, and informal content that create and constitute a culture. Here is a short reading from</w:t>
      </w:r>
      <w:r>
        <w:rPr>
          <w:rFonts w:cs="Times New Roman"/>
          <w:kern w:val="0"/>
          <w:lang w:eastAsia="ja-JP"/>
        </w:rPr>
        <w:t xml:space="preserve"> </w:t>
      </w:r>
      <w:r w:rsidRPr="005F56FF">
        <w:rPr>
          <w:rFonts w:cs="Times New Roman"/>
          <w:i/>
          <w:iCs/>
          <w:kern w:val="0"/>
          <w:lang w:eastAsia="ja-JP"/>
        </w:rPr>
        <w:t>The New Dictionary of Cultural Literacy</w:t>
      </w:r>
      <w:r>
        <w:rPr>
          <w:rFonts w:cs="Times New Roman"/>
          <w:kern w:val="0"/>
          <w:lang w:eastAsia="ja-JP"/>
        </w:rPr>
        <w:t xml:space="preserve"> (Hirsch, E.D., Joseph F. </w:t>
      </w:r>
      <w:proofErr w:type="spellStart"/>
      <w:r>
        <w:rPr>
          <w:rFonts w:cs="Times New Roman"/>
          <w:kern w:val="0"/>
          <w:lang w:eastAsia="ja-JP"/>
        </w:rPr>
        <w:t>Kett</w:t>
      </w:r>
      <w:proofErr w:type="spellEnd"/>
      <w:r>
        <w:rPr>
          <w:rFonts w:cs="Times New Roman"/>
          <w:kern w:val="0"/>
          <w:lang w:eastAsia="ja-JP"/>
        </w:rPr>
        <w:t xml:space="preserve">, and James </w:t>
      </w:r>
      <w:proofErr w:type="spellStart"/>
      <w:r>
        <w:rPr>
          <w:rFonts w:cs="Times New Roman"/>
          <w:kern w:val="0"/>
          <w:lang w:eastAsia="ja-JP"/>
        </w:rPr>
        <w:t>Trefil</w:t>
      </w:r>
      <w:proofErr w:type="spellEnd"/>
      <w:r>
        <w:rPr>
          <w:rFonts w:cs="Times New Roman"/>
          <w:kern w:val="0"/>
          <w:lang w:eastAsia="ja-JP"/>
        </w:rPr>
        <w:t>, New York: Houghton Mifflin, 2002). Please answer the accompanying questions.</w:t>
      </w:r>
    </w:p>
    <w:p w14:paraId="0DECBD3D" w14:textId="77777777" w:rsidR="00DE4913" w:rsidRPr="00970D54" w:rsidRDefault="00DE4913" w:rsidP="00DE4913">
      <w:pPr>
        <w:rPr>
          <w:rFonts w:cs="Times New Roman"/>
        </w:rPr>
      </w:pPr>
      <w:r w:rsidRPr="00345957">
        <w:rPr>
          <w:rFonts w:cs="Times New Roman"/>
          <w:b/>
        </w:rPr>
        <w:t>thirteen colonies</w:t>
      </w:r>
      <w:r w:rsidRPr="00345957">
        <w:rPr>
          <w:rFonts w:cs="Times New Roman"/>
        </w:rPr>
        <w:t xml:space="preserve"> </w:t>
      </w:r>
      <w:proofErr w:type="gramStart"/>
      <w:r w:rsidRPr="00345957">
        <w:rPr>
          <w:rFonts w:cs="Times New Roman"/>
        </w:rPr>
        <w:t>The</w:t>
      </w:r>
      <w:proofErr w:type="gramEnd"/>
      <w:r w:rsidRPr="00345957">
        <w:rPr>
          <w:rFonts w:cs="Times New Roman"/>
        </w:rPr>
        <w:t xml:space="preserve"> colonies that composed the original United States in 1776: Connecticut, Delaware, Georgia, Maryland, Massachusetts, New Hampshire, New Jersey, New York, North Carolina, Pennsylvania, Rhode Island, South Carolina, and Virginia.</w:t>
      </w:r>
    </w:p>
    <w:p w14:paraId="4E2475D8" w14:textId="77777777" w:rsidR="00DE4913" w:rsidRDefault="00DE4913" w:rsidP="00DE4913">
      <w:pPr>
        <w:widowControl w:val="0"/>
        <w:autoSpaceDE w:val="0"/>
        <w:autoSpaceDN w:val="0"/>
        <w:adjustRightInd w:val="0"/>
        <w:contextualSpacing/>
        <w:rPr>
          <w:rFonts w:cs="Times New Roman"/>
          <w:kern w:val="0"/>
          <w:lang w:eastAsia="ja-JP"/>
        </w:rPr>
      </w:pPr>
    </w:p>
    <w:p w14:paraId="67C9D182" w14:textId="77777777" w:rsidR="00DE4913" w:rsidRPr="00DE4913" w:rsidRDefault="00DE4913" w:rsidP="00DE491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b/>
          <w:bCs/>
          <w:lang w:eastAsia="ja-JP"/>
        </w:rPr>
      </w:pPr>
      <w:r>
        <w:rPr>
          <w:b/>
          <w:bCs/>
          <w:lang w:eastAsia="ja-JP"/>
        </w:rPr>
        <w:t xml:space="preserve">What </w:t>
      </w:r>
      <w:r>
        <w:rPr>
          <w:lang w:eastAsia="ja-JP"/>
        </w:rPr>
        <w:t>are the thirteen colonies?</w:t>
      </w:r>
    </w:p>
    <w:p w14:paraId="44775399" w14:textId="77777777" w:rsidR="00DE4913" w:rsidRDefault="00DE4913" w:rsidP="00DE4913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30CEF996" w14:textId="77777777" w:rsidR="00DE4913" w:rsidRDefault="00DE4913" w:rsidP="00DE4913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0F49C3A4" w14:textId="77777777" w:rsidR="00DE4913" w:rsidRDefault="00DE4913" w:rsidP="00DE4913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1BE31D62" w14:textId="77777777" w:rsidR="00DE4913" w:rsidRDefault="00DE4913" w:rsidP="00DE4913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72EAF1EB" w14:textId="77777777" w:rsidR="00DE4913" w:rsidRPr="00DE4913" w:rsidRDefault="00DE4913" w:rsidP="00DE4913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3A4FC2DA" w14:textId="77777777" w:rsidR="00DE4913" w:rsidRPr="00DE4913" w:rsidRDefault="00DE4913" w:rsidP="00DE491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b/>
          <w:bCs/>
          <w:lang w:eastAsia="ja-JP"/>
        </w:rPr>
      </w:pPr>
      <w:r>
        <w:rPr>
          <w:b/>
          <w:bCs/>
          <w:lang w:eastAsia="ja-JP"/>
        </w:rPr>
        <w:t xml:space="preserve">Please name </w:t>
      </w:r>
      <w:r>
        <w:rPr>
          <w:lang w:eastAsia="ja-JP"/>
        </w:rPr>
        <w:t>three of the original thirteen colonies that became the United States.</w:t>
      </w:r>
    </w:p>
    <w:p w14:paraId="37DA37FD" w14:textId="77777777" w:rsidR="00DE4913" w:rsidRPr="00DE4913" w:rsidRDefault="00DE4913" w:rsidP="00DE4913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sectPr w:rsidR="00DE4913" w:rsidRPr="00DE4913" w:rsidSect="00C869E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F7758C"/>
    <w:multiLevelType w:val="hybridMultilevel"/>
    <w:tmpl w:val="F47E251A"/>
    <w:lvl w:ilvl="0" w:tplc="48C06E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4A62D5"/>
    <w:multiLevelType w:val="hybridMultilevel"/>
    <w:tmpl w:val="F47E25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566270">
    <w:abstractNumId w:val="0"/>
  </w:num>
  <w:num w:numId="2" w16cid:durableId="14467307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proofState w:spelling="clean" w:grammar="clean"/>
  <w:attachedTemplate r:id="rId1"/>
  <w:defaultTabStop w:val="720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157"/>
    <w:rsid w:val="00082020"/>
    <w:rsid w:val="00201033"/>
    <w:rsid w:val="00250AC9"/>
    <w:rsid w:val="0038015A"/>
    <w:rsid w:val="003968AA"/>
    <w:rsid w:val="00410E3E"/>
    <w:rsid w:val="00482F30"/>
    <w:rsid w:val="004A5A38"/>
    <w:rsid w:val="00660C35"/>
    <w:rsid w:val="0068578B"/>
    <w:rsid w:val="00744EA5"/>
    <w:rsid w:val="007E4B07"/>
    <w:rsid w:val="007E518F"/>
    <w:rsid w:val="00852BCF"/>
    <w:rsid w:val="008A0811"/>
    <w:rsid w:val="00956A06"/>
    <w:rsid w:val="00970D54"/>
    <w:rsid w:val="00993C25"/>
    <w:rsid w:val="009A2D84"/>
    <w:rsid w:val="00A63D46"/>
    <w:rsid w:val="00A66971"/>
    <w:rsid w:val="00A901AC"/>
    <w:rsid w:val="00AC1512"/>
    <w:rsid w:val="00AD7409"/>
    <w:rsid w:val="00B21034"/>
    <w:rsid w:val="00B27CDF"/>
    <w:rsid w:val="00B507D2"/>
    <w:rsid w:val="00C601AB"/>
    <w:rsid w:val="00C869E6"/>
    <w:rsid w:val="00C96B37"/>
    <w:rsid w:val="00CB2A61"/>
    <w:rsid w:val="00D87583"/>
    <w:rsid w:val="00DB379B"/>
    <w:rsid w:val="00DD1234"/>
    <w:rsid w:val="00DE4913"/>
    <w:rsid w:val="00E16D41"/>
    <w:rsid w:val="00E43157"/>
    <w:rsid w:val="00E6319D"/>
    <w:rsid w:val="00EA05E4"/>
    <w:rsid w:val="00EC6903"/>
    <w:rsid w:val="00F2770A"/>
    <w:rsid w:val="00F27CB3"/>
    <w:rsid w:val="00F83408"/>
    <w:rsid w:val="00FD6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EDE8A8"/>
  <w15:chartTrackingRefBased/>
  <w15:docId w15:val="{1B308563-884B-784E-A72B-B3510D8BB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43157"/>
    <w:pPr>
      <w:jc w:val="left"/>
    </w:pPr>
    <w:rPr>
      <w:rFonts w:eastAsia="MS Mincho" w:cs="Helvetica"/>
      <w:kern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1512"/>
    <w:pPr>
      <w:ind w:left="720"/>
      <w:contextualSpacing/>
      <w:jc w:val="both"/>
    </w:pPr>
    <w:rPr>
      <w:rFonts w:eastAsia="Times New Roman" w:cs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rkfeltskog/Library/Group%20Containers/UBF8T346G9.Office/User%20Content.localized/Templates.localized/PM%20TM%20BSC%20DCMN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PM TM BSC DCMNT.dotx</Template>
  <TotalTime>4</TotalTime>
  <Pages>1</Pages>
  <Words>236</Words>
  <Characters>1346</Characters>
  <Application>Microsoft Office Word</Application>
  <DocSecurity>0</DocSecurity>
  <Lines>11</Lines>
  <Paragraphs>3</Paragraphs>
  <ScaleCrop>false</ScaleCrop>
  <Company>Mark's Text Terminal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Feltskog</dc:creator>
  <cp:keywords/>
  <dc:description/>
  <cp:lastModifiedBy>Feltskog, Mark</cp:lastModifiedBy>
  <cp:revision>4</cp:revision>
  <dcterms:created xsi:type="dcterms:W3CDTF">2022-01-06T16:02:00Z</dcterms:created>
  <dcterms:modified xsi:type="dcterms:W3CDTF">2023-11-24T13:38:00Z</dcterms:modified>
</cp:coreProperties>
</file>