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E7BA" w14:textId="77777777" w:rsidR="00F24EDE" w:rsidRPr="009E1B18" w:rsidRDefault="00F24EDE" w:rsidP="00F24EDE">
      <w:pPr>
        <w:rPr>
          <w:b/>
          <w:u w:val="single"/>
        </w:rPr>
      </w:pPr>
      <w:bookmarkStart w:id="0" w:name="OLE_LINK5"/>
      <w:bookmarkStart w:id="1" w:name="OLE_LINK6"/>
      <w:bookmarkStart w:id="2" w:name="OLE_LINK133"/>
      <w:bookmarkStart w:id="3" w:name="OLE_LINK146"/>
      <w:bookmarkStart w:id="4" w:name="OLE_LINK45"/>
      <w:bookmarkStart w:id="5" w:name="OLE_LINK46"/>
      <w:bookmarkStart w:id="6" w:name="OLE_LINK69"/>
      <w:bookmarkStart w:id="7" w:name="OLE_LINK82"/>
      <w:bookmarkStart w:id="8" w:name="OLE_LINK87"/>
      <w:bookmarkStart w:id="9" w:name="OLE_LINK77"/>
      <w:bookmarkStart w:id="10" w:name="OLE_LINK80"/>
      <w:bookmarkStart w:id="11" w:name="OLE_LINK100"/>
      <w:bookmarkStart w:id="12" w:name="OLE_LINK78"/>
      <w:bookmarkStart w:id="13" w:name="OLE_LINK111"/>
      <w:bookmarkStart w:id="14" w:name="OLE_LINK121"/>
      <w:bookmarkStart w:id="15" w:name="OLE_LINK138"/>
      <w:bookmarkStart w:id="16" w:name="OLE_LINK79"/>
      <w:bookmarkStart w:id="17" w:name="OLE_LINK105"/>
      <w:bookmarkStart w:id="18" w:name="OLE_LINK106"/>
      <w:bookmarkStart w:id="19" w:name="OLE_LINK107"/>
      <w:bookmarkStart w:id="20" w:name="OLE_LINK144"/>
      <w:bookmarkStart w:id="21" w:name="OLE_LINK9"/>
      <w:bookmarkStart w:id="22" w:name="OLE_LINK14"/>
      <w:bookmarkStart w:id="23" w:name="OLE_LINK31"/>
      <w:bookmarkStart w:id="24" w:name="OLE_LINK32"/>
      <w:bookmarkStart w:id="25" w:name="OLE_LINK38"/>
      <w:bookmarkStart w:id="26" w:name="OLE_LINK42"/>
      <w:bookmarkStart w:id="27" w:name="OLE_LINK18"/>
      <w:bookmarkStart w:id="28" w:name="OLE_LINK19"/>
      <w:bookmarkStart w:id="29" w:name="OLE_LINK20"/>
      <w:bookmarkStart w:id="30" w:name="OLE_LINK22"/>
      <w:bookmarkStart w:id="31" w:name="OLE_LINK24"/>
      <w:bookmarkStart w:id="32" w:name="OLE_LINK26"/>
      <w:bookmarkStart w:id="33" w:name="OLE_LINK27"/>
      <w:bookmarkStart w:id="34" w:name="OLE_LINK29"/>
      <w:bookmarkStart w:id="35" w:name="OLE_LINK34"/>
      <w:bookmarkStart w:id="36" w:name="OLE_LINK36"/>
      <w:bookmarkStart w:id="37" w:name="OLE_LINK40"/>
      <w:bookmarkStart w:id="38" w:name="OLE_LINK44"/>
      <w:bookmarkStart w:id="39" w:name="OLE_LINK112"/>
      <w:bookmarkStart w:id="40" w:name="OLE_LINK113"/>
      <w:bookmarkStart w:id="41" w:name="OLE_LINK120"/>
      <w:bookmarkStart w:id="42" w:name="OLE_LINK122"/>
      <w:bookmarkStart w:id="43" w:name="OLE_LINK123"/>
      <w:bookmarkStart w:id="44" w:name="OLE_LINK125"/>
      <w:bookmarkStart w:id="45" w:name="OLE_LINK126"/>
      <w:bookmarkStart w:id="46" w:name="OLE_LINK127"/>
      <w:bookmarkStart w:id="47" w:name="OLE_LINK132"/>
      <w:bookmarkStart w:id="48" w:name="OLE_LINK81"/>
      <w:bookmarkStart w:id="49" w:name="OLE_LINK99"/>
      <w:bookmarkStart w:id="50" w:name="OLE_LINK108"/>
      <w:bookmarkStart w:id="51" w:name="OLE_LINK137"/>
      <w:bookmarkStart w:id="52" w:name="OLE_LINK124"/>
      <w:bookmarkStart w:id="53" w:name="OLE_LINK1"/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bookmarkEnd w:id="0"/>
      <w:bookmarkEnd w:id="1"/>
      <w:bookmarkEnd w:id="2"/>
      <w:bookmarkEnd w:id="3"/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14:paraId="4880B2B8" w14:textId="17D4FF1A" w:rsidR="00F24EDE" w:rsidRDefault="005A5A20" w:rsidP="00F24EDE">
      <w:r>
        <w:rPr>
          <w:b/>
        </w:rPr>
        <w:t>Focus on One Word Worksheet:</w:t>
      </w:r>
      <w:r w:rsidR="00F24EDE">
        <w:rPr>
          <w:b/>
        </w:rPr>
        <w:t xml:space="preserve"> </w:t>
      </w:r>
      <w:r w:rsidR="00F23A14">
        <w:rPr>
          <w:b/>
          <w:i/>
        </w:rPr>
        <w:t>Bespoke</w:t>
      </w:r>
      <w:r w:rsidR="00F24EDE">
        <w:rPr>
          <w:b/>
        </w:rPr>
        <w:t xml:space="preserve"> (</w:t>
      </w:r>
      <w:r w:rsidR="00F23A14">
        <w:rPr>
          <w:b/>
        </w:rPr>
        <w:t>adjective</w:t>
      </w:r>
      <w:r w:rsidR="00F24EDE">
        <w:rPr>
          <w:b/>
        </w:rPr>
        <w:t xml:space="preserve">). </w:t>
      </w:r>
      <w:r w:rsidR="00F24EDE">
        <w:t>This is a short worksheet to help you use context (which means “the parts of a discourse that surround a word or passage and can throw light on its meaning”) to learn a new word. This is a whole class activity, so you will be asked to read these sentences aloud. We will work together as a class to determine its meaning.</w:t>
      </w:r>
    </w:p>
    <w:p w14:paraId="44B686A0" w14:textId="77777777" w:rsidR="00F23A14" w:rsidRDefault="00F23A14" w:rsidP="00F24EDE"/>
    <w:p w14:paraId="1B1F298E" w14:textId="57D0BC10" w:rsidR="00F23A14" w:rsidRPr="00F23A14" w:rsidRDefault="00F23A14" w:rsidP="00F23A14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*** wanted to look good at ***’s wedding, so he </w:t>
      </w:r>
      <w:proofErr w:type="gramStart"/>
      <w:r>
        <w:t>spend</w:t>
      </w:r>
      <w:proofErr w:type="gramEnd"/>
      <w:r>
        <w:t xml:space="preserve"> $5,000 for a </w:t>
      </w:r>
      <w:r w:rsidRPr="00F23A14">
        <w:rPr>
          <w:i/>
          <w:iCs/>
        </w:rPr>
        <w:t>bespoke</w:t>
      </w:r>
      <w:r>
        <w:t xml:space="preserve"> all-wool tuxedo.</w:t>
      </w:r>
    </w:p>
    <w:p w14:paraId="12E827BE" w14:textId="6065470A" w:rsidR="00F23A14" w:rsidRPr="00F23A14" w:rsidRDefault="00F23A14" w:rsidP="00F23A14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*** apprenticed with a master tailor and now runs *** own shop producing </w:t>
      </w:r>
      <w:r w:rsidRPr="00F23A14">
        <w:rPr>
          <w:i/>
          <w:iCs/>
        </w:rPr>
        <w:t>bespoke</w:t>
      </w:r>
      <w:r>
        <w:rPr>
          <w:i/>
          <w:iCs/>
        </w:rPr>
        <w:t xml:space="preserve"> </w:t>
      </w:r>
      <w:r>
        <w:t>clothing for celebrities.</w:t>
      </w:r>
    </w:p>
    <w:p w14:paraId="0396ECCA" w14:textId="233EEC48" w:rsidR="00F23A14" w:rsidRPr="00F23A14" w:rsidRDefault="00F23A14" w:rsidP="00F23A14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*** spent a lot of money to buy a </w:t>
      </w:r>
      <w:r w:rsidRPr="00F23A14">
        <w:rPr>
          <w:i/>
          <w:iCs/>
        </w:rPr>
        <w:t>bespoke</w:t>
      </w:r>
      <w:r>
        <w:rPr>
          <w:i/>
          <w:iCs/>
        </w:rPr>
        <w:t xml:space="preserve"> </w:t>
      </w:r>
      <w:r>
        <w:t>suit, so *** was surprised and disappointed it didn’t fit properly.</w:t>
      </w:r>
    </w:p>
    <w:p w14:paraId="248865E5" w14:textId="047F2A34" w:rsidR="00F23A14" w:rsidRPr="00F23A14" w:rsidRDefault="00F23A14" w:rsidP="00F23A14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*** is wealthy enough that *** no longer—ever—buys clothes off the rack; </w:t>
      </w:r>
      <w:proofErr w:type="gramStart"/>
      <w:r>
        <w:t>all of</w:t>
      </w:r>
      <w:proofErr w:type="gramEnd"/>
      <w:r>
        <w:t xml:space="preserve"> *** clothes are</w:t>
      </w:r>
      <w:r w:rsidRPr="00F23A14">
        <w:rPr>
          <w:i/>
          <w:iCs/>
        </w:rPr>
        <w:t xml:space="preserve"> </w:t>
      </w:r>
      <w:r w:rsidRPr="00F23A14">
        <w:rPr>
          <w:i/>
          <w:iCs/>
        </w:rPr>
        <w:t>bespoke</w:t>
      </w:r>
      <w:r>
        <w:rPr>
          <w:i/>
          <w:iCs/>
        </w:rPr>
        <w:t>.</w:t>
      </w:r>
    </w:p>
    <w:p w14:paraId="3AF854E2" w14:textId="0112F4AC" w:rsidR="00F23A14" w:rsidRPr="00F23A14" w:rsidRDefault="00F23A14" w:rsidP="00F23A14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*** is a master tailor who produces </w:t>
      </w:r>
      <w:r w:rsidRPr="00F23A14">
        <w:rPr>
          <w:i/>
          <w:iCs/>
        </w:rPr>
        <w:t>bespoke</w:t>
      </w:r>
      <w:r>
        <w:t xml:space="preserve"> </w:t>
      </w:r>
      <w:r>
        <w:t>suits made of the finest silks and wools for *** clients.</w:t>
      </w:r>
    </w:p>
    <w:p w14:paraId="0C55291E" w14:textId="77777777" w:rsidR="00F24EDE" w:rsidRDefault="00F24EDE" w:rsidP="00F24EDE"/>
    <w:p w14:paraId="3A17296F" w14:textId="6C0CD7BB" w:rsidR="00000000" w:rsidRPr="006B45BA" w:rsidRDefault="00F24EDE" w:rsidP="00F24EDE">
      <w:r w:rsidRPr="00523677">
        <w:rPr>
          <w:b/>
          <w:u w:val="single"/>
        </w:rPr>
        <w:t xml:space="preserve">The </w:t>
      </w:r>
      <w:r w:rsidR="00F23A14">
        <w:rPr>
          <w:b/>
          <w:u w:val="single"/>
        </w:rPr>
        <w:t xml:space="preserve">adjective </w:t>
      </w:r>
      <w:r w:rsidR="00F23A14">
        <w:rPr>
          <w:b/>
          <w:i/>
          <w:u w:val="single"/>
        </w:rPr>
        <w:t>bespoke</w:t>
      </w:r>
      <w:r w:rsidRPr="00523677">
        <w:rPr>
          <w:b/>
          <w:i/>
          <w:u w:val="single"/>
        </w:rPr>
        <w:t xml:space="preserve"> </w:t>
      </w:r>
      <w:r w:rsidRPr="00523677">
        <w:rPr>
          <w:b/>
          <w:u w:val="single"/>
        </w:rPr>
        <w:t>means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B577EA" w:rsidRPr="006B45BA" w:rsidSect="006B45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74DC2"/>
    <w:multiLevelType w:val="hybridMultilevel"/>
    <w:tmpl w:val="1544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25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20"/>
    <w:rsid w:val="00410E3E"/>
    <w:rsid w:val="005A5A20"/>
    <w:rsid w:val="006B45BA"/>
    <w:rsid w:val="00710A29"/>
    <w:rsid w:val="00F23A14"/>
    <w:rsid w:val="00F24EDE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B31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D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Desktop/PM%20TM*dnow%20wst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TM*dnow wstm.dotx</Template>
  <TotalTime>6</TotalTime>
  <Pages>1</Pages>
  <Words>148</Words>
  <Characters>850</Characters>
  <Application>Microsoft Office Word</Application>
  <DocSecurity>0</DocSecurity>
  <Lines>7</Lines>
  <Paragraphs>1</Paragraphs>
  <ScaleCrop>false</ScaleCrop>
  <Company>Mark's Text Terminal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Feltskog, Mark</cp:lastModifiedBy>
  <cp:revision>3</cp:revision>
  <dcterms:created xsi:type="dcterms:W3CDTF">2016-05-09T12:35:00Z</dcterms:created>
  <dcterms:modified xsi:type="dcterms:W3CDTF">2023-07-14T18:03:00Z</dcterms:modified>
</cp:coreProperties>
</file>