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0168E" w14:textId="45D23E63" w:rsidR="00A90603" w:rsidRPr="00590A7D" w:rsidRDefault="00171CC2" w:rsidP="00FC1048">
      <w:pPr>
        <w:jc w:val="center"/>
        <w:rPr>
          <w:rFonts w:ascii="Times New Roman" w:hAnsi="Times New Roman" w:cs="Times New Roman"/>
          <w:b/>
        </w:rPr>
      </w:pPr>
      <w:r w:rsidRPr="00590A7D">
        <w:rPr>
          <w:rFonts w:ascii="Times New Roman" w:hAnsi="Times New Roman" w:cs="Times New Roman"/>
          <w:b/>
        </w:rPr>
        <w:t xml:space="preserve">Professional Development: </w:t>
      </w:r>
      <w:r w:rsidR="00FC1048" w:rsidRPr="00590A7D">
        <w:rPr>
          <w:rFonts w:ascii="Times New Roman" w:hAnsi="Times New Roman" w:cs="Times New Roman"/>
          <w:b/>
        </w:rPr>
        <w:t>Planning and Reference Books Reading List</w:t>
      </w:r>
    </w:p>
    <w:p w14:paraId="2AC6AEAB" w14:textId="77777777" w:rsidR="00A90603" w:rsidRPr="00171CC2" w:rsidRDefault="00A90603" w:rsidP="00A90603">
      <w:pPr>
        <w:jc w:val="center"/>
        <w:rPr>
          <w:rFonts w:hAnsi="Times New Roman" w:cs="Times New Roman"/>
          <w:b/>
          <w:bCs/>
          <w:u w:val="single"/>
        </w:rPr>
      </w:pPr>
    </w:p>
    <w:p w14:paraId="769E1CE0" w14:textId="79269D8B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Aarts, Bas. </w:t>
      </w:r>
      <w:r w:rsidRPr="00C12008">
        <w:rPr>
          <w:rFonts w:ascii="Times New Roman" w:hAnsi="Times New Roman" w:cs="Times New Roman"/>
          <w:i/>
        </w:rPr>
        <w:t>Oxford Modern English Grammar</w:t>
      </w:r>
      <w:r w:rsidRPr="00A90603">
        <w:rPr>
          <w:rFonts w:ascii="Times New Roman" w:hAnsi="Times New Roman" w:cs="Times New Roman"/>
        </w:rPr>
        <w:t>. New York: Oxford University Press, 2011</w:t>
      </w:r>
      <w:r w:rsidR="002F2012">
        <w:rPr>
          <w:rFonts w:ascii="Times New Roman" w:hAnsi="Times New Roman" w:cs="Times New Roman"/>
        </w:rPr>
        <w:t>.</w:t>
      </w:r>
    </w:p>
    <w:p w14:paraId="777E8919" w14:textId="77777777" w:rsidR="002F2012" w:rsidRDefault="002F2012" w:rsidP="00A90603">
      <w:pPr>
        <w:rPr>
          <w:rFonts w:ascii="Times New Roman" w:hAnsi="Times New Roman" w:cs="Times New Roman"/>
        </w:rPr>
      </w:pPr>
    </w:p>
    <w:p w14:paraId="620B4A6C" w14:textId="62FD8599" w:rsidR="002F2012" w:rsidRPr="002F2012" w:rsidRDefault="002F2012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Abercrombie, Nicholas, Stephen Hill and Bryan S. Turner. </w:t>
      </w:r>
      <w:r>
        <w:rPr>
          <w:rFonts w:ascii="Times New Roman" w:hAnsi="Times New Roman" w:cs="Times New Roman"/>
          <w:i/>
          <w:iCs/>
        </w:rPr>
        <w:t xml:space="preserve">The Penguin Dictionary of Sociology. </w:t>
      </w:r>
      <w:r>
        <w:rPr>
          <w:rFonts w:ascii="Times New Roman" w:hAnsi="Times New Roman" w:cs="Times New Roman"/>
        </w:rPr>
        <w:t>New York: Penguin, 2006.</w:t>
      </w:r>
    </w:p>
    <w:p w14:paraId="693A3CBB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1B18FFC2" w14:textId="49B8ADD6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Anderson, Laura. </w:t>
      </w:r>
      <w:r w:rsidRPr="00C12008">
        <w:rPr>
          <w:rFonts w:ascii="Times New Roman" w:hAnsi="Times New Roman" w:cs="Times New Roman"/>
          <w:i/>
        </w:rPr>
        <w:t>McGraw-Hill’s Proofreading Handbook, Second Edition</w:t>
      </w:r>
      <w:r w:rsidRPr="00A90603">
        <w:rPr>
          <w:rFonts w:ascii="Times New Roman" w:hAnsi="Times New Roman" w:cs="Times New Roman"/>
        </w:rPr>
        <w:t>. New York: McGraw-Hill, 2006.</w:t>
      </w:r>
    </w:p>
    <w:p w14:paraId="4CF1BC0A" w14:textId="70C7A88B" w:rsidR="005E52FB" w:rsidRDefault="005E52FB" w:rsidP="00A90603">
      <w:pPr>
        <w:rPr>
          <w:rFonts w:ascii="Times New Roman" w:hAnsi="Times New Roman" w:cs="Times New Roman"/>
        </w:rPr>
      </w:pPr>
    </w:p>
    <w:p w14:paraId="3699BF54" w14:textId="4F4F5CB0" w:rsidR="005E52FB" w:rsidRPr="005E52FB" w:rsidRDefault="005E52FB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Barnet, Sylvan, and Marcia Stubbs. </w:t>
      </w:r>
      <w:r>
        <w:rPr>
          <w:rFonts w:ascii="Times New Roman" w:hAnsi="Times New Roman" w:cs="Times New Roman"/>
          <w:i/>
          <w:iCs/>
        </w:rPr>
        <w:t>Barnet and Stubbs’ Practical Guide to Writing</w:t>
      </w:r>
      <w:r>
        <w:rPr>
          <w:rFonts w:ascii="Times New Roman" w:hAnsi="Times New Roman" w:cs="Times New Roman"/>
        </w:rPr>
        <w:t>. Boston: Addison Wesley, 1997.</w:t>
      </w:r>
    </w:p>
    <w:p w14:paraId="04DDBD85" w14:textId="77777777" w:rsidR="00C12008" w:rsidRDefault="00C12008" w:rsidP="00A90603">
      <w:pPr>
        <w:rPr>
          <w:rFonts w:ascii="Times New Roman" w:hAnsi="Times New Roman" w:cs="Times New Roman"/>
        </w:rPr>
      </w:pPr>
    </w:p>
    <w:p w14:paraId="49BC5B34" w14:textId="615D68E6" w:rsidR="00C12008" w:rsidRDefault="00C12008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Barret, Grant. </w:t>
      </w:r>
      <w:r w:rsidR="0032205F">
        <w:rPr>
          <w:rFonts w:ascii="Times New Roman" w:hAnsi="Times New Roman" w:cs="Times New Roman"/>
          <w:i/>
        </w:rPr>
        <w:t>Perfect English Grammar: The Indispensable Guide to Excellent Writing and Speaking</w:t>
      </w:r>
      <w:r w:rsidR="0032205F">
        <w:rPr>
          <w:rFonts w:ascii="Times New Roman" w:hAnsi="Times New Roman" w:cs="Times New Roman"/>
        </w:rPr>
        <w:t>. Berkeley: Zephyros Press, 2016.</w:t>
      </w:r>
    </w:p>
    <w:p w14:paraId="3116087E" w14:textId="77777777" w:rsidR="00C15CA1" w:rsidRDefault="00C15CA1" w:rsidP="00A90603">
      <w:pPr>
        <w:rPr>
          <w:rFonts w:ascii="Times New Roman" w:hAnsi="Times New Roman" w:cs="Times New Roman"/>
        </w:rPr>
      </w:pPr>
    </w:p>
    <w:p w14:paraId="6FFDE296" w14:textId="14423DEC" w:rsidR="00C15CA1" w:rsidRPr="00C15CA1" w:rsidRDefault="00C15CA1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Behn, Robin, and Chase Twitchell. </w:t>
      </w:r>
      <w:r>
        <w:rPr>
          <w:rFonts w:ascii="Times New Roman" w:hAnsi="Times New Roman" w:cs="Times New Roman"/>
          <w:i/>
          <w:iCs/>
        </w:rPr>
        <w:t>The Practice of Poetry: Writing Exercises from Poets Who Teach</w:t>
      </w:r>
      <w:r>
        <w:rPr>
          <w:rFonts w:ascii="Times New Roman" w:hAnsi="Times New Roman" w:cs="Times New Roman"/>
        </w:rPr>
        <w:t>. New York: William Morrow, 1992.</w:t>
      </w:r>
    </w:p>
    <w:p w14:paraId="578E199E" w14:textId="0179A8FB" w:rsidR="00001D38" w:rsidRDefault="00001D38" w:rsidP="00A90603">
      <w:pPr>
        <w:rPr>
          <w:rFonts w:ascii="Times New Roman" w:hAnsi="Times New Roman" w:cs="Times New Roman"/>
        </w:rPr>
      </w:pPr>
    </w:p>
    <w:p w14:paraId="3F458A9D" w14:textId="39FD4441" w:rsidR="00001D38" w:rsidRPr="00001D38" w:rsidRDefault="00001D38" w:rsidP="00001D38">
      <w:pPr>
        <w:rPr>
          <w:rFonts w:ascii="Times New Roman" w:eastAsia="Times New Roman" w:hAnsi="Times New Roman" w:cs="Times New Roman"/>
        </w:rPr>
      </w:pPr>
      <w:r w:rsidRPr="00001D38">
        <w:rPr>
          <w:rFonts w:ascii="Times New Roman" w:eastAsia="Times New Roman" w:hAnsi="Times New Roman" w:cs="Times New Roman"/>
        </w:rPr>
        <w:t>Bernard, Andre, and Bill Henderson, eds. </w:t>
      </w:r>
      <w:r w:rsidRPr="00001D38">
        <w:rPr>
          <w:rFonts w:ascii="Times New Roman" w:eastAsia="Times New Roman" w:hAnsi="Times New Roman" w:cs="Times New Roman"/>
          <w:i/>
          <w:iCs/>
        </w:rPr>
        <w:t>Pushcart's Complete Rotten Reviews and Rejections.</w:t>
      </w:r>
      <w:r w:rsidRPr="00001D38">
        <w:rPr>
          <w:rFonts w:ascii="Times New Roman" w:eastAsia="Times New Roman" w:hAnsi="Times New Roman" w:cs="Times New Roman"/>
        </w:rPr>
        <w:t xml:space="preserve"> Wainscott, N</w:t>
      </w:r>
      <w:r w:rsidR="00450B95">
        <w:rPr>
          <w:rFonts w:ascii="Times New Roman" w:eastAsia="Times New Roman" w:hAnsi="Times New Roman" w:cs="Times New Roman"/>
        </w:rPr>
        <w:t xml:space="preserve">ew </w:t>
      </w:r>
      <w:r w:rsidRPr="00001D38">
        <w:rPr>
          <w:rFonts w:ascii="Times New Roman" w:eastAsia="Times New Roman" w:hAnsi="Times New Roman" w:cs="Times New Roman"/>
        </w:rPr>
        <w:t>Y</w:t>
      </w:r>
      <w:r w:rsidR="00450B95">
        <w:rPr>
          <w:rFonts w:ascii="Times New Roman" w:eastAsia="Times New Roman" w:hAnsi="Times New Roman" w:cs="Times New Roman"/>
        </w:rPr>
        <w:t>ork</w:t>
      </w:r>
      <w:r w:rsidRPr="00001D38">
        <w:rPr>
          <w:rFonts w:ascii="Times New Roman" w:eastAsia="Times New Roman" w:hAnsi="Times New Roman" w:cs="Times New Roman"/>
        </w:rPr>
        <w:t>: Pushcart Press, 1998.</w:t>
      </w:r>
    </w:p>
    <w:p w14:paraId="29C11BD4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1824FF14" w14:textId="5CE2E5F8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Beyer, Thomas Jr. </w:t>
      </w:r>
      <w:r w:rsidRPr="00C12008">
        <w:rPr>
          <w:rFonts w:ascii="Times New Roman" w:hAnsi="Times New Roman" w:cs="Times New Roman"/>
          <w:i/>
        </w:rPr>
        <w:t>501 Russian Verbs</w:t>
      </w:r>
      <w:r w:rsidR="00C12008">
        <w:rPr>
          <w:rFonts w:ascii="Times New Roman" w:hAnsi="Times New Roman" w:cs="Times New Roman"/>
        </w:rPr>
        <w:t xml:space="preserve">. Hauppauge, </w:t>
      </w:r>
      <w:r w:rsidRPr="00A90603">
        <w:rPr>
          <w:rFonts w:ascii="Times New Roman" w:hAnsi="Times New Roman" w:cs="Times New Roman"/>
        </w:rPr>
        <w:t>NY: Barron’s, 2008.</w:t>
      </w:r>
    </w:p>
    <w:p w14:paraId="1E9D209F" w14:textId="77777777" w:rsidR="00F54621" w:rsidRDefault="00F54621" w:rsidP="00A90603">
      <w:pPr>
        <w:rPr>
          <w:rFonts w:ascii="Times New Roman" w:hAnsi="Times New Roman" w:cs="Times New Roman"/>
        </w:rPr>
      </w:pPr>
    </w:p>
    <w:p w14:paraId="0CF940F1" w14:textId="4787E22E" w:rsidR="00F54621" w:rsidRDefault="00F54621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Bierce, Ambrose. </w:t>
      </w:r>
      <w:r>
        <w:rPr>
          <w:rFonts w:ascii="Times New Roman" w:hAnsi="Times New Roman" w:cs="Times New Roman"/>
          <w:i/>
        </w:rPr>
        <w:t>The Unabridged Devil’s Dictionary</w:t>
      </w:r>
      <w:r>
        <w:rPr>
          <w:rFonts w:ascii="Times New Roman" w:hAnsi="Times New Roman" w:cs="Times New Roman"/>
        </w:rPr>
        <w:t>. Athens GA: The University of Georgia Press, 2000.</w:t>
      </w:r>
    </w:p>
    <w:p w14:paraId="6B183DC2" w14:textId="77777777" w:rsidR="00973CF2" w:rsidRDefault="00973CF2" w:rsidP="00A90603">
      <w:pPr>
        <w:rPr>
          <w:rFonts w:ascii="Times New Roman" w:hAnsi="Times New Roman" w:cs="Times New Roman"/>
        </w:rPr>
      </w:pPr>
    </w:p>
    <w:p w14:paraId="366B911D" w14:textId="549B40F9" w:rsidR="00973CF2" w:rsidRPr="00973CF2" w:rsidRDefault="00973CF2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Bills, Suzy, and Aaron Ostler. </w:t>
      </w:r>
      <w:r>
        <w:rPr>
          <w:rFonts w:ascii="Times New Roman" w:hAnsi="Times New Roman" w:cs="Times New Roman"/>
          <w:i/>
          <w:iCs/>
        </w:rPr>
        <w:t>The Freelance Editor’s Handbook</w:t>
      </w:r>
      <w:r>
        <w:rPr>
          <w:rFonts w:ascii="Times New Roman" w:hAnsi="Times New Roman" w:cs="Times New Roman"/>
        </w:rPr>
        <w:t>. Oakland: The University of California Press, 2021.</w:t>
      </w:r>
    </w:p>
    <w:p w14:paraId="56145629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0564138B" w14:textId="77777777" w:rsidR="00A90603" w:rsidRP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Bishop, Margaret. </w:t>
      </w:r>
      <w:r w:rsidRPr="00C12008">
        <w:rPr>
          <w:rFonts w:ascii="Times New Roman" w:hAnsi="Times New Roman" w:cs="Times New Roman"/>
          <w:i/>
        </w:rPr>
        <w:t>The ABC’s and All Their Tricks</w:t>
      </w:r>
      <w:r w:rsidRPr="00A90603">
        <w:rPr>
          <w:rFonts w:ascii="Times New Roman" w:hAnsi="Times New Roman" w:cs="Times New Roman"/>
        </w:rPr>
        <w:t>. Fenton, MI: Mott Media, 1986.</w:t>
      </w:r>
    </w:p>
    <w:p w14:paraId="3AA81C45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5E514706" w14:textId="03263786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Blackburn, Simon. </w:t>
      </w:r>
      <w:r w:rsidRPr="00C12008">
        <w:rPr>
          <w:rFonts w:ascii="Times New Roman" w:hAnsi="Times New Roman" w:cs="Times New Roman"/>
          <w:i/>
        </w:rPr>
        <w:t>The Oxford Dictionary of Philosophy</w:t>
      </w:r>
      <w:r w:rsidRPr="00A90603">
        <w:rPr>
          <w:rFonts w:ascii="Times New Roman" w:hAnsi="Times New Roman" w:cs="Times New Roman"/>
        </w:rPr>
        <w:t>. New York: Oxford University Press, 2008.</w:t>
      </w:r>
    </w:p>
    <w:p w14:paraId="548C303D" w14:textId="77777777" w:rsidR="00A85E16" w:rsidRDefault="00A85E16" w:rsidP="00A90603">
      <w:pPr>
        <w:rPr>
          <w:rFonts w:ascii="Times New Roman" w:hAnsi="Times New Roman" w:cs="Times New Roman"/>
        </w:rPr>
      </w:pPr>
    </w:p>
    <w:p w14:paraId="6AA3E09D" w14:textId="2FC2C5E6" w:rsidR="00A85E16" w:rsidRPr="00A85E16" w:rsidRDefault="00A85E16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Bogle, Paul. </w:t>
      </w:r>
      <w:r>
        <w:rPr>
          <w:rFonts w:ascii="Times New Roman" w:hAnsi="Times New Roman" w:cs="Times New Roman"/>
          <w:i/>
          <w:iCs/>
        </w:rPr>
        <w:t>The Gleaner Geography and History of Jamaica</w:t>
      </w:r>
      <w:r>
        <w:rPr>
          <w:rFonts w:ascii="Times New Roman" w:hAnsi="Times New Roman" w:cs="Times New Roman"/>
        </w:rPr>
        <w:t>. Kingson, Gleaner, 1988.</w:t>
      </w:r>
    </w:p>
    <w:p w14:paraId="6C2CB0DF" w14:textId="098A46C4" w:rsidR="000720FD" w:rsidRDefault="000720FD" w:rsidP="00A90603">
      <w:pPr>
        <w:rPr>
          <w:rFonts w:ascii="Times New Roman" w:hAnsi="Times New Roman" w:cs="Times New Roman"/>
        </w:rPr>
      </w:pPr>
    </w:p>
    <w:p w14:paraId="04353214" w14:textId="77777777" w:rsidR="000720FD" w:rsidRPr="000720FD" w:rsidRDefault="000720FD" w:rsidP="000720FD">
      <w:pPr>
        <w:rPr>
          <w:rFonts w:ascii="Times New Roman" w:hAnsi="Times New Roman" w:cs="Times New Roman"/>
        </w:rPr>
      </w:pPr>
      <w:r w:rsidRPr="000720FD">
        <w:rPr>
          <w:rFonts w:ascii="Times New Roman" w:hAnsi="Times New Roman" w:cs="Times New Roman"/>
        </w:rPr>
        <w:t xml:space="preserve">Booth, Wayne C., Gregory G. Colomb, Joseph M. Williams, Joseph Bizup, and William T. FitzGerald. </w:t>
      </w:r>
      <w:r w:rsidRPr="000720FD">
        <w:rPr>
          <w:rFonts w:ascii="Times New Roman" w:hAnsi="Times New Roman" w:cs="Times New Roman"/>
          <w:i/>
        </w:rPr>
        <w:t>The Craft of Research</w:t>
      </w:r>
      <w:r w:rsidRPr="000720FD">
        <w:rPr>
          <w:rFonts w:ascii="Times New Roman" w:hAnsi="Times New Roman" w:cs="Times New Roman"/>
        </w:rPr>
        <w:t>. Chicago: The University of Chicago Press, 2016.</w:t>
      </w:r>
    </w:p>
    <w:p w14:paraId="1DFE3330" w14:textId="77777777" w:rsidR="00CD5262" w:rsidRDefault="00CD5262" w:rsidP="00A90603">
      <w:pPr>
        <w:rPr>
          <w:rFonts w:ascii="Times New Roman" w:hAnsi="Times New Roman" w:cs="Times New Roman"/>
        </w:rPr>
      </w:pPr>
    </w:p>
    <w:p w14:paraId="3BFE79B3" w14:textId="3DD09037" w:rsidR="00CD5262" w:rsidRDefault="00CD5262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Boyer, Paul S., ed. </w:t>
      </w:r>
      <w:r>
        <w:rPr>
          <w:rFonts w:ascii="Times New Roman" w:hAnsi="Times New Roman" w:cs="Times New Roman"/>
          <w:i/>
        </w:rPr>
        <w:t>The Oxford Companion to United States History</w:t>
      </w:r>
      <w:r>
        <w:rPr>
          <w:rFonts w:ascii="Times New Roman" w:hAnsi="Times New Roman" w:cs="Times New Roman"/>
        </w:rPr>
        <w:t>. New York: Oxford University Press, 2001.</w:t>
      </w:r>
    </w:p>
    <w:p w14:paraId="0539528B" w14:textId="032059B2" w:rsidR="00ED22D1" w:rsidRDefault="00ED22D1" w:rsidP="00A90603">
      <w:pPr>
        <w:rPr>
          <w:rFonts w:ascii="Times New Roman" w:hAnsi="Times New Roman" w:cs="Times New Roman"/>
        </w:rPr>
      </w:pPr>
    </w:p>
    <w:p w14:paraId="0B1DA1D0" w14:textId="35C8B958" w:rsidR="00ED22D1" w:rsidRDefault="00ED22D1" w:rsidP="00A90603">
      <w:pPr>
        <w:rPr>
          <w:rFonts w:ascii="Times New Roman" w:hAnsi="Times New Roman" w:cs="Times New Roman"/>
        </w:rPr>
      </w:pPr>
      <w:r w:rsidRPr="00ED22D1">
        <w:rPr>
          <w:rFonts w:ascii="Times New Roman" w:hAnsi="Times New Roman" w:cs="Times New Roman"/>
        </w:rPr>
        <w:t xml:space="preserve">Bransford, John D., Ann L. Brown, and Rodney R. Cocking, eds. </w:t>
      </w:r>
      <w:r w:rsidRPr="00ED22D1">
        <w:rPr>
          <w:rFonts w:ascii="Times New Roman" w:hAnsi="Times New Roman" w:cs="Times New Roman"/>
          <w:i/>
        </w:rPr>
        <w:t>How People Learn: Brain, Mind, Experience, and School</w:t>
      </w:r>
      <w:r w:rsidRPr="00ED22D1">
        <w:rPr>
          <w:rFonts w:ascii="Times New Roman" w:hAnsi="Times New Roman" w:cs="Times New Roman"/>
        </w:rPr>
        <w:t>. Washington, D.C.: National Academy Press, 2003.</w:t>
      </w:r>
    </w:p>
    <w:p w14:paraId="03E9E556" w14:textId="77777777" w:rsidR="00772E37" w:rsidRDefault="00772E37" w:rsidP="00A90603">
      <w:pPr>
        <w:rPr>
          <w:rFonts w:ascii="Times New Roman" w:hAnsi="Times New Roman" w:cs="Times New Roman"/>
        </w:rPr>
      </w:pPr>
    </w:p>
    <w:p w14:paraId="5D817797" w14:textId="472A781A" w:rsidR="00772E37" w:rsidRPr="00772E37" w:rsidRDefault="00772E37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Bremner, John. </w:t>
      </w:r>
      <w:r>
        <w:rPr>
          <w:rFonts w:ascii="Times New Roman" w:hAnsi="Times New Roman" w:cs="Times New Roman"/>
          <w:i/>
          <w:iCs/>
        </w:rPr>
        <w:t>Words on Words</w:t>
      </w:r>
      <w:r>
        <w:rPr>
          <w:rFonts w:ascii="Times New Roman" w:hAnsi="Times New Roman" w:cs="Times New Roman"/>
        </w:rPr>
        <w:t>. New Work: Columbia University Press, 1980.</w:t>
      </w:r>
    </w:p>
    <w:p w14:paraId="1EAFB83B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416ABE01" w14:textId="1DB6F3C5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Brians, Paul. </w:t>
      </w:r>
      <w:r w:rsidRPr="00C12008">
        <w:rPr>
          <w:rFonts w:ascii="Times New Roman" w:hAnsi="Times New Roman" w:cs="Times New Roman"/>
          <w:i/>
        </w:rPr>
        <w:t>Common Errors in English Usage, Third Edition</w:t>
      </w:r>
      <w:r w:rsidRPr="00A90603">
        <w:rPr>
          <w:rFonts w:ascii="Times New Roman" w:hAnsi="Times New Roman" w:cs="Times New Roman"/>
        </w:rPr>
        <w:t>. Portland, O</w:t>
      </w:r>
      <w:r w:rsidR="00450B95">
        <w:rPr>
          <w:rFonts w:ascii="Times New Roman" w:hAnsi="Times New Roman" w:cs="Times New Roman"/>
        </w:rPr>
        <w:t>regon</w:t>
      </w:r>
      <w:r w:rsidRPr="00A90603">
        <w:rPr>
          <w:rFonts w:ascii="Times New Roman" w:hAnsi="Times New Roman" w:cs="Times New Roman"/>
        </w:rPr>
        <w:t>: William James &amp; Co., 2013.</w:t>
      </w:r>
    </w:p>
    <w:p w14:paraId="356CC804" w14:textId="77777777" w:rsidR="002E565B" w:rsidRDefault="002E565B" w:rsidP="00A90603">
      <w:pPr>
        <w:rPr>
          <w:rFonts w:ascii="Times New Roman" w:hAnsi="Times New Roman" w:cs="Times New Roman"/>
        </w:rPr>
      </w:pPr>
    </w:p>
    <w:p w14:paraId="2942160D" w14:textId="25D9755A" w:rsidR="002E565B" w:rsidRDefault="002E565B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Brown, Nicholas J. </w:t>
      </w:r>
      <w:r>
        <w:rPr>
          <w:rFonts w:ascii="Times New Roman" w:hAnsi="Times New Roman" w:cs="Times New Roman"/>
          <w:i/>
        </w:rPr>
        <w:t>The New Penguin Russian Course</w:t>
      </w:r>
      <w:r>
        <w:rPr>
          <w:rFonts w:ascii="Times New Roman" w:hAnsi="Times New Roman" w:cs="Times New Roman"/>
        </w:rPr>
        <w:t>, New York: Penguin, 1996.</w:t>
      </w:r>
    </w:p>
    <w:p w14:paraId="2277B36C" w14:textId="652AF2C6" w:rsidR="00DC6317" w:rsidRDefault="00DC6317" w:rsidP="00A90603">
      <w:pPr>
        <w:rPr>
          <w:rFonts w:ascii="Times New Roman" w:hAnsi="Times New Roman" w:cs="Times New Roman"/>
        </w:rPr>
      </w:pPr>
    </w:p>
    <w:p w14:paraId="3BB08D24" w14:textId="7A9EF2AB" w:rsidR="00DC6317" w:rsidRPr="00DC6317" w:rsidRDefault="00DC6317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Brunvand, Jan Harald. </w:t>
      </w:r>
      <w:r>
        <w:rPr>
          <w:rFonts w:ascii="Times New Roman" w:hAnsi="Times New Roman" w:cs="Times New Roman"/>
          <w:i/>
          <w:iCs/>
        </w:rPr>
        <w:t>Encyclopedia of Urban Legends</w:t>
      </w:r>
      <w:r>
        <w:rPr>
          <w:rFonts w:ascii="Times New Roman" w:hAnsi="Times New Roman" w:cs="Times New Roman"/>
        </w:rPr>
        <w:t>. New York: W.W. Norton, 2002.</w:t>
      </w:r>
    </w:p>
    <w:p w14:paraId="0218DA88" w14:textId="77777777" w:rsidR="00B43261" w:rsidRDefault="00B43261" w:rsidP="00A90603">
      <w:pPr>
        <w:rPr>
          <w:rFonts w:ascii="Times New Roman" w:hAnsi="Times New Roman" w:cs="Times New Roman"/>
        </w:rPr>
      </w:pPr>
    </w:p>
    <w:p w14:paraId="0E844FE0" w14:textId="205BED22" w:rsidR="00B43261" w:rsidRDefault="00B43261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Burchfield, R.W., ed. </w:t>
      </w:r>
      <w:r>
        <w:rPr>
          <w:rFonts w:ascii="Times New Roman" w:hAnsi="Times New Roman" w:cs="Times New Roman"/>
          <w:i/>
        </w:rPr>
        <w:t>The New Fowler’s Modern English Usage</w:t>
      </w:r>
      <w:r>
        <w:rPr>
          <w:rFonts w:ascii="Times New Roman" w:hAnsi="Times New Roman" w:cs="Times New Roman"/>
        </w:rPr>
        <w:t>. New York: Oxford University Press, 1996.</w:t>
      </w:r>
    </w:p>
    <w:p w14:paraId="7E864726" w14:textId="77777777" w:rsidR="008B42EE" w:rsidRDefault="008B42EE" w:rsidP="00A90603">
      <w:pPr>
        <w:rPr>
          <w:rFonts w:ascii="Times New Roman" w:hAnsi="Times New Roman" w:cs="Times New Roman"/>
        </w:rPr>
      </w:pPr>
    </w:p>
    <w:p w14:paraId="00648BD9" w14:textId="3609ED85" w:rsidR="008B42EE" w:rsidRPr="008B42EE" w:rsidRDefault="008B42EE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Burke, James Robert. </w:t>
      </w:r>
      <w:r>
        <w:rPr>
          <w:rFonts w:ascii="Times New Roman" w:hAnsi="Times New Roman" w:cs="Times New Roman"/>
          <w:i/>
        </w:rPr>
        <w:t>The Common Core Companion: The Standards Decoded, Grade 9-12: What They Say, What They Mean, How to Teach Them</w:t>
      </w:r>
      <w:r>
        <w:rPr>
          <w:rFonts w:ascii="Times New Roman" w:hAnsi="Times New Roman" w:cs="Times New Roman"/>
        </w:rPr>
        <w:t>. Newbury Park, CA: Corwin Publishers, 2013.</w:t>
      </w:r>
    </w:p>
    <w:p w14:paraId="48B21845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5D70C51F" w14:textId="77777777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Casagrande, June. </w:t>
      </w:r>
      <w:r w:rsidRPr="00C12008">
        <w:rPr>
          <w:rFonts w:ascii="Times New Roman" w:hAnsi="Times New Roman" w:cs="Times New Roman"/>
          <w:i/>
        </w:rPr>
        <w:t>The Best Punctuation Book, Period</w:t>
      </w:r>
      <w:r w:rsidRPr="00A90603">
        <w:rPr>
          <w:rFonts w:ascii="Times New Roman" w:hAnsi="Times New Roman" w:cs="Times New Roman"/>
        </w:rPr>
        <w:t>. Berkeley: Ten Speed Press, 2014.</w:t>
      </w:r>
    </w:p>
    <w:p w14:paraId="7DC53B5E" w14:textId="77777777" w:rsidR="000322DA" w:rsidRDefault="000322DA" w:rsidP="00A90603">
      <w:pPr>
        <w:rPr>
          <w:rFonts w:ascii="Times New Roman" w:hAnsi="Times New Roman" w:cs="Times New Roman"/>
        </w:rPr>
      </w:pPr>
    </w:p>
    <w:p w14:paraId="5B2C7907" w14:textId="5BFF26C1" w:rsidR="000322DA" w:rsidRDefault="000322DA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Chalker, Sylvia</w:t>
      </w:r>
      <w:r w:rsidR="004C26F4">
        <w:rPr>
          <w:rFonts w:ascii="Times New Roman" w:hAnsi="Times New Roman" w:cs="Times New Roman"/>
        </w:rPr>
        <w:t>, ed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i/>
          <w:iCs/>
        </w:rPr>
        <w:t>The Oxford Dictionary of English Grammar</w:t>
      </w:r>
      <w:r>
        <w:rPr>
          <w:rFonts w:ascii="Times New Roman" w:hAnsi="Times New Roman" w:cs="Times New Roman"/>
        </w:rPr>
        <w:t>. New York: Oxford University Press, 1994.</w:t>
      </w:r>
    </w:p>
    <w:p w14:paraId="2E18ACF8" w14:textId="77777777" w:rsidR="00772E37" w:rsidRDefault="00772E37" w:rsidP="00A90603">
      <w:pPr>
        <w:rPr>
          <w:rFonts w:ascii="Times New Roman" w:hAnsi="Times New Roman" w:cs="Times New Roman"/>
        </w:rPr>
      </w:pPr>
    </w:p>
    <w:p w14:paraId="25B2BF4A" w14:textId="7FC0D9C1" w:rsidR="00772E37" w:rsidRDefault="00772E37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Chambers, Keith. </w:t>
      </w:r>
      <w:r>
        <w:rPr>
          <w:rFonts w:ascii="Times New Roman" w:hAnsi="Times New Roman" w:cs="Times New Roman"/>
          <w:i/>
          <w:iCs/>
        </w:rPr>
        <w:t>Beginner’s Spanish Grammar</w:t>
      </w:r>
      <w:r>
        <w:rPr>
          <w:rFonts w:ascii="Times New Roman" w:hAnsi="Times New Roman" w:cs="Times New Roman"/>
        </w:rPr>
        <w:t>. Chicago: NTC, 1999.</w:t>
      </w:r>
    </w:p>
    <w:p w14:paraId="45E18A48" w14:textId="77777777" w:rsidR="00772E37" w:rsidRDefault="00772E37" w:rsidP="00A90603">
      <w:pPr>
        <w:rPr>
          <w:rFonts w:ascii="Times New Roman" w:hAnsi="Times New Roman" w:cs="Times New Roman"/>
        </w:rPr>
      </w:pPr>
    </w:p>
    <w:p w14:paraId="4C62B444" w14:textId="44BCCC66" w:rsidR="00772E37" w:rsidRPr="00772E37" w:rsidRDefault="00772E37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Chandler, Daniel. </w:t>
      </w:r>
      <w:r>
        <w:rPr>
          <w:rFonts w:ascii="Times New Roman" w:hAnsi="Times New Roman" w:cs="Times New Roman"/>
          <w:i/>
          <w:iCs/>
        </w:rPr>
        <w:t xml:space="preserve">Oxford Dictionary of Media and Communication. </w:t>
      </w:r>
      <w:r>
        <w:rPr>
          <w:rFonts w:ascii="Times New Roman" w:hAnsi="Times New Roman" w:cs="Times New Roman"/>
        </w:rPr>
        <w:t>New York: Oxford University Press, 2011.</w:t>
      </w:r>
    </w:p>
    <w:p w14:paraId="255DEECE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379DC23B" w14:textId="77777777" w:rsidR="00A90603" w:rsidRDefault="00A90603" w:rsidP="00A90603">
      <w:pPr>
        <w:rPr>
          <w:rFonts w:ascii="Times New Roman" w:hAnsi="Times New Roman" w:cs="Times New Roman"/>
        </w:rPr>
      </w:pPr>
      <w:r w:rsidRPr="00C12008">
        <w:rPr>
          <w:rFonts w:ascii="Times New Roman" w:hAnsi="Times New Roman" w:cs="Times New Roman"/>
          <w:i/>
        </w:rPr>
        <w:t>The Chicago Manual of Style, 16</w:t>
      </w:r>
      <w:r w:rsidRPr="00C12008">
        <w:rPr>
          <w:rFonts w:ascii="Times New Roman" w:hAnsi="Times New Roman" w:cs="Times New Roman"/>
          <w:i/>
          <w:vertAlign w:val="superscript"/>
        </w:rPr>
        <w:t>th</w:t>
      </w:r>
      <w:r w:rsidRPr="00C12008">
        <w:rPr>
          <w:rFonts w:ascii="Times New Roman" w:hAnsi="Times New Roman" w:cs="Times New Roman"/>
          <w:i/>
        </w:rPr>
        <w:t xml:space="preserve"> Edition</w:t>
      </w:r>
      <w:r w:rsidRPr="00A90603">
        <w:rPr>
          <w:rFonts w:ascii="Times New Roman" w:hAnsi="Times New Roman" w:cs="Times New Roman"/>
        </w:rPr>
        <w:t>. Chicago: The University of Chicago Press, 2010.</w:t>
      </w:r>
    </w:p>
    <w:p w14:paraId="105160BF" w14:textId="77777777" w:rsidR="00BE44FE" w:rsidRDefault="00BE44FE" w:rsidP="00A90603">
      <w:pPr>
        <w:rPr>
          <w:rFonts w:ascii="Times New Roman" w:hAnsi="Times New Roman" w:cs="Times New Roman"/>
        </w:rPr>
      </w:pPr>
    </w:p>
    <w:p w14:paraId="1CF94705" w14:textId="561F2876" w:rsidR="00BE44FE" w:rsidRDefault="00BE44FE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Clugston, M.J. </w:t>
      </w:r>
      <w:r>
        <w:rPr>
          <w:rFonts w:ascii="Times New Roman" w:hAnsi="Times New Roman" w:cs="Times New Roman"/>
          <w:i/>
        </w:rPr>
        <w:t>The New Penguin Dictionary of Science</w:t>
      </w:r>
      <w:r>
        <w:rPr>
          <w:rFonts w:ascii="Times New Roman" w:hAnsi="Times New Roman" w:cs="Times New Roman"/>
        </w:rPr>
        <w:t>. New York: Penguin, 1998.</w:t>
      </w:r>
    </w:p>
    <w:p w14:paraId="752670C4" w14:textId="77777777" w:rsidR="001A540B" w:rsidRDefault="001A540B" w:rsidP="00A90603">
      <w:pPr>
        <w:rPr>
          <w:rFonts w:ascii="Times New Roman" w:hAnsi="Times New Roman" w:cs="Times New Roman"/>
        </w:rPr>
      </w:pPr>
    </w:p>
    <w:p w14:paraId="5EC11240" w14:textId="508FD324" w:rsidR="001A540B" w:rsidRDefault="001A540B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Colman, Andrew M. </w:t>
      </w:r>
      <w:r>
        <w:rPr>
          <w:rFonts w:ascii="Times New Roman" w:hAnsi="Times New Roman" w:cs="Times New Roman"/>
          <w:i/>
        </w:rPr>
        <w:t>Oxford Dictionary of Psychology</w:t>
      </w:r>
      <w:r>
        <w:rPr>
          <w:rFonts w:ascii="Times New Roman" w:hAnsi="Times New Roman" w:cs="Times New Roman"/>
        </w:rPr>
        <w:t>. New York: Oxford University Press, 2003.</w:t>
      </w:r>
    </w:p>
    <w:p w14:paraId="591D91AA" w14:textId="5E6A1520" w:rsidR="00001D38" w:rsidRDefault="00001D38" w:rsidP="00A90603">
      <w:pPr>
        <w:rPr>
          <w:rFonts w:ascii="Times New Roman" w:hAnsi="Times New Roman" w:cs="Times New Roman"/>
        </w:rPr>
      </w:pPr>
    </w:p>
    <w:p w14:paraId="731885E2" w14:textId="77777777" w:rsidR="00001D38" w:rsidRDefault="00001D38" w:rsidP="00001D38">
      <w:pPr>
        <w:rPr>
          <w:rFonts w:ascii="Times New Roman" w:eastAsia="Times New Roman" w:hAnsi="Times New Roman" w:cs="Times New Roman"/>
        </w:rPr>
      </w:pPr>
      <w:r w:rsidRPr="00001D38">
        <w:rPr>
          <w:rFonts w:ascii="Times New Roman" w:eastAsia="Times New Roman" w:hAnsi="Times New Roman" w:cs="Times New Roman"/>
        </w:rPr>
        <w:t>Cook, Chris. </w:t>
      </w:r>
      <w:r w:rsidRPr="00001D38">
        <w:rPr>
          <w:rFonts w:ascii="Times New Roman" w:eastAsia="Times New Roman" w:hAnsi="Times New Roman" w:cs="Times New Roman"/>
          <w:i/>
          <w:iCs/>
        </w:rPr>
        <w:t>Dictionary of Historical Terms</w:t>
      </w:r>
      <w:r w:rsidRPr="00001D38">
        <w:rPr>
          <w:rFonts w:ascii="Times New Roman" w:eastAsia="Times New Roman" w:hAnsi="Times New Roman" w:cs="Times New Roman"/>
        </w:rPr>
        <w:t>. New York: Gramercy, 1998.</w:t>
      </w:r>
    </w:p>
    <w:p w14:paraId="203AA8D3" w14:textId="77777777" w:rsidR="00407F7C" w:rsidRDefault="00407F7C" w:rsidP="00001D38">
      <w:pPr>
        <w:rPr>
          <w:rFonts w:ascii="Times New Roman" w:eastAsia="Times New Roman" w:hAnsi="Times New Roman" w:cs="Times New Roman"/>
        </w:rPr>
      </w:pPr>
    </w:p>
    <w:p w14:paraId="03702A06" w14:textId="597043FF" w:rsidR="00407F7C" w:rsidRPr="00407F7C" w:rsidRDefault="00407F7C" w:rsidP="00001D3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Creswell, Julia. </w:t>
      </w:r>
      <w:r>
        <w:rPr>
          <w:rFonts w:ascii="Times New Roman" w:eastAsia="Times New Roman" w:hAnsi="Times New Roman" w:cs="Times New Roman"/>
          <w:i/>
          <w:iCs/>
        </w:rPr>
        <w:t xml:space="preserve">Oxford Dictionary of Word Origins. </w:t>
      </w:r>
      <w:r>
        <w:rPr>
          <w:rFonts w:ascii="Times New Roman" w:eastAsia="Times New Roman" w:hAnsi="Times New Roman" w:cs="Times New Roman"/>
        </w:rPr>
        <w:t>New York: Oxford University Press, 2010.</w:t>
      </w:r>
    </w:p>
    <w:p w14:paraId="3736F0A8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14B0CC25" w14:textId="77777777" w:rsidR="00A90603" w:rsidRP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>Cruise, Edwina J</w:t>
      </w:r>
      <w:r w:rsidRPr="00C12008">
        <w:rPr>
          <w:rFonts w:ascii="Times New Roman" w:hAnsi="Times New Roman" w:cs="Times New Roman"/>
          <w:i/>
        </w:rPr>
        <w:t>. English Grammar for Students of Russian</w:t>
      </w:r>
      <w:r w:rsidRPr="00A90603">
        <w:rPr>
          <w:rFonts w:ascii="Times New Roman" w:hAnsi="Times New Roman" w:cs="Times New Roman"/>
        </w:rPr>
        <w:t>. Ann Arbor: Olivia and Hill Press, 1987.</w:t>
      </w:r>
    </w:p>
    <w:p w14:paraId="5D946DB9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22423A96" w14:textId="0DFFCD26" w:rsidR="00A90603" w:rsidRP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Crutchfield, Roger S. </w:t>
      </w:r>
      <w:r w:rsidRPr="0032205F">
        <w:rPr>
          <w:rFonts w:ascii="Times New Roman" w:hAnsi="Times New Roman" w:cs="Times New Roman"/>
          <w:i/>
        </w:rPr>
        <w:t>English Vocabulary Quick Reference: A Comprehensive Dictionary Arranged by Word Roots</w:t>
      </w:r>
      <w:r w:rsidRPr="00A90603">
        <w:rPr>
          <w:rFonts w:ascii="Times New Roman" w:hAnsi="Times New Roman" w:cs="Times New Roman"/>
        </w:rPr>
        <w:t>. Leesburg, V</w:t>
      </w:r>
      <w:r w:rsidR="00450B95">
        <w:rPr>
          <w:rFonts w:ascii="Times New Roman" w:hAnsi="Times New Roman" w:cs="Times New Roman"/>
        </w:rPr>
        <w:t>irginia</w:t>
      </w:r>
      <w:r w:rsidRPr="00A90603">
        <w:rPr>
          <w:rFonts w:ascii="Times New Roman" w:hAnsi="Times New Roman" w:cs="Times New Roman"/>
        </w:rPr>
        <w:t xml:space="preserve">: </w:t>
      </w:r>
      <w:proofErr w:type="spellStart"/>
      <w:r w:rsidRPr="00A90603">
        <w:rPr>
          <w:rFonts w:ascii="Times New Roman" w:hAnsi="Times New Roman" w:cs="Times New Roman"/>
        </w:rPr>
        <w:t>LexaDyne</w:t>
      </w:r>
      <w:proofErr w:type="spellEnd"/>
      <w:r w:rsidRPr="00A90603">
        <w:rPr>
          <w:rFonts w:ascii="Times New Roman" w:hAnsi="Times New Roman" w:cs="Times New Roman"/>
        </w:rPr>
        <w:t xml:space="preserve"> Publishing, 2009.</w:t>
      </w:r>
    </w:p>
    <w:p w14:paraId="61CE40F1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409E3D16" w14:textId="77777777" w:rsidR="00A90603" w:rsidRP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Crystal, David, and Ben Crystal. </w:t>
      </w:r>
      <w:r w:rsidRPr="00625A87">
        <w:rPr>
          <w:rFonts w:ascii="Times New Roman" w:hAnsi="Times New Roman" w:cs="Times New Roman"/>
          <w:i/>
        </w:rPr>
        <w:t>Shakespeare’s Words A Glossary and Language Companion</w:t>
      </w:r>
      <w:r w:rsidRPr="00A90603">
        <w:rPr>
          <w:rFonts w:ascii="Times New Roman" w:hAnsi="Times New Roman" w:cs="Times New Roman"/>
        </w:rPr>
        <w:t>. New York: Penguin, 2002.</w:t>
      </w:r>
    </w:p>
    <w:p w14:paraId="51BB2CC1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069E3FF8" w14:textId="776B7EC8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Cuddon, J.A. </w:t>
      </w:r>
      <w:r w:rsidRPr="00625A87">
        <w:rPr>
          <w:rFonts w:ascii="Times New Roman" w:hAnsi="Times New Roman" w:cs="Times New Roman"/>
          <w:i/>
        </w:rPr>
        <w:t>Dictionary of Literary Terms and Literary Theory</w:t>
      </w:r>
      <w:r w:rsidRPr="00A90603">
        <w:rPr>
          <w:rFonts w:ascii="Times New Roman" w:hAnsi="Times New Roman" w:cs="Times New Roman"/>
        </w:rPr>
        <w:t>. New York: Penguin, 1999.</w:t>
      </w:r>
    </w:p>
    <w:p w14:paraId="71EBABD3" w14:textId="792BB084" w:rsidR="00ED724F" w:rsidRDefault="00ED724F" w:rsidP="00A90603">
      <w:pPr>
        <w:rPr>
          <w:rFonts w:ascii="Times New Roman" w:hAnsi="Times New Roman" w:cs="Times New Roman"/>
        </w:rPr>
      </w:pPr>
    </w:p>
    <w:p w14:paraId="1C1FA354" w14:textId="3C424BD4" w:rsidR="00ED724F" w:rsidRDefault="00ED724F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Cusick, Thomas. </w:t>
      </w:r>
      <w:r>
        <w:rPr>
          <w:rFonts w:ascii="Times New Roman" w:hAnsi="Times New Roman" w:cs="Times New Roman"/>
          <w:i/>
          <w:iCs/>
        </w:rPr>
        <w:t>Mathematics Made Simple</w:t>
      </w:r>
      <w:r>
        <w:rPr>
          <w:rFonts w:ascii="Times New Roman" w:hAnsi="Times New Roman" w:cs="Times New Roman"/>
        </w:rPr>
        <w:t>. New York: Three Rivers Press, 2003.</w:t>
      </w:r>
    </w:p>
    <w:p w14:paraId="2AA5BE13" w14:textId="77777777" w:rsidR="00407F7C" w:rsidRDefault="00407F7C" w:rsidP="00A90603">
      <w:pPr>
        <w:rPr>
          <w:rFonts w:ascii="Times New Roman" w:hAnsi="Times New Roman" w:cs="Times New Roman"/>
        </w:rPr>
      </w:pPr>
    </w:p>
    <w:p w14:paraId="5FC261EB" w14:textId="11C509EE" w:rsidR="00407F7C" w:rsidRPr="00407F7C" w:rsidRDefault="00407F7C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Darvill, Timothy. </w:t>
      </w:r>
      <w:r>
        <w:rPr>
          <w:rFonts w:ascii="Times New Roman" w:hAnsi="Times New Roman" w:cs="Times New Roman"/>
          <w:i/>
          <w:iCs/>
        </w:rPr>
        <w:t>Oxford Dictionary of Archaeology</w:t>
      </w:r>
      <w:r>
        <w:rPr>
          <w:rFonts w:ascii="Times New Roman" w:hAnsi="Times New Roman" w:cs="Times New Roman"/>
        </w:rPr>
        <w:t>. New York: Oxford University Press, 2003.</w:t>
      </w:r>
    </w:p>
    <w:p w14:paraId="6121DBF0" w14:textId="77777777" w:rsidR="00582763" w:rsidRDefault="00582763" w:rsidP="00A90603">
      <w:pPr>
        <w:rPr>
          <w:rFonts w:ascii="Times New Roman" w:hAnsi="Times New Roman" w:cs="Times New Roman"/>
        </w:rPr>
      </w:pPr>
    </w:p>
    <w:p w14:paraId="66410E1B" w14:textId="0ED53168" w:rsidR="00582763" w:rsidRDefault="00582763" w:rsidP="00582763">
      <w:pPr>
        <w:rPr>
          <w:rFonts w:ascii="Times New Roman" w:hAnsi="Times New Roman" w:cs="Times New Roman"/>
        </w:rPr>
      </w:pPr>
      <w:proofErr w:type="spellStart"/>
      <w:r w:rsidRPr="00582763">
        <w:rPr>
          <w:rFonts w:ascii="Times New Roman" w:hAnsi="Times New Roman" w:cs="Times New Roman"/>
        </w:rPr>
        <w:t>Draze</w:t>
      </w:r>
      <w:proofErr w:type="spellEnd"/>
      <w:r w:rsidRPr="00582763">
        <w:rPr>
          <w:rFonts w:ascii="Times New Roman" w:hAnsi="Times New Roman" w:cs="Times New Roman"/>
        </w:rPr>
        <w:t xml:space="preserve">, Dianne. </w:t>
      </w:r>
      <w:r w:rsidRPr="00582763">
        <w:rPr>
          <w:rFonts w:ascii="Times New Roman" w:hAnsi="Times New Roman" w:cs="Times New Roman"/>
          <w:i/>
        </w:rPr>
        <w:t>Red Hot Root Words: Mastering Vocabulary with Prefixes, Suffixes Root Words</w:t>
      </w:r>
      <w:r w:rsidRPr="00582763">
        <w:rPr>
          <w:rFonts w:ascii="Times New Roman" w:hAnsi="Times New Roman" w:cs="Times New Roman"/>
        </w:rPr>
        <w:t>. Waco, Texas: Prufrock Press, 2005.</w:t>
      </w:r>
    </w:p>
    <w:p w14:paraId="23D51177" w14:textId="400BBBED" w:rsidR="00001D38" w:rsidRDefault="00001D38" w:rsidP="00582763">
      <w:pPr>
        <w:rPr>
          <w:rFonts w:ascii="Times New Roman" w:hAnsi="Times New Roman" w:cs="Times New Roman"/>
        </w:rPr>
      </w:pPr>
    </w:p>
    <w:p w14:paraId="658E00DE" w14:textId="6859F70A" w:rsidR="00001D38" w:rsidRDefault="00001D38" w:rsidP="00001D38">
      <w:pPr>
        <w:rPr>
          <w:rFonts w:ascii="Times New Roman" w:eastAsia="Times New Roman" w:hAnsi="Times New Roman" w:cs="Times New Roman"/>
        </w:rPr>
      </w:pPr>
      <w:r w:rsidRPr="00001D38">
        <w:rPr>
          <w:rFonts w:ascii="Times New Roman" w:eastAsia="Times New Roman" w:hAnsi="Times New Roman" w:cs="Times New Roman"/>
        </w:rPr>
        <w:t xml:space="preserve">Drennan, Robert E., ed. </w:t>
      </w:r>
      <w:r w:rsidRPr="00001D38">
        <w:rPr>
          <w:rFonts w:ascii="Times New Roman" w:eastAsia="Times New Roman" w:hAnsi="Times New Roman" w:cs="Times New Roman"/>
          <w:i/>
          <w:iCs/>
        </w:rPr>
        <w:t>The Algonquin Wits</w:t>
      </w:r>
      <w:r w:rsidRPr="00001D38">
        <w:rPr>
          <w:rFonts w:ascii="Times New Roman" w:eastAsia="Times New Roman" w:hAnsi="Times New Roman" w:cs="Times New Roman"/>
        </w:rPr>
        <w:t>. New York: Kensington, 1985.</w:t>
      </w:r>
    </w:p>
    <w:p w14:paraId="5E672C39" w14:textId="37186EA2" w:rsidR="005B0F82" w:rsidRDefault="005B0F82" w:rsidP="00001D38">
      <w:pPr>
        <w:rPr>
          <w:rFonts w:ascii="Times New Roman" w:eastAsia="Times New Roman" w:hAnsi="Times New Roman" w:cs="Times New Roman"/>
        </w:rPr>
      </w:pPr>
    </w:p>
    <w:p w14:paraId="3F591438" w14:textId="66F4F065" w:rsidR="005B0F82" w:rsidRPr="005B0F82" w:rsidRDefault="005B0F82" w:rsidP="00001D3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Dreyer, Benjamin. </w:t>
      </w:r>
      <w:r>
        <w:rPr>
          <w:rFonts w:ascii="Times New Roman" w:eastAsia="Times New Roman" w:hAnsi="Times New Roman" w:cs="Times New Roman"/>
          <w:i/>
          <w:iCs/>
        </w:rPr>
        <w:t>Dreyer’s English: An Utterly Correct Guide to Clarity and Style</w:t>
      </w:r>
      <w:r>
        <w:rPr>
          <w:rFonts w:ascii="Times New Roman" w:eastAsia="Times New Roman" w:hAnsi="Times New Roman" w:cs="Times New Roman"/>
        </w:rPr>
        <w:t>. New York: Random House, 2020.</w:t>
      </w:r>
    </w:p>
    <w:p w14:paraId="65E64D74" w14:textId="77777777" w:rsidR="00125632" w:rsidRDefault="00125632" w:rsidP="00A90603">
      <w:pPr>
        <w:rPr>
          <w:rFonts w:ascii="Times New Roman" w:hAnsi="Times New Roman" w:cs="Times New Roman"/>
        </w:rPr>
      </w:pPr>
    </w:p>
    <w:p w14:paraId="4F3646BD" w14:textId="05E68A3A" w:rsidR="00125632" w:rsidRDefault="00125632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Eide, Denise</w:t>
      </w:r>
      <w:r w:rsidRPr="00625A87">
        <w:rPr>
          <w:rFonts w:ascii="Times New Roman" w:hAnsi="Times New Roman" w:cs="Times New Roman"/>
          <w:i/>
        </w:rPr>
        <w:t>. Uncovering the Logic of English</w:t>
      </w:r>
      <w:r>
        <w:rPr>
          <w:rFonts w:ascii="Times New Roman" w:hAnsi="Times New Roman" w:cs="Times New Roman"/>
        </w:rPr>
        <w:t>. Rochester, M</w:t>
      </w:r>
      <w:r w:rsidR="00450B95">
        <w:rPr>
          <w:rFonts w:ascii="Times New Roman" w:hAnsi="Times New Roman" w:cs="Times New Roman"/>
        </w:rPr>
        <w:t>innesota</w:t>
      </w:r>
      <w:r>
        <w:rPr>
          <w:rFonts w:ascii="Times New Roman" w:hAnsi="Times New Roman" w:cs="Times New Roman"/>
        </w:rPr>
        <w:t>: Pedia Learning, 2012.</w:t>
      </w:r>
    </w:p>
    <w:p w14:paraId="2A997468" w14:textId="77777777" w:rsidR="00052036" w:rsidRDefault="00052036" w:rsidP="00A90603">
      <w:pPr>
        <w:rPr>
          <w:rFonts w:ascii="Times New Roman" w:hAnsi="Times New Roman" w:cs="Times New Roman"/>
        </w:rPr>
      </w:pPr>
    </w:p>
    <w:p w14:paraId="726FB655" w14:textId="22E140E3" w:rsidR="00052036" w:rsidRDefault="00052036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Einsohn, Amy, and Marilyn Schwartz. </w:t>
      </w:r>
      <w:r>
        <w:rPr>
          <w:rFonts w:ascii="Times New Roman" w:hAnsi="Times New Roman" w:cs="Times New Roman"/>
          <w:i/>
          <w:iCs/>
        </w:rPr>
        <w:t>The Copyeditor’s Handbook</w:t>
      </w:r>
      <w:r>
        <w:rPr>
          <w:rFonts w:ascii="Times New Roman" w:hAnsi="Times New Roman" w:cs="Times New Roman"/>
        </w:rPr>
        <w:t xml:space="preserve">. </w:t>
      </w:r>
      <w:r w:rsidR="00A60213">
        <w:rPr>
          <w:rFonts w:ascii="Times New Roman" w:hAnsi="Times New Roman" w:cs="Times New Roman"/>
        </w:rPr>
        <w:t>Oakland: The University of California Press, 2019.</w:t>
      </w:r>
    </w:p>
    <w:p w14:paraId="68D68978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78A9F866" w14:textId="191AF6D9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>Fiske, Robert Hartwell.</w:t>
      </w:r>
      <w:r w:rsidRPr="00625A87">
        <w:rPr>
          <w:rFonts w:ascii="Times New Roman" w:hAnsi="Times New Roman" w:cs="Times New Roman"/>
          <w:i/>
        </w:rPr>
        <w:t xml:space="preserve"> The Dimwit’s Dictionary, Second Edition</w:t>
      </w:r>
      <w:r w:rsidRPr="00A90603">
        <w:rPr>
          <w:rFonts w:ascii="Times New Roman" w:hAnsi="Times New Roman" w:cs="Times New Roman"/>
        </w:rPr>
        <w:t>. Oak Park, I</w:t>
      </w:r>
      <w:r w:rsidR="00450B95">
        <w:rPr>
          <w:rFonts w:ascii="Times New Roman" w:hAnsi="Times New Roman" w:cs="Times New Roman"/>
        </w:rPr>
        <w:t>llinois</w:t>
      </w:r>
      <w:r w:rsidRPr="00A90603">
        <w:rPr>
          <w:rFonts w:ascii="Times New Roman" w:hAnsi="Times New Roman" w:cs="Times New Roman"/>
        </w:rPr>
        <w:t>: Marion Street Press, 2006.</w:t>
      </w:r>
    </w:p>
    <w:p w14:paraId="30490687" w14:textId="77777777" w:rsidR="00B15A1A" w:rsidRDefault="00B15A1A" w:rsidP="00A90603">
      <w:pPr>
        <w:rPr>
          <w:rFonts w:ascii="Times New Roman" w:hAnsi="Times New Roman" w:cs="Times New Roman"/>
        </w:rPr>
      </w:pPr>
    </w:p>
    <w:p w14:paraId="2B423189" w14:textId="35D2A6DB" w:rsidR="00B15A1A" w:rsidRPr="00B15A1A" w:rsidRDefault="00B15A1A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Formosa, Dan, and Paul Hamburger. </w:t>
      </w:r>
      <w:r>
        <w:rPr>
          <w:rFonts w:ascii="Times New Roman" w:hAnsi="Times New Roman" w:cs="Times New Roman"/>
          <w:i/>
          <w:iCs/>
        </w:rPr>
        <w:t>Baseball Field Guide</w:t>
      </w:r>
      <w:r>
        <w:rPr>
          <w:rFonts w:ascii="Times New Roman" w:hAnsi="Times New Roman" w:cs="Times New Roman"/>
        </w:rPr>
        <w:t>. New York: The Experiment, 2019.</w:t>
      </w:r>
    </w:p>
    <w:p w14:paraId="5C99CB2B" w14:textId="13142643" w:rsidR="00171CC2" w:rsidRDefault="00171CC2" w:rsidP="00A90603">
      <w:pPr>
        <w:rPr>
          <w:rFonts w:ascii="Times New Roman" w:hAnsi="Times New Roman" w:cs="Times New Roman"/>
        </w:rPr>
      </w:pPr>
    </w:p>
    <w:p w14:paraId="070C9290" w14:textId="3F188AC7" w:rsidR="00171CC2" w:rsidRPr="00171CC2" w:rsidRDefault="00171CC2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Gagne, Robert M., Leslie J. Briggs, and Walter W. Wager. </w:t>
      </w:r>
      <w:r>
        <w:rPr>
          <w:rFonts w:ascii="Times New Roman" w:hAnsi="Times New Roman" w:cs="Times New Roman"/>
          <w:i/>
          <w:iCs/>
        </w:rPr>
        <w:t>Principles of Instructional Design</w:t>
      </w:r>
      <w:r>
        <w:rPr>
          <w:rFonts w:ascii="Times New Roman" w:hAnsi="Times New Roman" w:cs="Times New Roman"/>
        </w:rPr>
        <w:t>. New York: Holt, Rinehart and Winston, 1988.</w:t>
      </w:r>
    </w:p>
    <w:p w14:paraId="67DEBCCF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42EDABF7" w14:textId="2B90D4F4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Garner, Byran A. </w:t>
      </w:r>
      <w:r w:rsidRPr="00B43261">
        <w:rPr>
          <w:rFonts w:ascii="Times New Roman" w:hAnsi="Times New Roman" w:cs="Times New Roman"/>
          <w:i/>
        </w:rPr>
        <w:t>Garner’s Modern American Usage, Third Edition.</w:t>
      </w:r>
      <w:r w:rsidR="00B43261">
        <w:rPr>
          <w:rFonts w:ascii="Times New Roman" w:hAnsi="Times New Roman" w:cs="Times New Roman"/>
        </w:rPr>
        <w:t xml:space="preserve"> </w:t>
      </w:r>
      <w:r w:rsidRPr="00A90603">
        <w:rPr>
          <w:rFonts w:ascii="Times New Roman" w:hAnsi="Times New Roman" w:cs="Times New Roman"/>
        </w:rPr>
        <w:t>New York: Oxford University Press, 2009.</w:t>
      </w:r>
    </w:p>
    <w:p w14:paraId="6E465441" w14:textId="77777777" w:rsidR="00171CC2" w:rsidRPr="00A90603" w:rsidRDefault="00171CC2" w:rsidP="00A90603">
      <w:pPr>
        <w:rPr>
          <w:rFonts w:ascii="Times New Roman" w:hAnsi="Times New Roman" w:cs="Times New Roman"/>
        </w:rPr>
      </w:pPr>
    </w:p>
    <w:p w14:paraId="215095F9" w14:textId="65715877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Goldman, Norma. </w:t>
      </w:r>
      <w:r w:rsidRPr="00B43261">
        <w:rPr>
          <w:rFonts w:ascii="Times New Roman" w:hAnsi="Times New Roman" w:cs="Times New Roman"/>
          <w:i/>
        </w:rPr>
        <w:t>English Grammar for Students of Latin, Third Edition.</w:t>
      </w:r>
      <w:r w:rsidRPr="00A90603">
        <w:rPr>
          <w:rFonts w:ascii="Times New Roman" w:hAnsi="Times New Roman" w:cs="Times New Roman"/>
        </w:rPr>
        <w:t xml:space="preserve"> Ann Arbor, M</w:t>
      </w:r>
      <w:r w:rsidR="00450B95">
        <w:rPr>
          <w:rFonts w:ascii="Times New Roman" w:hAnsi="Times New Roman" w:cs="Times New Roman"/>
        </w:rPr>
        <w:t>ichigan</w:t>
      </w:r>
      <w:r w:rsidRPr="00A90603">
        <w:rPr>
          <w:rFonts w:ascii="Times New Roman" w:hAnsi="Times New Roman" w:cs="Times New Roman"/>
        </w:rPr>
        <w:t>: Olivia and Hill Press, 2004.</w:t>
      </w:r>
    </w:p>
    <w:p w14:paraId="74E5A83B" w14:textId="77777777" w:rsidR="00DC0152" w:rsidRDefault="00DC0152" w:rsidP="00A90603">
      <w:pPr>
        <w:rPr>
          <w:rFonts w:ascii="Times New Roman" w:hAnsi="Times New Roman" w:cs="Times New Roman"/>
        </w:rPr>
      </w:pPr>
    </w:p>
    <w:p w14:paraId="592CD1DE" w14:textId="57956249" w:rsidR="00DC0152" w:rsidRPr="00DC0152" w:rsidRDefault="00DC0152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Gowers, Ernest A. </w:t>
      </w:r>
      <w:r>
        <w:rPr>
          <w:rFonts w:ascii="Times New Roman" w:hAnsi="Times New Roman" w:cs="Times New Roman"/>
          <w:i/>
          <w:iCs/>
        </w:rPr>
        <w:t>The Complete Plain Words</w:t>
      </w:r>
      <w:r>
        <w:rPr>
          <w:rFonts w:ascii="Times New Roman" w:hAnsi="Times New Roman" w:cs="Times New Roman"/>
        </w:rPr>
        <w:t>. New York: Penguin, 2004.</w:t>
      </w:r>
    </w:p>
    <w:p w14:paraId="15F2DE8D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2A315B1A" w14:textId="77777777" w:rsidR="00A90603" w:rsidRP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Gordon, Karen Elizabeth. </w:t>
      </w:r>
      <w:r w:rsidRPr="00B43261">
        <w:rPr>
          <w:rFonts w:ascii="Times New Roman" w:hAnsi="Times New Roman" w:cs="Times New Roman"/>
          <w:i/>
        </w:rPr>
        <w:t>The Well-Tempered Sentence: A Punctuation Handbook for the Innocent, the Eager, and the Doomed</w:t>
      </w:r>
      <w:r w:rsidRPr="00A90603">
        <w:rPr>
          <w:rFonts w:ascii="Times New Roman" w:hAnsi="Times New Roman" w:cs="Times New Roman"/>
        </w:rPr>
        <w:t>. New York: Pantheon, 1984.</w:t>
      </w:r>
    </w:p>
    <w:p w14:paraId="4280B569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5EBC4320" w14:textId="77777777" w:rsidR="00A90603" w:rsidRP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>--------</w:t>
      </w:r>
      <w:r w:rsidRPr="00B43261">
        <w:rPr>
          <w:rFonts w:ascii="Times New Roman" w:hAnsi="Times New Roman" w:cs="Times New Roman"/>
          <w:i/>
        </w:rPr>
        <w:t>The Deluxe Transitive Vampire: The Ultimate Handbook of Grammar for the Innocent, the Eager, and the Doomed</w:t>
      </w:r>
      <w:r w:rsidRPr="00A90603">
        <w:rPr>
          <w:rFonts w:ascii="Times New Roman" w:hAnsi="Times New Roman" w:cs="Times New Roman"/>
        </w:rPr>
        <w:t>. New York: Pantheon, 1993.</w:t>
      </w:r>
    </w:p>
    <w:p w14:paraId="7768157D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6F0D47B4" w14:textId="77777777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>--------</w:t>
      </w:r>
      <w:r w:rsidRPr="00D51BD6">
        <w:rPr>
          <w:rFonts w:ascii="Times New Roman" w:hAnsi="Times New Roman" w:cs="Times New Roman"/>
          <w:i/>
        </w:rPr>
        <w:t xml:space="preserve">Torn Wings and Faux Pas: A </w:t>
      </w:r>
      <w:proofErr w:type="spellStart"/>
      <w:r w:rsidRPr="00D51BD6">
        <w:rPr>
          <w:rFonts w:ascii="Times New Roman" w:hAnsi="Times New Roman" w:cs="Times New Roman"/>
          <w:i/>
        </w:rPr>
        <w:t>Flashbook</w:t>
      </w:r>
      <w:proofErr w:type="spellEnd"/>
      <w:r w:rsidRPr="00D51BD6">
        <w:rPr>
          <w:rFonts w:ascii="Times New Roman" w:hAnsi="Times New Roman" w:cs="Times New Roman"/>
          <w:i/>
        </w:rPr>
        <w:t xml:space="preserve"> of Style, a Beastly Guide Through the Writer’s Labyrinth</w:t>
      </w:r>
      <w:r w:rsidRPr="00A90603">
        <w:rPr>
          <w:rFonts w:ascii="Times New Roman" w:hAnsi="Times New Roman" w:cs="Times New Roman"/>
        </w:rPr>
        <w:t>. New York: Pantheon, 1998.</w:t>
      </w:r>
    </w:p>
    <w:p w14:paraId="34E0ABF3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0B092A0B" w14:textId="77777777" w:rsidR="00A90603" w:rsidRDefault="00A90603" w:rsidP="00A90603">
      <w:pPr>
        <w:rPr>
          <w:rFonts w:ascii="Times New Roman" w:hAnsi="Times New Roman" w:cs="Times New Roman"/>
          <w:bCs/>
        </w:rPr>
      </w:pPr>
      <w:proofErr w:type="spellStart"/>
      <w:r w:rsidRPr="00A90603">
        <w:rPr>
          <w:rFonts w:ascii="Times New Roman" w:hAnsi="Times New Roman" w:cs="Times New Roman"/>
          <w:bCs/>
        </w:rPr>
        <w:t>Grambs</w:t>
      </w:r>
      <w:proofErr w:type="spellEnd"/>
      <w:r w:rsidRPr="00A90603">
        <w:rPr>
          <w:rFonts w:ascii="Times New Roman" w:hAnsi="Times New Roman" w:cs="Times New Roman"/>
          <w:bCs/>
        </w:rPr>
        <w:t xml:space="preserve">, David. </w:t>
      </w:r>
      <w:r w:rsidRPr="00D51BD6">
        <w:rPr>
          <w:rFonts w:ascii="Times New Roman" w:hAnsi="Times New Roman" w:cs="Times New Roman"/>
          <w:bCs/>
          <w:i/>
        </w:rPr>
        <w:t>The Random House Dictionary for Writers and Readers</w:t>
      </w:r>
      <w:r w:rsidRPr="00A90603">
        <w:rPr>
          <w:rFonts w:ascii="Times New Roman" w:hAnsi="Times New Roman" w:cs="Times New Roman"/>
          <w:bCs/>
        </w:rPr>
        <w:t>.  New York: Random House, 1990.</w:t>
      </w:r>
    </w:p>
    <w:p w14:paraId="205FBFA4" w14:textId="77777777" w:rsidR="00E027DD" w:rsidRDefault="00E027DD" w:rsidP="00A90603">
      <w:pPr>
        <w:rPr>
          <w:rFonts w:ascii="Times New Roman" w:hAnsi="Times New Roman" w:cs="Times New Roman"/>
          <w:bCs/>
        </w:rPr>
      </w:pPr>
    </w:p>
    <w:p w14:paraId="1DFFF97E" w14:textId="18F4E583" w:rsidR="00E027DD" w:rsidRPr="00E027DD" w:rsidRDefault="00E027DD" w:rsidP="00A90603">
      <w:pPr>
        <w:rPr>
          <w:rFonts w:ascii="Times New Roman" w:hAnsi="Times New Roman" w:cs="Times New Roman"/>
          <w:bCs/>
        </w:rPr>
      </w:pPr>
      <w:r w:rsidRPr="00A90603">
        <w:rPr>
          <w:rFonts w:ascii="Times New Roman" w:hAnsi="Times New Roman" w:cs="Times New Roman"/>
        </w:rPr>
        <w:t>--------</w:t>
      </w:r>
      <w:r>
        <w:rPr>
          <w:rFonts w:ascii="Times New Roman" w:hAnsi="Times New Roman" w:cs="Times New Roman"/>
        </w:rPr>
        <w:t xml:space="preserve">and Ellen S. Levine. </w:t>
      </w:r>
      <w:r>
        <w:rPr>
          <w:rFonts w:ascii="Times New Roman" w:hAnsi="Times New Roman" w:cs="Times New Roman"/>
          <w:i/>
          <w:iCs/>
        </w:rPr>
        <w:t>The Describer’s Dictionary</w:t>
      </w:r>
      <w:r>
        <w:rPr>
          <w:rFonts w:ascii="Times New Roman" w:hAnsi="Times New Roman" w:cs="Times New Roman"/>
        </w:rPr>
        <w:t>. New York: Norton, 2015.</w:t>
      </w:r>
    </w:p>
    <w:p w14:paraId="051C6A9B" w14:textId="77777777" w:rsidR="00A90603" w:rsidRPr="00A90603" w:rsidRDefault="00A90603" w:rsidP="00A90603">
      <w:pPr>
        <w:rPr>
          <w:rFonts w:ascii="Times New Roman" w:hAnsi="Times New Roman" w:cs="Times New Roman"/>
          <w:bCs/>
        </w:rPr>
      </w:pPr>
    </w:p>
    <w:p w14:paraId="614A746E" w14:textId="77777777" w:rsidR="00A90603" w:rsidRP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Grimal, Pierre. </w:t>
      </w:r>
      <w:r w:rsidRPr="00C15A83">
        <w:rPr>
          <w:rFonts w:ascii="Times New Roman" w:hAnsi="Times New Roman" w:cs="Times New Roman"/>
          <w:i/>
        </w:rPr>
        <w:t>The Penguin Dictionary of Classical Mythology</w:t>
      </w:r>
      <w:r w:rsidRPr="00A90603">
        <w:rPr>
          <w:rFonts w:ascii="Times New Roman" w:hAnsi="Times New Roman" w:cs="Times New Roman"/>
        </w:rPr>
        <w:t>. New York: Penguin, 1991.</w:t>
      </w:r>
    </w:p>
    <w:p w14:paraId="006185CB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38566A74" w14:textId="2DAECBD1" w:rsidR="00A90603" w:rsidRDefault="00A90603" w:rsidP="00A90603">
      <w:pPr>
        <w:rPr>
          <w:rFonts w:ascii="Times New Roman" w:hAnsi="Times New Roman" w:cs="Times New Roman"/>
          <w:i/>
        </w:rPr>
      </w:pPr>
      <w:r w:rsidRPr="00A90603">
        <w:rPr>
          <w:rFonts w:ascii="Times New Roman" w:hAnsi="Times New Roman" w:cs="Times New Roman"/>
        </w:rPr>
        <w:t xml:space="preserve">Gunning, Thomas. </w:t>
      </w:r>
      <w:r w:rsidRPr="00C15A83">
        <w:rPr>
          <w:rFonts w:ascii="Times New Roman" w:hAnsi="Times New Roman" w:cs="Times New Roman"/>
          <w:i/>
        </w:rPr>
        <w:t xml:space="preserve">Assessing and Correcting Reading and Writing Difficulties. </w:t>
      </w:r>
      <w:r w:rsidRPr="00450B95">
        <w:rPr>
          <w:rFonts w:ascii="Times New Roman" w:hAnsi="Times New Roman" w:cs="Times New Roman"/>
          <w:iCs/>
        </w:rPr>
        <w:t>Boston: Allyn and Bacon, 2002</w:t>
      </w:r>
      <w:r w:rsidRPr="00C15A83">
        <w:rPr>
          <w:rFonts w:ascii="Times New Roman" w:hAnsi="Times New Roman" w:cs="Times New Roman"/>
          <w:i/>
        </w:rPr>
        <w:t>.</w:t>
      </w:r>
    </w:p>
    <w:p w14:paraId="25CDD184" w14:textId="77777777" w:rsidR="00B60C40" w:rsidRPr="00C15A83" w:rsidRDefault="00B60C40" w:rsidP="00A90603">
      <w:pPr>
        <w:rPr>
          <w:rFonts w:ascii="Times New Roman" w:hAnsi="Times New Roman" w:cs="Times New Roman"/>
          <w:i/>
        </w:rPr>
      </w:pPr>
    </w:p>
    <w:p w14:paraId="0EE5F370" w14:textId="77777777" w:rsidR="00A90603" w:rsidRPr="00A90603" w:rsidRDefault="00A90603" w:rsidP="00A90603">
      <w:pPr>
        <w:rPr>
          <w:rFonts w:ascii="Times New Roman" w:hAnsi="Times New Roman" w:cs="Times New Roman"/>
        </w:rPr>
      </w:pPr>
      <w:r w:rsidRPr="00C15A83">
        <w:rPr>
          <w:rFonts w:ascii="Times New Roman" w:hAnsi="Times New Roman" w:cs="Times New Roman"/>
          <w:i/>
        </w:rPr>
        <w:t>--------Building Literacy in the Content Areas.</w:t>
      </w:r>
      <w:r w:rsidRPr="00A90603">
        <w:rPr>
          <w:rFonts w:ascii="Times New Roman" w:hAnsi="Times New Roman" w:cs="Times New Roman"/>
        </w:rPr>
        <w:t xml:space="preserve"> Boston: Allyn and Bacon, 2003.</w:t>
      </w:r>
    </w:p>
    <w:p w14:paraId="26B8BC46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181B7FD5" w14:textId="007A2B50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Gwynne, N.M. </w:t>
      </w:r>
      <w:r w:rsidRPr="00C15A83">
        <w:rPr>
          <w:rFonts w:ascii="Times New Roman" w:hAnsi="Times New Roman" w:cs="Times New Roman"/>
          <w:i/>
        </w:rPr>
        <w:t>Gwynne’s Grammar: The Ultimate Introduction to Grammar and the Writing of Good English</w:t>
      </w:r>
      <w:r w:rsidRPr="00A90603">
        <w:rPr>
          <w:rFonts w:ascii="Times New Roman" w:hAnsi="Times New Roman" w:cs="Times New Roman"/>
        </w:rPr>
        <w:t>. New York: Knopf, 2014.</w:t>
      </w:r>
    </w:p>
    <w:p w14:paraId="69DC523C" w14:textId="444BAE26" w:rsidR="00E15E2C" w:rsidRDefault="00E15E2C" w:rsidP="00A90603">
      <w:pPr>
        <w:rPr>
          <w:rFonts w:ascii="Times New Roman" w:hAnsi="Times New Roman" w:cs="Times New Roman"/>
        </w:rPr>
      </w:pPr>
    </w:p>
    <w:p w14:paraId="2664D1C1" w14:textId="4BCC6AFF" w:rsidR="00E15E2C" w:rsidRDefault="00E15E2C" w:rsidP="00A90603">
      <w:pPr>
        <w:rPr>
          <w:rStyle w:val="Strong"/>
          <w:rFonts w:ascii="Times New Roman" w:hAnsi="Times New Roman" w:cs="Times New Roman"/>
          <w:b w:val="0"/>
          <w:bCs w:val="0"/>
        </w:rPr>
      </w:pPr>
      <w:r>
        <w:rPr>
          <w:rStyle w:val="Strong"/>
          <w:rFonts w:ascii="Times New Roman" w:hAnsi="Times New Roman" w:cs="Times New Roman"/>
          <w:b w:val="0"/>
          <w:bCs w:val="0"/>
        </w:rPr>
        <w:t>--------</w:t>
      </w:r>
      <w:r>
        <w:rPr>
          <w:rStyle w:val="Strong"/>
          <w:rFonts w:ascii="Times New Roman" w:hAnsi="Times New Roman" w:cs="Times New Roman"/>
          <w:b w:val="0"/>
          <w:bCs w:val="0"/>
          <w:i/>
          <w:iCs/>
        </w:rPr>
        <w:t>Gwynne’s Latin: The Ultimate Introduction to Latin Including the Latin in Everyday English</w:t>
      </w:r>
      <w:r>
        <w:rPr>
          <w:rStyle w:val="Strong"/>
          <w:rFonts w:ascii="Times New Roman" w:hAnsi="Times New Roman" w:cs="Times New Roman"/>
          <w:b w:val="0"/>
          <w:bCs w:val="0"/>
        </w:rPr>
        <w:t>. New York: Ebury, 2014.</w:t>
      </w:r>
    </w:p>
    <w:p w14:paraId="11C5080E" w14:textId="77777777" w:rsidR="006561D3" w:rsidRDefault="006561D3" w:rsidP="00A90603">
      <w:pPr>
        <w:rPr>
          <w:rStyle w:val="Strong"/>
          <w:rFonts w:ascii="Times New Roman" w:hAnsi="Times New Roman" w:cs="Times New Roman"/>
          <w:b w:val="0"/>
          <w:bCs w:val="0"/>
        </w:rPr>
      </w:pPr>
    </w:p>
    <w:p w14:paraId="04F86365" w14:textId="011E9486" w:rsidR="006561D3" w:rsidRDefault="006561D3" w:rsidP="00A90603">
      <w:pPr>
        <w:rPr>
          <w:rStyle w:val="Strong"/>
          <w:rFonts w:ascii="Times New Roman" w:hAnsi="Times New Roman" w:cs="Times New Roman"/>
          <w:b w:val="0"/>
          <w:bCs w:val="0"/>
        </w:rPr>
      </w:pPr>
      <w:r>
        <w:rPr>
          <w:rStyle w:val="Strong"/>
          <w:rFonts w:ascii="Times New Roman" w:hAnsi="Times New Roman" w:cs="Times New Roman"/>
          <w:b w:val="0"/>
          <w:bCs w:val="0"/>
        </w:rPr>
        <w:t xml:space="preserve">Hacker, Diane, and Nancy Sommers. </w:t>
      </w:r>
      <w:r>
        <w:rPr>
          <w:rStyle w:val="Strong"/>
          <w:rFonts w:ascii="Times New Roman" w:hAnsi="Times New Roman" w:cs="Times New Roman"/>
          <w:b w:val="0"/>
          <w:bCs w:val="0"/>
          <w:i/>
          <w:iCs/>
        </w:rPr>
        <w:t>A Pocket Style Manual, APA Version</w:t>
      </w:r>
      <w:r>
        <w:rPr>
          <w:rStyle w:val="Strong"/>
          <w:rFonts w:ascii="Times New Roman" w:hAnsi="Times New Roman" w:cs="Times New Roman"/>
          <w:b w:val="0"/>
          <w:bCs w:val="0"/>
        </w:rPr>
        <w:t>. New York: Bedford/St. Martins, 2018.</w:t>
      </w:r>
    </w:p>
    <w:p w14:paraId="36D42362" w14:textId="77777777" w:rsidR="00CD6CDD" w:rsidRDefault="00CD6CDD" w:rsidP="00A90603">
      <w:pPr>
        <w:rPr>
          <w:rStyle w:val="Strong"/>
          <w:rFonts w:ascii="Times New Roman" w:hAnsi="Times New Roman" w:cs="Times New Roman"/>
          <w:b w:val="0"/>
          <w:bCs w:val="0"/>
        </w:rPr>
      </w:pPr>
    </w:p>
    <w:p w14:paraId="4F993AB7" w14:textId="60FB06FD" w:rsidR="00CD6CDD" w:rsidRPr="00CD6CDD" w:rsidRDefault="00CD6CDD" w:rsidP="00A90603">
      <w:pPr>
        <w:rPr>
          <w:rFonts w:ascii="Times New Roman" w:hAnsi="Times New Roman" w:cs="Times New Roman"/>
          <w:b/>
          <w:bCs/>
        </w:rPr>
      </w:pPr>
      <w:r>
        <w:rPr>
          <w:rStyle w:val="Strong"/>
          <w:rFonts w:ascii="Times New Roman" w:hAnsi="Times New Roman" w:cs="Times New Roman"/>
          <w:b w:val="0"/>
          <w:bCs w:val="0"/>
        </w:rPr>
        <w:t xml:space="preserve">Hall, James. </w:t>
      </w:r>
      <w:r>
        <w:rPr>
          <w:rStyle w:val="Strong"/>
          <w:rFonts w:ascii="Times New Roman" w:hAnsi="Times New Roman" w:cs="Times New Roman"/>
          <w:b w:val="0"/>
          <w:bCs w:val="0"/>
          <w:i/>
          <w:iCs/>
        </w:rPr>
        <w:t xml:space="preserve">Dictionary of Subjects and Symbols in Art. </w:t>
      </w:r>
      <w:r>
        <w:rPr>
          <w:rStyle w:val="Strong"/>
          <w:rFonts w:ascii="Times New Roman" w:hAnsi="Times New Roman" w:cs="Times New Roman"/>
          <w:b w:val="0"/>
          <w:bCs w:val="0"/>
        </w:rPr>
        <w:t>New York: Harper, 1979.</w:t>
      </w:r>
    </w:p>
    <w:p w14:paraId="7203BCE8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147308C5" w14:textId="63EB7E75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Hazel, John. </w:t>
      </w:r>
      <w:r w:rsidRPr="00C15A83">
        <w:rPr>
          <w:rFonts w:ascii="Times New Roman" w:hAnsi="Times New Roman" w:cs="Times New Roman"/>
          <w:i/>
        </w:rPr>
        <w:t>Who’s Who in the Roman World</w:t>
      </w:r>
      <w:r w:rsidRPr="00A90603">
        <w:rPr>
          <w:rFonts w:ascii="Times New Roman" w:hAnsi="Times New Roman" w:cs="Times New Roman"/>
        </w:rPr>
        <w:t>. New York: Routledge, 2005.</w:t>
      </w:r>
    </w:p>
    <w:p w14:paraId="5C5F2F9C" w14:textId="77777777" w:rsidR="00B60C40" w:rsidRPr="00A90603" w:rsidRDefault="00B60C40" w:rsidP="00A90603">
      <w:pPr>
        <w:rPr>
          <w:rFonts w:ascii="Times New Roman" w:hAnsi="Times New Roman" w:cs="Times New Roman"/>
        </w:rPr>
      </w:pPr>
    </w:p>
    <w:p w14:paraId="33CD2923" w14:textId="1DCFF61A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>Hendrickson, Robert</w:t>
      </w:r>
      <w:r w:rsidRPr="00C15A83">
        <w:rPr>
          <w:rFonts w:ascii="Times New Roman" w:hAnsi="Times New Roman" w:cs="Times New Roman"/>
          <w:i/>
        </w:rPr>
        <w:t>. The QPB Encyclopedia of Word and Phrase Origins</w:t>
      </w:r>
      <w:r w:rsidRPr="00A90603">
        <w:rPr>
          <w:rFonts w:ascii="Times New Roman" w:hAnsi="Times New Roman" w:cs="Times New Roman"/>
        </w:rPr>
        <w:t>. New York: Checkmark, 2008.</w:t>
      </w:r>
    </w:p>
    <w:p w14:paraId="4E211351" w14:textId="65EEFC64" w:rsidR="0013368D" w:rsidRDefault="0013368D" w:rsidP="00A90603">
      <w:pPr>
        <w:rPr>
          <w:rFonts w:ascii="Times New Roman" w:hAnsi="Times New Roman" w:cs="Times New Roman"/>
        </w:rPr>
      </w:pPr>
    </w:p>
    <w:p w14:paraId="73F609EB" w14:textId="00BD34EB" w:rsidR="00B241ED" w:rsidRPr="00B241ED" w:rsidRDefault="00B241ED" w:rsidP="001336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Hirsch, E.D., James F. </w:t>
      </w:r>
      <w:proofErr w:type="spellStart"/>
      <w:r>
        <w:rPr>
          <w:rFonts w:ascii="Times New Roman" w:hAnsi="Times New Roman" w:cs="Times New Roman"/>
        </w:rPr>
        <w:t>Trefil</w:t>
      </w:r>
      <w:proofErr w:type="spellEnd"/>
      <w:r>
        <w:rPr>
          <w:rFonts w:ascii="Times New Roman" w:hAnsi="Times New Roman" w:cs="Times New Roman"/>
        </w:rPr>
        <w:t xml:space="preserve"> (ed), and Joseph F. Kett. </w:t>
      </w:r>
      <w:r>
        <w:rPr>
          <w:rFonts w:ascii="Times New Roman" w:hAnsi="Times New Roman" w:cs="Times New Roman"/>
          <w:i/>
          <w:iCs/>
        </w:rPr>
        <w:t xml:space="preserve">The New Dictionary of Cultural Literacy: What Every American Needs to Know. </w:t>
      </w:r>
      <w:r>
        <w:rPr>
          <w:rFonts w:ascii="Times New Roman" w:hAnsi="Times New Roman" w:cs="Times New Roman"/>
        </w:rPr>
        <w:t>Boston: Houghton Mifflin Harcourt, 2002.</w:t>
      </w:r>
    </w:p>
    <w:p w14:paraId="09895D43" w14:textId="77777777" w:rsidR="00B241ED" w:rsidRDefault="00B241ED" w:rsidP="0013368D">
      <w:pPr>
        <w:rPr>
          <w:rFonts w:ascii="Times New Roman" w:hAnsi="Times New Roman" w:cs="Times New Roman"/>
        </w:rPr>
      </w:pPr>
    </w:p>
    <w:p w14:paraId="14392B10" w14:textId="40E76E90" w:rsidR="0013368D" w:rsidRPr="0013368D" w:rsidRDefault="0013368D" w:rsidP="0013368D">
      <w:pPr>
        <w:rPr>
          <w:rFonts w:ascii="Times New Roman" w:hAnsi="Times New Roman" w:cs="Times New Roman"/>
        </w:rPr>
      </w:pPr>
      <w:r w:rsidRPr="0013368D">
        <w:rPr>
          <w:rFonts w:ascii="Times New Roman" w:hAnsi="Times New Roman" w:cs="Times New Roman"/>
        </w:rPr>
        <w:t xml:space="preserve">Hochman, Judith, and Natalie Wexler. </w:t>
      </w:r>
      <w:r w:rsidRPr="0013368D">
        <w:rPr>
          <w:rFonts w:ascii="Times New Roman" w:hAnsi="Times New Roman" w:cs="Times New Roman"/>
          <w:i/>
        </w:rPr>
        <w:t>The Writing Revolution: A Guide to Advancing Thinking through Writing in All Subjects and Grades</w:t>
      </w:r>
      <w:r w:rsidRPr="0013368D">
        <w:rPr>
          <w:rFonts w:ascii="Times New Roman" w:hAnsi="Times New Roman" w:cs="Times New Roman"/>
        </w:rPr>
        <w:t>. San Francisco: Jossey-Bass, 2017.</w:t>
      </w:r>
    </w:p>
    <w:p w14:paraId="2EFA904E" w14:textId="77777777" w:rsidR="00CD5262" w:rsidRDefault="00CD5262" w:rsidP="00A90603">
      <w:pPr>
        <w:rPr>
          <w:rFonts w:ascii="Times New Roman" w:hAnsi="Times New Roman" w:cs="Times New Roman"/>
        </w:rPr>
      </w:pPr>
    </w:p>
    <w:p w14:paraId="5D7EDBBF" w14:textId="78743ABC" w:rsidR="00CD5262" w:rsidRPr="00CD5262" w:rsidRDefault="00CD5262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Jackson, Kenneth, ed. </w:t>
      </w:r>
      <w:r>
        <w:rPr>
          <w:rFonts w:ascii="Times New Roman" w:hAnsi="Times New Roman" w:cs="Times New Roman"/>
          <w:i/>
        </w:rPr>
        <w:t>The Encyclopedia of New York City</w:t>
      </w:r>
      <w:r>
        <w:rPr>
          <w:rFonts w:ascii="Times New Roman" w:hAnsi="Times New Roman" w:cs="Times New Roman"/>
        </w:rPr>
        <w:t>. New Haven: Yale University Press, 1995.</w:t>
      </w:r>
    </w:p>
    <w:p w14:paraId="3CFBBC42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4E603198" w14:textId="77777777" w:rsidR="00A90603" w:rsidRP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lastRenderedPageBreak/>
        <w:t xml:space="preserve">Katzner, Kenneth. </w:t>
      </w:r>
      <w:r w:rsidRPr="00C15A83">
        <w:rPr>
          <w:rFonts w:ascii="Times New Roman" w:hAnsi="Times New Roman" w:cs="Times New Roman"/>
          <w:i/>
        </w:rPr>
        <w:t>Russian-English Dictionary</w:t>
      </w:r>
      <w:r w:rsidRPr="00A90603">
        <w:rPr>
          <w:rFonts w:ascii="Times New Roman" w:hAnsi="Times New Roman" w:cs="Times New Roman"/>
        </w:rPr>
        <w:t>. New York: Wiley, 1994.</w:t>
      </w:r>
    </w:p>
    <w:p w14:paraId="5B5B6FA1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5DD66467" w14:textId="77777777" w:rsidR="00A90603" w:rsidRP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>--------</w:t>
      </w:r>
      <w:r w:rsidRPr="00C15A83">
        <w:rPr>
          <w:rFonts w:ascii="Times New Roman" w:hAnsi="Times New Roman" w:cs="Times New Roman"/>
          <w:i/>
        </w:rPr>
        <w:t>The Languages of the World</w:t>
      </w:r>
      <w:r w:rsidRPr="00A90603">
        <w:rPr>
          <w:rFonts w:ascii="Times New Roman" w:hAnsi="Times New Roman" w:cs="Times New Roman"/>
        </w:rPr>
        <w:t>. New York: Routledge, 1995.</w:t>
      </w:r>
    </w:p>
    <w:p w14:paraId="2071F211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3BD2DCB2" w14:textId="4274600B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Kendris, Christopher and Theodore Kendris. </w:t>
      </w:r>
      <w:r w:rsidRPr="00C15A83">
        <w:rPr>
          <w:rFonts w:ascii="Times New Roman" w:hAnsi="Times New Roman" w:cs="Times New Roman"/>
          <w:i/>
        </w:rPr>
        <w:t>501 Spanish Verbs</w:t>
      </w:r>
      <w:r w:rsidRPr="00A90603">
        <w:rPr>
          <w:rFonts w:ascii="Times New Roman" w:hAnsi="Times New Roman" w:cs="Times New Roman"/>
        </w:rPr>
        <w:t>. Hauppauge, N</w:t>
      </w:r>
      <w:r w:rsidR="00450B95">
        <w:rPr>
          <w:rFonts w:ascii="Times New Roman" w:hAnsi="Times New Roman" w:cs="Times New Roman"/>
        </w:rPr>
        <w:t xml:space="preserve">ew </w:t>
      </w:r>
      <w:r w:rsidRPr="00A90603">
        <w:rPr>
          <w:rFonts w:ascii="Times New Roman" w:hAnsi="Times New Roman" w:cs="Times New Roman"/>
        </w:rPr>
        <w:t>Y</w:t>
      </w:r>
      <w:r w:rsidR="00450B95">
        <w:rPr>
          <w:rFonts w:ascii="Times New Roman" w:hAnsi="Times New Roman" w:cs="Times New Roman"/>
        </w:rPr>
        <w:t>ork</w:t>
      </w:r>
      <w:r w:rsidRPr="00A90603">
        <w:rPr>
          <w:rFonts w:ascii="Times New Roman" w:hAnsi="Times New Roman" w:cs="Times New Roman"/>
        </w:rPr>
        <w:t>: Barrons, 2003.</w:t>
      </w:r>
    </w:p>
    <w:p w14:paraId="3E6AFA4D" w14:textId="77777777" w:rsidR="00DC0152" w:rsidRDefault="00DC0152" w:rsidP="00A90603">
      <w:pPr>
        <w:rPr>
          <w:rFonts w:ascii="Times New Roman" w:hAnsi="Times New Roman" w:cs="Times New Roman"/>
        </w:rPr>
      </w:pPr>
    </w:p>
    <w:p w14:paraId="15CE4CC7" w14:textId="2BA762B9" w:rsidR="00DC0152" w:rsidRPr="00DC0152" w:rsidRDefault="00DC0152" w:rsidP="00A90603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Kennedy, Michael, and Joyce Bourne. </w:t>
      </w:r>
      <w:r>
        <w:rPr>
          <w:rFonts w:ascii="Times New Roman" w:hAnsi="Times New Roman" w:cs="Times New Roman"/>
          <w:i/>
          <w:iCs/>
        </w:rPr>
        <w:t xml:space="preserve">The Oxford Dictionary of Music. </w:t>
      </w:r>
      <w:r>
        <w:rPr>
          <w:rFonts w:ascii="Times New Roman" w:hAnsi="Times New Roman" w:cs="Times New Roman"/>
        </w:rPr>
        <w:t>New York: Oxford University Press,</w:t>
      </w:r>
      <w:r>
        <w:rPr>
          <w:rFonts w:ascii="Times New Roman" w:hAnsi="Times New Roman" w:cs="Times New Roman"/>
        </w:rPr>
        <w:t xml:space="preserve"> 1999.</w:t>
      </w:r>
    </w:p>
    <w:p w14:paraId="45B62061" w14:textId="0B4DFCE0" w:rsidR="00E60A13" w:rsidRDefault="00E60A13" w:rsidP="00E60A13">
      <w:pPr>
        <w:pStyle w:val="NormalWeb"/>
      </w:pPr>
      <w:r>
        <w:t xml:space="preserve">Kidder, David, and Noah Oppenheim. </w:t>
      </w:r>
      <w:r>
        <w:rPr>
          <w:rStyle w:val="Emphasis"/>
        </w:rPr>
        <w:t>The Intellectual Devotional: Revive Your Mind, Complete Your Education, and Roam Confidently with the Cultured Class</w:t>
      </w:r>
      <w:r>
        <w:t>. Emmaus, P</w:t>
      </w:r>
      <w:r w:rsidR="00450B95">
        <w:t>ennsylvania</w:t>
      </w:r>
      <w:r>
        <w:t>: Rodale Press, 2006.</w:t>
      </w:r>
    </w:p>
    <w:p w14:paraId="77051249" w14:textId="68CFB749" w:rsidR="00E60A13" w:rsidRDefault="00E60A13" w:rsidP="00E60A13">
      <w:pPr>
        <w:pStyle w:val="NormalWeb"/>
      </w:pPr>
      <w:r>
        <w:rPr>
          <w:rStyle w:val="Strong"/>
        </w:rPr>
        <w:t>--------</w:t>
      </w:r>
      <w:r>
        <w:rPr>
          <w:rStyle w:val="Emphasis"/>
        </w:rPr>
        <w:t>The Intellectual Devotional American History: Revive Your Mind, Complete Your Education, and Converse Confidently about Our Nation’s Past</w:t>
      </w:r>
      <w:r>
        <w:t xml:space="preserve">. Emmaus, </w:t>
      </w:r>
      <w:r w:rsidR="00450B95">
        <w:t>Pennsylvania</w:t>
      </w:r>
      <w:r>
        <w:t>: Modern Times, 2007.</w:t>
      </w:r>
    </w:p>
    <w:p w14:paraId="189B6DB0" w14:textId="29FDBFCF" w:rsidR="00E60A13" w:rsidRDefault="00E60A13" w:rsidP="00E60A13">
      <w:pPr>
        <w:pStyle w:val="NormalWeb"/>
      </w:pPr>
      <w:r>
        <w:rPr>
          <w:rStyle w:val="Strong"/>
        </w:rPr>
        <w:t>--------</w:t>
      </w:r>
      <w:r>
        <w:rPr>
          <w:rStyle w:val="Emphasis"/>
        </w:rPr>
        <w:t>The Intellectual Devotional Biographies: Revive Your Mind, Complete Your Education, and Acquaint Yourself with the World’s Greatest Personalities</w:t>
      </w:r>
      <w:r>
        <w:t xml:space="preserve">. Emmaus, </w:t>
      </w:r>
      <w:r w:rsidR="00450B95">
        <w:t>Pennsylvania</w:t>
      </w:r>
      <w:r>
        <w:t>: Rodale Press, 2010.</w:t>
      </w:r>
    </w:p>
    <w:p w14:paraId="629DF918" w14:textId="0E0538A9" w:rsidR="00590A7D" w:rsidRDefault="00590A7D" w:rsidP="00E60A13">
      <w:pPr>
        <w:pStyle w:val="NormalWeb"/>
      </w:pPr>
      <w:r>
        <w:rPr>
          <w:rStyle w:val="Strong"/>
        </w:rPr>
        <w:t>--------</w:t>
      </w:r>
      <w:r>
        <w:t xml:space="preserve">and Bruce K. Young MD. </w:t>
      </w:r>
      <w:r>
        <w:rPr>
          <w:rStyle w:val="Emphasis"/>
        </w:rPr>
        <w:t>The Intellectual Devotional Health: Revive Your Mind, Complete Your Education, and Digest a Daily Dose of Wellness Wisdom</w:t>
      </w:r>
      <w:r>
        <w:t>. Emmaus, Pennsylvania: Rodale Press, 2009.</w:t>
      </w:r>
    </w:p>
    <w:p w14:paraId="1DCBB375" w14:textId="4B1739A9" w:rsidR="00E60A13" w:rsidRDefault="00E60A13" w:rsidP="00E60A13">
      <w:pPr>
        <w:pStyle w:val="NormalWeb"/>
      </w:pPr>
      <w:r>
        <w:rPr>
          <w:rStyle w:val="Strong"/>
        </w:rPr>
        <w:t>--------</w:t>
      </w:r>
      <w:r>
        <w:rPr>
          <w:rStyle w:val="Emphasis"/>
        </w:rPr>
        <w:t>The Intellectual Devotional Modern Culture: Revive Your Mind, Complete Your Education, and Converse Confidently with the Culturati</w:t>
      </w:r>
      <w:r>
        <w:t xml:space="preserve">. Emmaus, </w:t>
      </w:r>
      <w:r w:rsidR="00450B95">
        <w:t>Pennsylvania</w:t>
      </w:r>
      <w:r>
        <w:t>: Rodale Press, 2008.</w:t>
      </w:r>
    </w:p>
    <w:p w14:paraId="0F684341" w14:textId="24EE4493" w:rsidR="00926D11" w:rsidRPr="00926D11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Kipfer, Barbara Ann. </w:t>
      </w:r>
      <w:r w:rsidR="00926D11" w:rsidRPr="00926D11">
        <w:rPr>
          <w:rFonts w:ascii="Times New Roman" w:hAnsi="Times New Roman" w:cs="Times New Roman"/>
          <w:i/>
          <w:lang w:eastAsia="ja-JP"/>
        </w:rPr>
        <w:t>The World of Order and Organization; How Things Are Arranged into Hierarchies, Structures, and Pecking Orders</w:t>
      </w:r>
      <w:r w:rsidR="00926D11" w:rsidRPr="00926D11">
        <w:rPr>
          <w:rFonts w:ascii="Times New Roman" w:hAnsi="Times New Roman" w:cs="Times New Roman"/>
          <w:lang w:eastAsia="ja-JP"/>
        </w:rPr>
        <w:t xml:space="preserve"> (New York: Random House, 1997)</w:t>
      </w:r>
      <w:r w:rsidR="00977D45">
        <w:rPr>
          <w:rFonts w:ascii="Times New Roman" w:hAnsi="Times New Roman" w:cs="Times New Roman"/>
          <w:lang w:eastAsia="ja-JP"/>
        </w:rPr>
        <w:t>.</w:t>
      </w:r>
    </w:p>
    <w:p w14:paraId="56736A79" w14:textId="77777777" w:rsidR="00926D11" w:rsidRDefault="00926D11" w:rsidP="00A90603">
      <w:pPr>
        <w:rPr>
          <w:rFonts w:ascii="Times New Roman" w:hAnsi="Times New Roman" w:cs="Times New Roman"/>
        </w:rPr>
      </w:pPr>
    </w:p>
    <w:p w14:paraId="2108BFFC" w14:textId="0C3B392E" w:rsidR="00A90603" w:rsidRDefault="00926D11" w:rsidP="00A90603">
      <w:pPr>
        <w:rPr>
          <w:rFonts w:ascii="Times New Roman" w:hAnsi="Times New Roman" w:cs="Times New Roman"/>
        </w:rPr>
      </w:pPr>
      <w:r>
        <w:rPr>
          <w:rStyle w:val="Strong"/>
        </w:rPr>
        <w:t>--------</w:t>
      </w:r>
      <w:r w:rsidR="00A90603" w:rsidRPr="00C15A83">
        <w:rPr>
          <w:rFonts w:ascii="Times New Roman" w:hAnsi="Times New Roman" w:cs="Times New Roman"/>
          <w:i/>
        </w:rPr>
        <w:t>The Writer’s Digest Flip Dictionary</w:t>
      </w:r>
      <w:r w:rsidR="00A90603" w:rsidRPr="00A90603">
        <w:rPr>
          <w:rFonts w:ascii="Times New Roman" w:hAnsi="Times New Roman" w:cs="Times New Roman"/>
        </w:rPr>
        <w:t>. Cincinnati: Writer’s Digest Books, 2000.</w:t>
      </w:r>
    </w:p>
    <w:p w14:paraId="3B2D3FD6" w14:textId="77777777" w:rsidR="00AD0F38" w:rsidRDefault="00AD0F38" w:rsidP="00A90603">
      <w:pPr>
        <w:rPr>
          <w:rFonts w:ascii="Times New Roman" w:hAnsi="Times New Roman" w:cs="Times New Roman"/>
        </w:rPr>
      </w:pPr>
    </w:p>
    <w:p w14:paraId="0112E1D4" w14:textId="1D464DB3" w:rsidR="00AD0F38" w:rsidRPr="00AD0F38" w:rsidRDefault="00AD0F38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Kovach, Bill, and Tom Rosenstiel. </w:t>
      </w:r>
      <w:r>
        <w:rPr>
          <w:rFonts w:ascii="Times New Roman" w:hAnsi="Times New Roman" w:cs="Times New Roman"/>
          <w:i/>
          <w:iCs/>
        </w:rPr>
        <w:t xml:space="preserve">The </w:t>
      </w:r>
      <w:r w:rsidRPr="00AD0F38">
        <w:rPr>
          <w:rFonts w:ascii="Times New Roman" w:hAnsi="Times New Roman" w:cs="Times New Roman"/>
          <w:i/>
          <w:iCs/>
        </w:rPr>
        <w:t>Elements</w:t>
      </w:r>
      <w:r>
        <w:rPr>
          <w:rFonts w:ascii="Times New Roman" w:hAnsi="Times New Roman" w:cs="Times New Roman"/>
          <w:i/>
          <w:iCs/>
        </w:rPr>
        <w:t xml:space="preserve"> of Journalism</w:t>
      </w:r>
      <w:r>
        <w:rPr>
          <w:rFonts w:ascii="Times New Roman" w:hAnsi="Times New Roman" w:cs="Times New Roman"/>
        </w:rPr>
        <w:t>. New York: Three Rivers Press, 2014.</w:t>
      </w:r>
    </w:p>
    <w:p w14:paraId="2A36C2B6" w14:textId="77777777" w:rsidR="00A50010" w:rsidRDefault="00A50010" w:rsidP="00A90603">
      <w:pPr>
        <w:rPr>
          <w:rFonts w:ascii="Times New Roman" w:hAnsi="Times New Roman" w:cs="Times New Roman"/>
        </w:rPr>
      </w:pPr>
    </w:p>
    <w:p w14:paraId="3CCE9EB7" w14:textId="6C209B1F" w:rsidR="00A50010" w:rsidRPr="00A50010" w:rsidRDefault="00A50010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Law, Jonathan, ed. </w:t>
      </w:r>
      <w:r>
        <w:rPr>
          <w:rFonts w:ascii="Times New Roman" w:hAnsi="Times New Roman" w:cs="Times New Roman"/>
          <w:i/>
          <w:iCs/>
        </w:rPr>
        <w:t>A Dictionary of Science</w:t>
      </w:r>
      <w:r>
        <w:rPr>
          <w:rFonts w:ascii="Times New Roman" w:hAnsi="Times New Roman" w:cs="Times New Roman"/>
        </w:rPr>
        <w:t>. New York: Oxford University Press, 2017.</w:t>
      </w:r>
    </w:p>
    <w:p w14:paraId="7713AB29" w14:textId="77777777" w:rsidR="008B42EE" w:rsidRDefault="008B42EE" w:rsidP="00A90603">
      <w:pPr>
        <w:rPr>
          <w:rFonts w:ascii="Times New Roman" w:hAnsi="Times New Roman" w:cs="Times New Roman"/>
        </w:rPr>
      </w:pPr>
    </w:p>
    <w:p w14:paraId="489A46CB" w14:textId="1A5193B6" w:rsidR="008B42EE" w:rsidRPr="008B42EE" w:rsidRDefault="008B42EE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Leed, Richard L. and Slava </w:t>
      </w:r>
      <w:proofErr w:type="spellStart"/>
      <w:r>
        <w:rPr>
          <w:rFonts w:ascii="Times New Roman" w:hAnsi="Times New Roman" w:cs="Times New Roman"/>
        </w:rPr>
        <w:t>Paperno</w:t>
      </w:r>
      <w:proofErr w:type="spellEnd"/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i/>
        </w:rPr>
        <w:t>5000 Russian Words in all Their Inflected Forms</w:t>
      </w:r>
      <w:r>
        <w:rPr>
          <w:rFonts w:ascii="Times New Roman" w:hAnsi="Times New Roman" w:cs="Times New Roman"/>
        </w:rPr>
        <w:t>. Columbus: Slavica, 1987.</w:t>
      </w:r>
    </w:p>
    <w:p w14:paraId="04BD4831" w14:textId="77777777" w:rsidR="00D51BD6" w:rsidRDefault="00D51BD6" w:rsidP="00A90603">
      <w:pPr>
        <w:rPr>
          <w:rFonts w:ascii="Times New Roman" w:hAnsi="Times New Roman" w:cs="Times New Roman"/>
        </w:rPr>
      </w:pPr>
    </w:p>
    <w:p w14:paraId="6C8728D2" w14:textId="20544F82" w:rsidR="00D51BD6" w:rsidRPr="00D51BD6" w:rsidRDefault="00D51BD6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Lester, Mark, and Larry Beason. </w:t>
      </w:r>
      <w:r>
        <w:rPr>
          <w:rFonts w:ascii="Times New Roman" w:hAnsi="Times New Roman" w:cs="Times New Roman"/>
          <w:i/>
        </w:rPr>
        <w:t>The McGraw-Hill Handbook of English Grammar and Usage</w:t>
      </w:r>
      <w:r>
        <w:rPr>
          <w:rFonts w:ascii="Times New Roman" w:hAnsi="Times New Roman" w:cs="Times New Roman"/>
        </w:rPr>
        <w:t>. New York McGraw-Hill, 2013.</w:t>
      </w:r>
    </w:p>
    <w:p w14:paraId="0DE45893" w14:textId="77777777" w:rsidR="000B7558" w:rsidRDefault="000B7558" w:rsidP="00A90603">
      <w:pPr>
        <w:rPr>
          <w:rFonts w:ascii="Times New Roman" w:hAnsi="Times New Roman" w:cs="Times New Roman"/>
        </w:rPr>
      </w:pPr>
    </w:p>
    <w:p w14:paraId="43083AA7" w14:textId="77777777" w:rsidR="000B7558" w:rsidRDefault="000B7558" w:rsidP="000B7558">
      <w:pPr>
        <w:rPr>
          <w:rFonts w:ascii="Times New Roman" w:hAnsi="Times New Roman" w:cs="Times New Roman"/>
        </w:rPr>
      </w:pPr>
      <w:r w:rsidRPr="000B7558">
        <w:rPr>
          <w:rFonts w:ascii="Times New Roman" w:hAnsi="Times New Roman" w:cs="Times New Roman"/>
        </w:rPr>
        <w:t xml:space="preserve">Lipton, James. </w:t>
      </w:r>
      <w:r w:rsidRPr="00C15A83">
        <w:rPr>
          <w:rFonts w:ascii="Times New Roman" w:hAnsi="Times New Roman" w:cs="Times New Roman"/>
          <w:i/>
        </w:rPr>
        <w:t>An Exaltation of Larks</w:t>
      </w:r>
      <w:r w:rsidRPr="000B7558">
        <w:rPr>
          <w:rFonts w:ascii="Times New Roman" w:hAnsi="Times New Roman" w:cs="Times New Roman"/>
        </w:rPr>
        <w:t>. New York: Penguin, 1991.</w:t>
      </w:r>
    </w:p>
    <w:p w14:paraId="4A7F770A" w14:textId="77777777" w:rsidR="00AD0F38" w:rsidRDefault="00AD0F38" w:rsidP="000B7558">
      <w:pPr>
        <w:rPr>
          <w:rFonts w:ascii="Times New Roman" w:hAnsi="Times New Roman" w:cs="Times New Roman"/>
        </w:rPr>
      </w:pPr>
    </w:p>
    <w:p w14:paraId="64F5956A" w14:textId="3C72019D" w:rsidR="00AD0F38" w:rsidRDefault="00AD0F38" w:rsidP="000B75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Lupton, Ellen. </w:t>
      </w:r>
      <w:r>
        <w:rPr>
          <w:rFonts w:ascii="Times New Roman" w:hAnsi="Times New Roman" w:cs="Times New Roman"/>
          <w:i/>
          <w:iCs/>
        </w:rPr>
        <w:t xml:space="preserve">Thinking With Type: A Critical Guide for Designers, Writers, Editors, &amp; Students. </w:t>
      </w:r>
      <w:r>
        <w:rPr>
          <w:rFonts w:ascii="Times New Roman" w:hAnsi="Times New Roman" w:cs="Times New Roman"/>
        </w:rPr>
        <w:t>New York: Princeton Architectural Press, 2010.</w:t>
      </w:r>
    </w:p>
    <w:p w14:paraId="1D5B9283" w14:textId="77777777" w:rsidR="00DC1A04" w:rsidRDefault="00DC1A04" w:rsidP="000B7558">
      <w:pPr>
        <w:rPr>
          <w:rFonts w:ascii="Times New Roman" w:hAnsi="Times New Roman" w:cs="Times New Roman"/>
        </w:rPr>
      </w:pPr>
    </w:p>
    <w:p w14:paraId="59A5AF21" w14:textId="0AE17967" w:rsidR="00DC1A04" w:rsidRPr="00DC1A04" w:rsidRDefault="00DC1A04" w:rsidP="000B75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Macey, David. </w:t>
      </w:r>
      <w:r>
        <w:rPr>
          <w:rFonts w:ascii="Times New Roman" w:hAnsi="Times New Roman" w:cs="Times New Roman"/>
          <w:i/>
          <w:iCs/>
        </w:rPr>
        <w:t>Dictionary of Critical Theory</w:t>
      </w:r>
      <w:r>
        <w:rPr>
          <w:rFonts w:ascii="Times New Roman" w:hAnsi="Times New Roman" w:cs="Times New Roman"/>
        </w:rPr>
        <w:t>. New York: Penguin, 2002.</w:t>
      </w:r>
    </w:p>
    <w:p w14:paraId="0D70430E" w14:textId="77777777" w:rsidR="00A50010" w:rsidRDefault="00A50010" w:rsidP="000B7558">
      <w:pPr>
        <w:rPr>
          <w:rFonts w:ascii="Times New Roman" w:hAnsi="Times New Roman" w:cs="Times New Roman"/>
        </w:rPr>
      </w:pPr>
    </w:p>
    <w:p w14:paraId="7F2C2B03" w14:textId="469C62EA" w:rsidR="0055681B" w:rsidRDefault="0055681B" w:rsidP="0055681B">
      <w:pPr>
        <w:rPr>
          <w:rFonts w:ascii="Times New Roman" w:hAnsi="Times New Roman" w:cs="Times New Roman"/>
        </w:rPr>
      </w:pPr>
      <w:r w:rsidRPr="0055681B">
        <w:rPr>
          <w:rFonts w:ascii="Times New Roman" w:hAnsi="Times New Roman" w:cs="Times New Roman"/>
        </w:rPr>
        <w:t xml:space="preserve">Mager, Robert F. </w:t>
      </w:r>
      <w:r w:rsidRPr="00C15A83">
        <w:rPr>
          <w:rFonts w:ascii="Times New Roman" w:hAnsi="Times New Roman" w:cs="Times New Roman"/>
          <w:i/>
        </w:rPr>
        <w:t>Goals Analysis: How to Clarify Your Goals So You Can Actually Achieve Them</w:t>
      </w:r>
      <w:r w:rsidRPr="0055681B">
        <w:rPr>
          <w:rFonts w:ascii="Times New Roman" w:hAnsi="Times New Roman" w:cs="Times New Roman"/>
        </w:rPr>
        <w:t>. Atlanta: CEP Press, 1997.</w:t>
      </w:r>
    </w:p>
    <w:p w14:paraId="3635F619" w14:textId="77777777" w:rsidR="006561D3" w:rsidRPr="0055681B" w:rsidRDefault="006561D3" w:rsidP="0055681B">
      <w:pPr>
        <w:rPr>
          <w:rFonts w:ascii="Times New Roman" w:hAnsi="Times New Roman" w:cs="Times New Roman"/>
        </w:rPr>
      </w:pPr>
    </w:p>
    <w:p w14:paraId="79F7E7B7" w14:textId="4AB25D18" w:rsidR="0055681B" w:rsidRDefault="0055681B" w:rsidP="0055681B">
      <w:pPr>
        <w:rPr>
          <w:rFonts w:ascii="Times New Roman" w:hAnsi="Times New Roman" w:cs="Times New Roman"/>
        </w:rPr>
      </w:pPr>
      <w:r w:rsidRPr="0055681B">
        <w:rPr>
          <w:rFonts w:ascii="Times New Roman" w:hAnsi="Times New Roman" w:cs="Times New Roman"/>
        </w:rPr>
        <w:t>--------</w:t>
      </w:r>
      <w:r w:rsidRPr="00C15A83">
        <w:rPr>
          <w:rFonts w:ascii="Times New Roman" w:hAnsi="Times New Roman" w:cs="Times New Roman"/>
          <w:i/>
        </w:rPr>
        <w:t>How to Turn Learners On…Without Turning Them Off; How to Ignite Interest in Learning</w:t>
      </w:r>
      <w:r w:rsidRPr="0055681B">
        <w:rPr>
          <w:rFonts w:ascii="Times New Roman" w:hAnsi="Times New Roman" w:cs="Times New Roman"/>
        </w:rPr>
        <w:t>. Atlanta: CEP Press, 1997.</w:t>
      </w:r>
    </w:p>
    <w:p w14:paraId="56323379" w14:textId="77777777" w:rsidR="006561D3" w:rsidRPr="0055681B" w:rsidRDefault="006561D3" w:rsidP="0055681B">
      <w:pPr>
        <w:rPr>
          <w:rFonts w:ascii="Times New Roman" w:hAnsi="Times New Roman" w:cs="Times New Roman"/>
        </w:rPr>
      </w:pPr>
    </w:p>
    <w:p w14:paraId="36814C38" w14:textId="77777777" w:rsidR="0055681B" w:rsidRPr="0055681B" w:rsidRDefault="0055681B" w:rsidP="0055681B">
      <w:pPr>
        <w:rPr>
          <w:rFonts w:ascii="Times New Roman" w:hAnsi="Times New Roman" w:cs="Times New Roman"/>
        </w:rPr>
      </w:pPr>
      <w:r w:rsidRPr="0055681B">
        <w:rPr>
          <w:rFonts w:ascii="Times New Roman" w:hAnsi="Times New Roman" w:cs="Times New Roman"/>
        </w:rPr>
        <w:lastRenderedPageBreak/>
        <w:t>--------</w:t>
      </w:r>
      <w:r w:rsidRPr="00C15A83">
        <w:rPr>
          <w:rFonts w:ascii="Times New Roman" w:hAnsi="Times New Roman" w:cs="Times New Roman"/>
          <w:i/>
        </w:rPr>
        <w:t>Making Instruction Work</w:t>
      </w:r>
      <w:r w:rsidRPr="0055681B">
        <w:rPr>
          <w:rFonts w:ascii="Times New Roman" w:hAnsi="Times New Roman" w:cs="Times New Roman"/>
        </w:rPr>
        <w:t>. Atlanta: CEP Press, 1997.</w:t>
      </w:r>
    </w:p>
    <w:p w14:paraId="1955DA2F" w14:textId="77777777" w:rsidR="0055681B" w:rsidRPr="0055681B" w:rsidRDefault="0055681B" w:rsidP="0055681B">
      <w:pPr>
        <w:rPr>
          <w:rFonts w:ascii="Times New Roman" w:hAnsi="Times New Roman" w:cs="Times New Roman"/>
        </w:rPr>
      </w:pPr>
    </w:p>
    <w:p w14:paraId="0DA00EC0" w14:textId="77777777" w:rsidR="0055681B" w:rsidRPr="0055681B" w:rsidRDefault="0055681B" w:rsidP="0055681B">
      <w:pPr>
        <w:rPr>
          <w:rFonts w:ascii="Times New Roman" w:hAnsi="Times New Roman" w:cs="Times New Roman"/>
        </w:rPr>
      </w:pPr>
      <w:r w:rsidRPr="0055681B">
        <w:rPr>
          <w:rFonts w:ascii="Times New Roman" w:hAnsi="Times New Roman" w:cs="Times New Roman"/>
        </w:rPr>
        <w:t>--------</w:t>
      </w:r>
      <w:r w:rsidRPr="00C15A83">
        <w:rPr>
          <w:rFonts w:ascii="Times New Roman" w:hAnsi="Times New Roman" w:cs="Times New Roman"/>
          <w:i/>
        </w:rPr>
        <w:t>Measuring Instructional Results</w:t>
      </w:r>
      <w:r w:rsidRPr="0055681B">
        <w:rPr>
          <w:rFonts w:ascii="Times New Roman" w:hAnsi="Times New Roman" w:cs="Times New Roman"/>
        </w:rPr>
        <w:t>. Atlanta: CEP Press, 1997.</w:t>
      </w:r>
    </w:p>
    <w:p w14:paraId="1F945812" w14:textId="77777777" w:rsidR="0055681B" w:rsidRPr="0055681B" w:rsidRDefault="0055681B" w:rsidP="0055681B">
      <w:pPr>
        <w:rPr>
          <w:rFonts w:ascii="Times New Roman" w:hAnsi="Times New Roman" w:cs="Times New Roman"/>
        </w:rPr>
      </w:pPr>
    </w:p>
    <w:p w14:paraId="50628EC7" w14:textId="77777777" w:rsidR="0055681B" w:rsidRPr="0055681B" w:rsidRDefault="0055681B" w:rsidP="0055681B">
      <w:pPr>
        <w:rPr>
          <w:rFonts w:ascii="Times New Roman" w:hAnsi="Times New Roman" w:cs="Times New Roman"/>
        </w:rPr>
      </w:pPr>
      <w:r w:rsidRPr="0055681B">
        <w:rPr>
          <w:rFonts w:ascii="Times New Roman" w:hAnsi="Times New Roman" w:cs="Times New Roman"/>
        </w:rPr>
        <w:t>--------</w:t>
      </w:r>
      <w:r w:rsidRPr="00C15A83">
        <w:rPr>
          <w:rFonts w:ascii="Times New Roman" w:hAnsi="Times New Roman" w:cs="Times New Roman"/>
          <w:i/>
        </w:rPr>
        <w:t>Preparing Instructional Objectives</w:t>
      </w:r>
      <w:r w:rsidRPr="0055681B">
        <w:rPr>
          <w:rFonts w:ascii="Times New Roman" w:hAnsi="Times New Roman" w:cs="Times New Roman"/>
        </w:rPr>
        <w:t>. Atlanta: CEP Press, 1997.</w:t>
      </w:r>
    </w:p>
    <w:p w14:paraId="34E966B5" w14:textId="77777777" w:rsidR="0055681B" w:rsidRDefault="0055681B" w:rsidP="0055681B">
      <w:pPr>
        <w:rPr>
          <w:rFonts w:hAnsi="Times New Roman" w:cs="Times New Roman"/>
        </w:rPr>
      </w:pPr>
    </w:p>
    <w:p w14:paraId="4BDA1408" w14:textId="1434A94D" w:rsidR="0055681B" w:rsidRDefault="0055681B" w:rsidP="000B7558">
      <w:pPr>
        <w:rPr>
          <w:rFonts w:ascii="Times New Roman" w:hAnsi="Times New Roman" w:cs="Times New Roman"/>
        </w:rPr>
      </w:pPr>
      <w:r w:rsidRPr="005E4F00">
        <w:rPr>
          <w:rFonts w:ascii="Times New Roman" w:hAnsi="Times New Roman" w:cs="Times New Roman"/>
        </w:rPr>
        <w:t xml:space="preserve">Mager, Robert, and Peter Pipe. </w:t>
      </w:r>
      <w:r w:rsidRPr="00C15A83">
        <w:rPr>
          <w:rFonts w:ascii="Times New Roman" w:hAnsi="Times New Roman" w:cs="Times New Roman"/>
          <w:i/>
        </w:rPr>
        <w:t>Analyzing Performance Problems</w:t>
      </w:r>
      <w:r w:rsidRPr="005E4F00">
        <w:rPr>
          <w:rFonts w:ascii="Times New Roman" w:hAnsi="Times New Roman" w:cs="Times New Roman"/>
        </w:rPr>
        <w:t>. Atlanta: CEP Press, 1997.</w:t>
      </w:r>
    </w:p>
    <w:p w14:paraId="6FDD26BE" w14:textId="77777777" w:rsidR="00193D40" w:rsidRDefault="00193D40" w:rsidP="000B7558">
      <w:pPr>
        <w:rPr>
          <w:rFonts w:ascii="Times New Roman" w:hAnsi="Times New Roman" w:cs="Times New Roman"/>
        </w:rPr>
      </w:pPr>
    </w:p>
    <w:p w14:paraId="11CDD046" w14:textId="77777777" w:rsidR="00193D40" w:rsidRDefault="00193D40" w:rsidP="00193D40">
      <w:pPr>
        <w:rPr>
          <w:rFonts w:ascii="Times New Roman" w:hAnsi="Times New Roman" w:cs="Times New Roman"/>
        </w:rPr>
      </w:pPr>
      <w:r w:rsidRPr="00193D40">
        <w:rPr>
          <w:rFonts w:ascii="Times New Roman" w:hAnsi="Times New Roman" w:cs="Times New Roman"/>
        </w:rPr>
        <w:t xml:space="preserve">Marshall, Gordon. </w:t>
      </w:r>
      <w:r w:rsidRPr="00193D40">
        <w:rPr>
          <w:rFonts w:ascii="Times New Roman" w:hAnsi="Times New Roman" w:cs="Times New Roman"/>
          <w:i/>
        </w:rPr>
        <w:t>The Oxford Dictionary of Sociology</w:t>
      </w:r>
      <w:r w:rsidRPr="00193D40">
        <w:rPr>
          <w:rFonts w:ascii="Times New Roman" w:hAnsi="Times New Roman" w:cs="Times New Roman"/>
        </w:rPr>
        <w:t>. New York: Oxford University Press, 1998.</w:t>
      </w:r>
    </w:p>
    <w:p w14:paraId="44CF5A31" w14:textId="77777777" w:rsidR="00513EA7" w:rsidRDefault="00513EA7" w:rsidP="00193D40">
      <w:pPr>
        <w:rPr>
          <w:rFonts w:ascii="Times New Roman" w:hAnsi="Times New Roman" w:cs="Times New Roman"/>
        </w:rPr>
      </w:pPr>
    </w:p>
    <w:p w14:paraId="320F671D" w14:textId="1C165914" w:rsidR="00513EA7" w:rsidRPr="00513EA7" w:rsidRDefault="00513EA7" w:rsidP="00193D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Martin, Elizabeth. </w:t>
      </w:r>
      <w:r>
        <w:rPr>
          <w:rFonts w:ascii="Times New Roman" w:hAnsi="Times New Roman" w:cs="Times New Roman"/>
          <w:i/>
          <w:iCs/>
        </w:rPr>
        <w:t xml:space="preserve">Oxford Dictionary of Biology. </w:t>
      </w:r>
      <w:r>
        <w:rPr>
          <w:rFonts w:ascii="Times New Roman" w:hAnsi="Times New Roman" w:cs="Times New Roman"/>
        </w:rPr>
        <w:t>New York: Oxford University Press,</w:t>
      </w:r>
      <w:r>
        <w:rPr>
          <w:rFonts w:ascii="Times New Roman" w:hAnsi="Times New Roman" w:cs="Times New Roman"/>
        </w:rPr>
        <w:t xml:space="preserve"> 2000.</w:t>
      </w:r>
    </w:p>
    <w:p w14:paraId="62CB31DD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7461AABB" w14:textId="77777777" w:rsidR="00A90603" w:rsidRP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Matthews, P.H. </w:t>
      </w:r>
      <w:r w:rsidRPr="00C15A83">
        <w:rPr>
          <w:rFonts w:ascii="Times New Roman" w:hAnsi="Times New Roman" w:cs="Times New Roman"/>
          <w:i/>
        </w:rPr>
        <w:t>The Oxford Concise Dictionary of Linguistics</w:t>
      </w:r>
      <w:r w:rsidRPr="00A90603">
        <w:rPr>
          <w:rFonts w:ascii="Times New Roman" w:hAnsi="Times New Roman" w:cs="Times New Roman"/>
        </w:rPr>
        <w:t>. New York: Oxford University Press, 2014.</w:t>
      </w:r>
    </w:p>
    <w:p w14:paraId="61DFB2EE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5DE03CFC" w14:textId="1AD9F6A2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McArthur, Tom &amp; Roshan, eds. </w:t>
      </w:r>
      <w:r w:rsidRPr="00C15A83">
        <w:rPr>
          <w:rFonts w:ascii="Times New Roman" w:hAnsi="Times New Roman" w:cs="Times New Roman"/>
          <w:i/>
        </w:rPr>
        <w:t>The Oxford Concise Companion to the English Language</w:t>
      </w:r>
      <w:r w:rsidRPr="00A90603">
        <w:rPr>
          <w:rFonts w:ascii="Times New Roman" w:hAnsi="Times New Roman" w:cs="Times New Roman"/>
        </w:rPr>
        <w:t>. New York: Oxford University Press, 2005.</w:t>
      </w:r>
    </w:p>
    <w:p w14:paraId="36D764B1" w14:textId="77777777" w:rsidR="005E52FB" w:rsidRPr="00A90603" w:rsidRDefault="005E52FB" w:rsidP="00A90603">
      <w:pPr>
        <w:rPr>
          <w:rFonts w:ascii="Times New Roman" w:hAnsi="Times New Roman" w:cs="Times New Roman"/>
        </w:rPr>
      </w:pPr>
    </w:p>
    <w:p w14:paraId="1B9EB2EC" w14:textId="77777777" w:rsidR="00A90603" w:rsidRP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McCutcheon, Marc. </w:t>
      </w:r>
      <w:proofErr w:type="spellStart"/>
      <w:r w:rsidRPr="00C15A83">
        <w:rPr>
          <w:rFonts w:ascii="Times New Roman" w:hAnsi="Times New Roman" w:cs="Times New Roman"/>
          <w:i/>
        </w:rPr>
        <w:t>Descriptionary</w:t>
      </w:r>
      <w:proofErr w:type="spellEnd"/>
      <w:r w:rsidRPr="00C15A83">
        <w:rPr>
          <w:rFonts w:ascii="Times New Roman" w:hAnsi="Times New Roman" w:cs="Times New Roman"/>
          <w:i/>
        </w:rPr>
        <w:t>: A Thematic Dictionary, Third Edition</w:t>
      </w:r>
      <w:r w:rsidRPr="00A90603">
        <w:rPr>
          <w:rFonts w:ascii="Times New Roman" w:hAnsi="Times New Roman" w:cs="Times New Roman"/>
        </w:rPr>
        <w:t>. New York: Checkmark, 2005.</w:t>
      </w:r>
    </w:p>
    <w:p w14:paraId="0763D2E8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35BEF905" w14:textId="77777777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Meltzer, Peter. </w:t>
      </w:r>
      <w:r w:rsidRPr="00C15A83">
        <w:rPr>
          <w:rFonts w:ascii="Times New Roman" w:hAnsi="Times New Roman" w:cs="Times New Roman"/>
          <w:i/>
        </w:rPr>
        <w:t>The Thinker’s Thesaurus, Second Edition</w:t>
      </w:r>
      <w:r w:rsidRPr="00A90603">
        <w:rPr>
          <w:rFonts w:ascii="Times New Roman" w:hAnsi="Times New Roman" w:cs="Times New Roman"/>
        </w:rPr>
        <w:t>. New York: Norton, 2005.</w:t>
      </w:r>
    </w:p>
    <w:p w14:paraId="61691929" w14:textId="77777777" w:rsidR="001C16A5" w:rsidRPr="00C15A83" w:rsidRDefault="001C16A5" w:rsidP="00A90603">
      <w:pPr>
        <w:rPr>
          <w:rFonts w:ascii="Times New Roman" w:hAnsi="Times New Roman" w:cs="Times New Roman"/>
          <w:i/>
        </w:rPr>
      </w:pPr>
    </w:p>
    <w:p w14:paraId="17F72B6A" w14:textId="14938CF0" w:rsidR="001C16A5" w:rsidRDefault="001C16A5" w:rsidP="00A90603">
      <w:pPr>
        <w:rPr>
          <w:rFonts w:ascii="Times New Roman" w:hAnsi="Times New Roman" w:cs="Times New Roman"/>
        </w:rPr>
      </w:pPr>
      <w:r w:rsidRPr="00C15A83">
        <w:rPr>
          <w:rFonts w:ascii="Times New Roman" w:hAnsi="Times New Roman" w:cs="Times New Roman"/>
          <w:i/>
        </w:rPr>
        <w:t>The Merriam-Webster Dictionary of English Usage</w:t>
      </w:r>
      <w:r>
        <w:rPr>
          <w:rFonts w:ascii="Times New Roman" w:hAnsi="Times New Roman" w:cs="Times New Roman"/>
        </w:rPr>
        <w:t>. Springfield, MA: Merriam-Webster, 1989.</w:t>
      </w:r>
    </w:p>
    <w:p w14:paraId="26057D36" w14:textId="77777777" w:rsidR="00C15CA1" w:rsidRDefault="00C15CA1" w:rsidP="00A90603">
      <w:pPr>
        <w:rPr>
          <w:rFonts w:ascii="Times New Roman" w:hAnsi="Times New Roman" w:cs="Times New Roman"/>
        </w:rPr>
      </w:pPr>
    </w:p>
    <w:p w14:paraId="373D9601" w14:textId="12B88821" w:rsidR="00C15CA1" w:rsidRDefault="00C15CA1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Merriam-Webster’s </w:t>
      </w:r>
      <w:r>
        <w:rPr>
          <w:rFonts w:ascii="Times New Roman" w:hAnsi="Times New Roman" w:cs="Times New Roman"/>
          <w:i/>
          <w:iCs/>
        </w:rPr>
        <w:t>Rhyming</w:t>
      </w:r>
      <w:r>
        <w:rPr>
          <w:rFonts w:ascii="Times New Roman" w:hAnsi="Times New Roman" w:cs="Times New Roman"/>
          <w:i/>
          <w:iCs/>
        </w:rPr>
        <w:t xml:space="preserve"> Dictionary</w:t>
      </w:r>
      <w:r>
        <w:rPr>
          <w:rFonts w:ascii="Times New Roman" w:hAnsi="Times New Roman" w:cs="Times New Roman"/>
        </w:rPr>
        <w:t xml:space="preserve">. Springfield: Merriam Webster, </w:t>
      </w:r>
      <w:r>
        <w:rPr>
          <w:rFonts w:ascii="Times New Roman" w:hAnsi="Times New Roman" w:cs="Times New Roman"/>
        </w:rPr>
        <w:t>2007</w:t>
      </w:r>
      <w:r>
        <w:rPr>
          <w:rFonts w:ascii="Times New Roman" w:hAnsi="Times New Roman" w:cs="Times New Roman"/>
        </w:rPr>
        <w:t>.</w:t>
      </w:r>
    </w:p>
    <w:p w14:paraId="029DECC4" w14:textId="77777777" w:rsidR="00C15CA1" w:rsidRDefault="00C15CA1" w:rsidP="00A90603">
      <w:pPr>
        <w:rPr>
          <w:rFonts w:ascii="Times New Roman" w:hAnsi="Times New Roman" w:cs="Times New Roman"/>
        </w:rPr>
      </w:pPr>
    </w:p>
    <w:p w14:paraId="6EFCF5E9" w14:textId="67E18EDB" w:rsidR="00C15CA1" w:rsidRPr="00C15CA1" w:rsidRDefault="00C15CA1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Merriam-Webster’s </w:t>
      </w:r>
      <w:proofErr w:type="gramStart"/>
      <w:r>
        <w:rPr>
          <w:rFonts w:ascii="Times New Roman" w:hAnsi="Times New Roman" w:cs="Times New Roman"/>
          <w:i/>
          <w:iCs/>
        </w:rPr>
        <w:t>Spanish-English</w:t>
      </w:r>
      <w:proofErr w:type="gramEnd"/>
      <w:r>
        <w:rPr>
          <w:rFonts w:ascii="Times New Roman" w:hAnsi="Times New Roman" w:cs="Times New Roman"/>
          <w:i/>
          <w:iCs/>
        </w:rPr>
        <w:t xml:space="preserve"> Dictionary</w:t>
      </w:r>
      <w:r>
        <w:rPr>
          <w:rFonts w:ascii="Times New Roman" w:hAnsi="Times New Roman" w:cs="Times New Roman"/>
        </w:rPr>
        <w:t>. Springfield: Merriam Webster, 1998.</w:t>
      </w:r>
    </w:p>
    <w:p w14:paraId="58CDFD22" w14:textId="77777777" w:rsidR="006561D3" w:rsidRDefault="006561D3" w:rsidP="00A90603">
      <w:pPr>
        <w:rPr>
          <w:rFonts w:ascii="Times New Roman" w:hAnsi="Times New Roman" w:cs="Times New Roman"/>
        </w:rPr>
      </w:pPr>
    </w:p>
    <w:p w14:paraId="2DA1BA9A" w14:textId="38A5FC56" w:rsidR="006561D3" w:rsidRPr="006561D3" w:rsidRDefault="006561D3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Moats, Louisa Cook. </w:t>
      </w:r>
      <w:r>
        <w:rPr>
          <w:rFonts w:ascii="Times New Roman" w:hAnsi="Times New Roman" w:cs="Times New Roman"/>
          <w:i/>
          <w:iCs/>
        </w:rPr>
        <w:t>Speech Into Print: Language Essentials for Teachers</w:t>
      </w:r>
      <w:r>
        <w:rPr>
          <w:rFonts w:ascii="Times New Roman" w:hAnsi="Times New Roman" w:cs="Times New Roman"/>
        </w:rPr>
        <w:t>. Baltimore: Brookes Press, 2020.</w:t>
      </w:r>
    </w:p>
    <w:p w14:paraId="6B7EF59B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42F97368" w14:textId="03EEF860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Morton, Jacqueline. </w:t>
      </w:r>
      <w:r w:rsidRPr="00C15A83">
        <w:rPr>
          <w:rFonts w:ascii="Times New Roman" w:hAnsi="Times New Roman" w:cs="Times New Roman"/>
          <w:i/>
        </w:rPr>
        <w:t>English Grammar for Students of French, Sixth Edition</w:t>
      </w:r>
      <w:r w:rsidRPr="00A90603">
        <w:rPr>
          <w:rFonts w:ascii="Times New Roman" w:hAnsi="Times New Roman" w:cs="Times New Roman"/>
        </w:rPr>
        <w:t>. Ann Arbor, M</w:t>
      </w:r>
      <w:r w:rsidR="00450B95">
        <w:rPr>
          <w:rFonts w:ascii="Times New Roman" w:hAnsi="Times New Roman" w:cs="Times New Roman"/>
        </w:rPr>
        <w:t>ichigan</w:t>
      </w:r>
      <w:r w:rsidRPr="00A90603">
        <w:rPr>
          <w:rFonts w:ascii="Times New Roman" w:hAnsi="Times New Roman" w:cs="Times New Roman"/>
        </w:rPr>
        <w:t xml:space="preserve">: Olivia and Hill Press, 2009. </w:t>
      </w:r>
    </w:p>
    <w:p w14:paraId="233DA5F2" w14:textId="0F1407DD" w:rsidR="0034041D" w:rsidRDefault="0034041D" w:rsidP="00A90603">
      <w:pPr>
        <w:rPr>
          <w:rFonts w:ascii="Times New Roman" w:hAnsi="Times New Roman" w:cs="Times New Roman"/>
        </w:rPr>
      </w:pPr>
    </w:p>
    <w:p w14:paraId="0E7E5FB0" w14:textId="65AAD0F7" w:rsidR="0034041D" w:rsidRDefault="0034041D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Morwood, James. </w:t>
      </w:r>
      <w:r>
        <w:rPr>
          <w:rFonts w:ascii="Times New Roman" w:hAnsi="Times New Roman" w:cs="Times New Roman"/>
          <w:i/>
          <w:iCs/>
        </w:rPr>
        <w:t>Pocket Oxford Latin Dictionary</w:t>
      </w:r>
      <w:r>
        <w:rPr>
          <w:rFonts w:ascii="Times New Roman" w:hAnsi="Times New Roman" w:cs="Times New Roman"/>
        </w:rPr>
        <w:t>. New York: Oxford University Press, 2005.</w:t>
      </w:r>
    </w:p>
    <w:p w14:paraId="651F89AA" w14:textId="05F13B38" w:rsidR="007B55EE" w:rsidRDefault="007B55EE" w:rsidP="00A90603">
      <w:pPr>
        <w:rPr>
          <w:rFonts w:ascii="Times New Roman" w:hAnsi="Times New Roman" w:cs="Times New Roman"/>
        </w:rPr>
      </w:pPr>
    </w:p>
    <w:p w14:paraId="12797B82" w14:textId="147AC036" w:rsidR="007B55EE" w:rsidRPr="007B55EE" w:rsidRDefault="007B55EE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</w:t>
      </w:r>
      <w:r>
        <w:rPr>
          <w:rFonts w:ascii="Times New Roman" w:hAnsi="Times New Roman" w:cs="Times New Roman"/>
          <w:i/>
          <w:iCs/>
        </w:rPr>
        <w:t>A Latin Grammar</w:t>
      </w:r>
      <w:r>
        <w:rPr>
          <w:rFonts w:ascii="Times New Roman" w:hAnsi="Times New Roman" w:cs="Times New Roman"/>
        </w:rPr>
        <w:t>. New York: Oxford University Press, 2000.</w:t>
      </w:r>
    </w:p>
    <w:p w14:paraId="35E5710E" w14:textId="77777777" w:rsidR="0069264A" w:rsidRDefault="0069264A" w:rsidP="00A90603">
      <w:pPr>
        <w:rPr>
          <w:rFonts w:ascii="Times New Roman" w:hAnsi="Times New Roman" w:cs="Times New Roman"/>
        </w:rPr>
      </w:pPr>
    </w:p>
    <w:p w14:paraId="3E2EE6AD" w14:textId="1AF7D5D0" w:rsidR="0069264A" w:rsidRDefault="0069264A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Murphy, Bruce, ed</w:t>
      </w:r>
      <w:r w:rsidR="00C15A83">
        <w:rPr>
          <w:rFonts w:ascii="Times New Roman" w:hAnsi="Times New Roman" w:cs="Times New Roman"/>
        </w:rPr>
        <w:t xml:space="preserve">. </w:t>
      </w:r>
      <w:r w:rsidRPr="00C15A83">
        <w:rPr>
          <w:rFonts w:ascii="Times New Roman" w:hAnsi="Times New Roman" w:cs="Times New Roman"/>
          <w:i/>
        </w:rPr>
        <w:t>Benet’s Reader’s Encyclopedia, Fourth Edition</w:t>
      </w:r>
      <w:r>
        <w:rPr>
          <w:rFonts w:ascii="Times New Roman" w:hAnsi="Times New Roman" w:cs="Times New Roman"/>
        </w:rPr>
        <w:t>. New York: Harper, 1996.</w:t>
      </w:r>
    </w:p>
    <w:p w14:paraId="76412937" w14:textId="77777777" w:rsidR="000C043C" w:rsidRDefault="000C043C" w:rsidP="00A90603">
      <w:pPr>
        <w:rPr>
          <w:rFonts w:ascii="Times New Roman" w:hAnsi="Times New Roman" w:cs="Times New Roman"/>
        </w:rPr>
      </w:pPr>
    </w:p>
    <w:p w14:paraId="20D5BD35" w14:textId="4952463B" w:rsidR="000C043C" w:rsidRDefault="000C043C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Nelson, R. David, ed. </w:t>
      </w:r>
      <w:r>
        <w:rPr>
          <w:rFonts w:ascii="Times New Roman" w:hAnsi="Times New Roman" w:cs="Times New Roman"/>
          <w:i/>
          <w:iCs/>
        </w:rPr>
        <w:t>The Penguin Dictionary of Mathematics</w:t>
      </w:r>
      <w:r>
        <w:rPr>
          <w:rFonts w:ascii="Times New Roman" w:hAnsi="Times New Roman" w:cs="Times New Roman"/>
        </w:rPr>
        <w:t>. New York: Penguin, 2008.</w:t>
      </w:r>
    </w:p>
    <w:p w14:paraId="081C51A2" w14:textId="77777777" w:rsidR="00F32D4A" w:rsidRDefault="00F32D4A" w:rsidP="00A90603">
      <w:pPr>
        <w:rPr>
          <w:rFonts w:ascii="Times New Roman" w:hAnsi="Times New Roman" w:cs="Times New Roman"/>
        </w:rPr>
      </w:pPr>
    </w:p>
    <w:p w14:paraId="288D601F" w14:textId="37853613" w:rsidR="00F32D4A" w:rsidRDefault="00F32D4A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Norton, Scott. </w:t>
      </w:r>
      <w:r w:rsidRPr="00F32D4A">
        <w:rPr>
          <w:rFonts w:ascii="Times New Roman" w:hAnsi="Times New Roman" w:cs="Times New Roman"/>
          <w:i/>
          <w:iCs/>
        </w:rPr>
        <w:t>Developmental Editing: A Handbook for Freelancers, Authors, and Publishers</w:t>
      </w:r>
      <w:r>
        <w:rPr>
          <w:rFonts w:ascii="Times New Roman" w:hAnsi="Times New Roman" w:cs="Times New Roman"/>
        </w:rPr>
        <w:t>. Chicago: The University of Chicago Press, 2009.</w:t>
      </w:r>
    </w:p>
    <w:p w14:paraId="33E37B72" w14:textId="77777777" w:rsidR="005D405F" w:rsidRDefault="005D405F" w:rsidP="00A90603">
      <w:pPr>
        <w:rPr>
          <w:rFonts w:ascii="Times New Roman" w:hAnsi="Times New Roman" w:cs="Times New Roman"/>
        </w:rPr>
      </w:pPr>
    </w:p>
    <w:p w14:paraId="58263474" w14:textId="4AEE8ACE" w:rsidR="005D405F" w:rsidRPr="005D405F" w:rsidRDefault="005D405F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Notting, Ryan N.S. </w:t>
      </w:r>
      <w:r>
        <w:rPr>
          <w:rFonts w:ascii="Times New Roman" w:hAnsi="Times New Roman" w:cs="Times New Roman"/>
          <w:i/>
          <w:iCs/>
        </w:rPr>
        <w:t>The Elements of Rhetoric</w:t>
      </w:r>
      <w:r>
        <w:rPr>
          <w:rFonts w:ascii="Times New Roman" w:hAnsi="Times New Roman" w:cs="Times New Roman"/>
        </w:rPr>
        <w:t>. Kettering, OH: Angelico Press, 2016.</w:t>
      </w:r>
    </w:p>
    <w:p w14:paraId="00A131A0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16DCA982" w14:textId="77777777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O’Conner, Patricia T. </w:t>
      </w:r>
      <w:r w:rsidRPr="00C15A83">
        <w:rPr>
          <w:rFonts w:ascii="Times New Roman" w:hAnsi="Times New Roman" w:cs="Times New Roman"/>
          <w:i/>
        </w:rPr>
        <w:t xml:space="preserve">Woe Is I: A </w:t>
      </w:r>
      <w:proofErr w:type="spellStart"/>
      <w:r w:rsidRPr="00C15A83">
        <w:rPr>
          <w:rFonts w:ascii="Times New Roman" w:hAnsi="Times New Roman" w:cs="Times New Roman"/>
          <w:i/>
        </w:rPr>
        <w:t>Grammarphobe’s</w:t>
      </w:r>
      <w:proofErr w:type="spellEnd"/>
      <w:r w:rsidRPr="00C15A83">
        <w:rPr>
          <w:rFonts w:ascii="Times New Roman" w:hAnsi="Times New Roman" w:cs="Times New Roman"/>
          <w:i/>
        </w:rPr>
        <w:t xml:space="preserve"> Guide to Better English in Plain English</w:t>
      </w:r>
      <w:r w:rsidRPr="00A90603">
        <w:rPr>
          <w:rFonts w:ascii="Times New Roman" w:hAnsi="Times New Roman" w:cs="Times New Roman"/>
        </w:rPr>
        <w:t xml:space="preserve">. New York: </w:t>
      </w:r>
      <w:proofErr w:type="spellStart"/>
      <w:r w:rsidRPr="00A90603">
        <w:rPr>
          <w:rFonts w:ascii="Times New Roman" w:hAnsi="Times New Roman" w:cs="Times New Roman"/>
        </w:rPr>
        <w:t>Grosset</w:t>
      </w:r>
      <w:proofErr w:type="spellEnd"/>
      <w:r w:rsidRPr="00A90603">
        <w:rPr>
          <w:rFonts w:ascii="Times New Roman" w:hAnsi="Times New Roman" w:cs="Times New Roman"/>
        </w:rPr>
        <w:t xml:space="preserve"> /Putnam, 1996.</w:t>
      </w:r>
    </w:p>
    <w:p w14:paraId="3BB7D7C0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28C06A52" w14:textId="117FE460" w:rsidR="00A90603" w:rsidRDefault="00A90603" w:rsidP="00A90603">
      <w:pPr>
        <w:rPr>
          <w:rFonts w:ascii="Times New Roman" w:hAnsi="Times New Roman" w:cs="Times New Roman"/>
        </w:rPr>
      </w:pPr>
      <w:proofErr w:type="spellStart"/>
      <w:r w:rsidRPr="00A90603">
        <w:rPr>
          <w:rFonts w:ascii="Times New Roman" w:hAnsi="Times New Roman" w:cs="Times New Roman"/>
        </w:rPr>
        <w:t>Pharies</w:t>
      </w:r>
      <w:proofErr w:type="spellEnd"/>
      <w:r w:rsidRPr="00A90603">
        <w:rPr>
          <w:rFonts w:ascii="Times New Roman" w:hAnsi="Times New Roman" w:cs="Times New Roman"/>
        </w:rPr>
        <w:t>, David</w:t>
      </w:r>
      <w:r w:rsidR="00C15A83">
        <w:rPr>
          <w:rFonts w:ascii="Times New Roman" w:hAnsi="Times New Roman" w:cs="Times New Roman"/>
        </w:rPr>
        <w:t xml:space="preserve">. </w:t>
      </w:r>
      <w:r w:rsidRPr="00C15A83">
        <w:rPr>
          <w:rFonts w:ascii="Times New Roman" w:hAnsi="Times New Roman" w:cs="Times New Roman"/>
          <w:i/>
        </w:rPr>
        <w:t>The University of Chicago Spanish Dictionary, Fifth Edition</w:t>
      </w:r>
      <w:r w:rsidRPr="00A90603">
        <w:rPr>
          <w:rFonts w:ascii="Times New Roman" w:hAnsi="Times New Roman" w:cs="Times New Roman"/>
        </w:rPr>
        <w:t>. Chicago: University of Chicago Press, 2002.</w:t>
      </w:r>
    </w:p>
    <w:p w14:paraId="1D73C95B" w14:textId="77777777" w:rsidR="00C15CA1" w:rsidRDefault="00C15CA1" w:rsidP="00A90603">
      <w:pPr>
        <w:rPr>
          <w:rFonts w:ascii="Times New Roman" w:hAnsi="Times New Roman" w:cs="Times New Roman"/>
        </w:rPr>
      </w:pPr>
    </w:p>
    <w:p w14:paraId="7FE79070" w14:textId="77777777" w:rsidR="00C15CA1" w:rsidRPr="00B359FE" w:rsidRDefault="00C15CA1" w:rsidP="00C15CA1">
      <w:pPr>
        <w:rPr>
          <w:rFonts w:ascii="Times New Roman" w:hAnsi="Times New Roman" w:cs="Times New Roman"/>
        </w:rPr>
      </w:pPr>
      <w:r w:rsidRPr="00B359FE">
        <w:rPr>
          <w:rFonts w:ascii="Times New Roman" w:hAnsi="Times New Roman" w:cs="Times New Roman"/>
        </w:rPr>
        <w:lastRenderedPageBreak/>
        <w:t xml:space="preserve">Pierangelo, Roger, and George Giuliani. </w:t>
      </w:r>
      <w:r w:rsidRPr="00B359FE">
        <w:rPr>
          <w:rFonts w:ascii="Times New Roman" w:hAnsi="Times New Roman" w:cs="Times New Roman"/>
          <w:i/>
          <w:iCs/>
        </w:rPr>
        <w:t xml:space="preserve">Understanding, Developing, and Writing Effective IEPs: A Guide for Educators. </w:t>
      </w:r>
      <w:r w:rsidRPr="00B359FE">
        <w:rPr>
          <w:rFonts w:ascii="Times New Roman" w:hAnsi="Times New Roman" w:cs="Times New Roman"/>
        </w:rPr>
        <w:t>Thousand Oaks, CA: Corwin, 2007.</w:t>
      </w:r>
    </w:p>
    <w:p w14:paraId="6EC46870" w14:textId="77777777" w:rsidR="00C15CA1" w:rsidRDefault="00C15CA1" w:rsidP="00A90603">
      <w:pPr>
        <w:rPr>
          <w:rFonts w:ascii="Times New Roman" w:hAnsi="Times New Roman" w:cs="Times New Roman"/>
        </w:rPr>
      </w:pPr>
    </w:p>
    <w:p w14:paraId="259FF0E2" w14:textId="6B8A696C" w:rsidR="00C15A83" w:rsidRDefault="00C15CA1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Preminger, Alex, T.V.F. Brogan, and Frank J. Warnke, eds. </w:t>
      </w:r>
      <w:r>
        <w:rPr>
          <w:rFonts w:ascii="Times New Roman" w:hAnsi="Times New Roman" w:cs="Times New Roman"/>
          <w:i/>
          <w:iCs/>
        </w:rPr>
        <w:t xml:space="preserve">The New Princeton Encyclopedia of Poetry and Poetics. </w:t>
      </w:r>
      <w:r>
        <w:rPr>
          <w:rFonts w:ascii="Times New Roman" w:hAnsi="Times New Roman" w:cs="Times New Roman"/>
        </w:rPr>
        <w:t>Princeton: Princeton University Press, 1993.</w:t>
      </w:r>
    </w:p>
    <w:p w14:paraId="7EF9F865" w14:textId="77777777" w:rsidR="00C15CA1" w:rsidRPr="00C15CA1" w:rsidRDefault="00C15CA1" w:rsidP="00A90603">
      <w:pPr>
        <w:rPr>
          <w:rFonts w:ascii="Times New Roman" w:hAnsi="Times New Roman" w:cs="Times New Roman"/>
        </w:rPr>
      </w:pPr>
    </w:p>
    <w:p w14:paraId="782FD210" w14:textId="766CB89A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Ravitch, Diane. </w:t>
      </w:r>
      <w:proofErr w:type="spellStart"/>
      <w:r w:rsidRPr="00C15A83">
        <w:rPr>
          <w:rFonts w:ascii="Times New Roman" w:hAnsi="Times New Roman" w:cs="Times New Roman"/>
          <w:i/>
        </w:rPr>
        <w:t>EdSpeak</w:t>
      </w:r>
      <w:proofErr w:type="spellEnd"/>
      <w:r w:rsidRPr="00C15A83">
        <w:rPr>
          <w:rFonts w:ascii="Times New Roman" w:hAnsi="Times New Roman" w:cs="Times New Roman"/>
          <w:i/>
        </w:rPr>
        <w:t>: A Glossary of Education Terms, Phrases, Buzzwords, and Jargon</w:t>
      </w:r>
      <w:r w:rsidRPr="00A90603">
        <w:rPr>
          <w:rFonts w:ascii="Times New Roman" w:hAnsi="Times New Roman" w:cs="Times New Roman"/>
        </w:rPr>
        <w:t>. Alexandria, VA: ASCD, 2007.</w:t>
      </w:r>
    </w:p>
    <w:p w14:paraId="479F5FA1" w14:textId="77777777" w:rsidR="006561D3" w:rsidRDefault="006561D3" w:rsidP="00A90603">
      <w:pPr>
        <w:rPr>
          <w:rFonts w:ascii="Times New Roman" w:hAnsi="Times New Roman" w:cs="Times New Roman"/>
        </w:rPr>
      </w:pPr>
    </w:p>
    <w:p w14:paraId="39988052" w14:textId="793959FE" w:rsidR="006561D3" w:rsidRDefault="006561D3" w:rsidP="00A90603">
      <w:pPr>
        <w:rPr>
          <w:rFonts w:ascii="Times New Roman" w:hAnsi="Times New Roman" w:cs="Times New Roman"/>
        </w:rPr>
      </w:pPr>
      <w:r w:rsidRPr="006561D3">
        <w:rPr>
          <w:rFonts w:ascii="Times New Roman" w:hAnsi="Times New Roman" w:cs="Times New Roman"/>
        </w:rPr>
        <w:t>--------</w:t>
      </w:r>
      <w:r w:rsidRPr="006561D3">
        <w:rPr>
          <w:rFonts w:ascii="Times New Roman" w:hAnsi="Times New Roman" w:cs="Times New Roman"/>
          <w:i/>
          <w:iCs/>
        </w:rPr>
        <w:t>The Americ</w:t>
      </w:r>
      <w:r>
        <w:rPr>
          <w:rFonts w:ascii="Times New Roman" w:hAnsi="Times New Roman" w:cs="Times New Roman"/>
          <w:i/>
          <w:iCs/>
        </w:rPr>
        <w:t>an Reader: Words That Moved a Nation</w:t>
      </w:r>
      <w:r>
        <w:rPr>
          <w:rFonts w:ascii="Times New Roman" w:hAnsi="Times New Roman" w:cs="Times New Roman"/>
        </w:rPr>
        <w:t>. New York: William Morrow, 2000.</w:t>
      </w:r>
    </w:p>
    <w:p w14:paraId="4469573C" w14:textId="77777777" w:rsidR="00FB4C36" w:rsidRDefault="00FB4C36" w:rsidP="00A90603">
      <w:pPr>
        <w:rPr>
          <w:rFonts w:ascii="Times New Roman" w:hAnsi="Times New Roman" w:cs="Times New Roman"/>
        </w:rPr>
      </w:pPr>
    </w:p>
    <w:p w14:paraId="173BEE61" w14:textId="72992561" w:rsidR="00FB4C36" w:rsidRPr="00FB4C36" w:rsidRDefault="00FB4C36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Reber, Arthur S., Emily Reber, and Rhiannon Allen. </w:t>
      </w:r>
      <w:r>
        <w:rPr>
          <w:rFonts w:ascii="Times New Roman" w:hAnsi="Times New Roman" w:cs="Times New Roman"/>
          <w:i/>
          <w:iCs/>
        </w:rPr>
        <w:t>The Penguin Dictionary of Psychology</w:t>
      </w:r>
      <w:r>
        <w:rPr>
          <w:rFonts w:ascii="Times New Roman" w:hAnsi="Times New Roman" w:cs="Times New Roman"/>
        </w:rPr>
        <w:t>. New York; Penguin, 2009.</w:t>
      </w:r>
    </w:p>
    <w:p w14:paraId="2741160A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57E105C7" w14:textId="77777777" w:rsidR="00A90603" w:rsidRP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Resnick, Seymour. </w:t>
      </w:r>
      <w:r w:rsidRPr="00C15A83">
        <w:rPr>
          <w:rFonts w:ascii="Times New Roman" w:hAnsi="Times New Roman" w:cs="Times New Roman"/>
          <w:i/>
        </w:rPr>
        <w:t>Essential Spanish Grammar</w:t>
      </w:r>
      <w:r w:rsidRPr="00A90603">
        <w:rPr>
          <w:rFonts w:ascii="Times New Roman" w:hAnsi="Times New Roman" w:cs="Times New Roman"/>
        </w:rPr>
        <w:t>. New York: Dover, 1984.</w:t>
      </w:r>
    </w:p>
    <w:p w14:paraId="6EA78572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2BB764AB" w14:textId="77777777" w:rsidR="00A90603" w:rsidRP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Reynolds, Nedra, Patricia Bizzell, and Bruce Herzberg. </w:t>
      </w:r>
      <w:r w:rsidRPr="00C15A83">
        <w:rPr>
          <w:rFonts w:ascii="Times New Roman" w:hAnsi="Times New Roman" w:cs="Times New Roman"/>
          <w:i/>
        </w:rPr>
        <w:t>The Bedford Bibliography for Teachers of Writing.</w:t>
      </w:r>
      <w:r w:rsidRPr="00A90603">
        <w:rPr>
          <w:rFonts w:ascii="Times New Roman" w:hAnsi="Times New Roman" w:cs="Times New Roman"/>
        </w:rPr>
        <w:t xml:space="preserve"> New York: Bedford/St. Martin’s, 2004.</w:t>
      </w:r>
    </w:p>
    <w:p w14:paraId="06F74A10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0DADF14F" w14:textId="77777777" w:rsidR="00A90603" w:rsidRP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Rockwood, Camilla, ed. </w:t>
      </w:r>
      <w:r w:rsidRPr="00C15A83">
        <w:rPr>
          <w:rFonts w:ascii="Times New Roman" w:hAnsi="Times New Roman" w:cs="Times New Roman"/>
          <w:i/>
        </w:rPr>
        <w:t>Brewer’s Dictionary of Phrase and Fable, 18</w:t>
      </w:r>
      <w:r w:rsidRPr="00C15A83">
        <w:rPr>
          <w:rFonts w:ascii="Times New Roman" w:hAnsi="Times New Roman" w:cs="Times New Roman"/>
          <w:i/>
          <w:vertAlign w:val="superscript"/>
        </w:rPr>
        <w:t>th</w:t>
      </w:r>
      <w:r w:rsidRPr="00C15A83">
        <w:rPr>
          <w:rFonts w:ascii="Times New Roman" w:hAnsi="Times New Roman" w:cs="Times New Roman"/>
          <w:i/>
        </w:rPr>
        <w:t xml:space="preserve"> Edition.</w:t>
      </w:r>
      <w:r w:rsidRPr="00A90603">
        <w:rPr>
          <w:rFonts w:ascii="Times New Roman" w:hAnsi="Times New Roman" w:cs="Times New Roman"/>
        </w:rPr>
        <w:t xml:space="preserve"> Edinburgh: Brewer’s, 2005.</w:t>
      </w:r>
    </w:p>
    <w:p w14:paraId="77EFA4DC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400A225F" w14:textId="7DDF0C62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Rogerson, Barnaby. </w:t>
      </w:r>
      <w:r w:rsidRPr="00C15A83">
        <w:rPr>
          <w:rFonts w:ascii="Times New Roman" w:hAnsi="Times New Roman" w:cs="Times New Roman"/>
          <w:i/>
        </w:rPr>
        <w:t>Rogerson’s Book of Numbers: The Culture of Numbers—from 1,001 Nights to Seven Wonders of the World</w:t>
      </w:r>
      <w:r w:rsidRPr="00A90603">
        <w:rPr>
          <w:rFonts w:ascii="Times New Roman" w:hAnsi="Times New Roman" w:cs="Times New Roman"/>
        </w:rPr>
        <w:t>. New York: Picador, 2013.</w:t>
      </w:r>
    </w:p>
    <w:p w14:paraId="70EAFF5D" w14:textId="0253850E" w:rsidR="00890582" w:rsidRDefault="00890582" w:rsidP="00A90603">
      <w:pPr>
        <w:rPr>
          <w:rFonts w:ascii="Times New Roman" w:hAnsi="Times New Roman" w:cs="Times New Roman"/>
        </w:rPr>
      </w:pPr>
    </w:p>
    <w:p w14:paraId="25359EDB" w14:textId="05BCBAEC" w:rsidR="00CE22EA" w:rsidRDefault="00890582" w:rsidP="00CE22EA">
      <w:pPr>
        <w:pStyle w:val="Heading1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4"/>
          <w:szCs w:val="24"/>
        </w:rPr>
      </w:pPr>
      <w:r w:rsidRPr="00CE22EA">
        <w:rPr>
          <w:b w:val="0"/>
          <w:bCs w:val="0"/>
          <w:sz w:val="24"/>
          <w:szCs w:val="24"/>
        </w:rPr>
        <w:t xml:space="preserve">Rubel, David, </w:t>
      </w:r>
      <w:r w:rsidR="00CE22EA" w:rsidRPr="00CE22EA">
        <w:rPr>
          <w:b w:val="0"/>
          <w:bCs w:val="0"/>
          <w:sz w:val="24"/>
          <w:szCs w:val="24"/>
        </w:rPr>
        <w:t>ed</w:t>
      </w:r>
      <w:r w:rsidR="00CE22EA">
        <w:rPr>
          <w:b w:val="0"/>
          <w:bCs w:val="0"/>
          <w:sz w:val="24"/>
          <w:szCs w:val="24"/>
        </w:rPr>
        <w:t>.</w:t>
      </w:r>
      <w:r w:rsidR="00CE22EA" w:rsidRPr="00CE22EA">
        <w:rPr>
          <w:b w:val="0"/>
          <w:bCs w:val="0"/>
          <w:sz w:val="24"/>
          <w:szCs w:val="24"/>
        </w:rPr>
        <w:t xml:space="preserve"> </w:t>
      </w:r>
      <w:r w:rsidR="00CE22EA" w:rsidRPr="00CE22EA">
        <w:rPr>
          <w:b w:val="0"/>
          <w:bCs w:val="0"/>
          <w:i/>
          <w:iCs/>
          <w:color w:val="333333"/>
          <w:sz w:val="24"/>
          <w:szCs w:val="24"/>
        </w:rPr>
        <w:t>The Bedside Baccalaureate: The First Semester: A Handy Daily Cerebral Primer to Fill in the Gaps, Refresh Your Knowledge Impress Yourself Other Intellectuals</w:t>
      </w:r>
      <w:r w:rsidR="00CE22EA">
        <w:rPr>
          <w:b w:val="0"/>
          <w:bCs w:val="0"/>
          <w:color w:val="333333"/>
          <w:sz w:val="24"/>
          <w:szCs w:val="24"/>
        </w:rPr>
        <w:t>. New York: Sterling, 2008.</w:t>
      </w:r>
    </w:p>
    <w:p w14:paraId="345BA276" w14:textId="3A746195" w:rsidR="00CE22EA" w:rsidRDefault="00CE22EA" w:rsidP="00CE22EA">
      <w:pPr>
        <w:pStyle w:val="Heading1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4"/>
          <w:szCs w:val="24"/>
        </w:rPr>
      </w:pPr>
    </w:p>
    <w:p w14:paraId="4D3639E7" w14:textId="43DD2B6D" w:rsidR="00CE22EA" w:rsidRDefault="00CE22EA" w:rsidP="00CE22EA">
      <w:pPr>
        <w:pStyle w:val="Heading1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4"/>
          <w:szCs w:val="24"/>
        </w:rPr>
      </w:pPr>
      <w:r w:rsidRPr="00CE22EA">
        <w:rPr>
          <w:b w:val="0"/>
          <w:bCs w:val="0"/>
          <w:sz w:val="24"/>
          <w:szCs w:val="24"/>
        </w:rPr>
        <w:t>--------</w:t>
      </w:r>
      <w:r w:rsidRPr="00CE22EA">
        <w:rPr>
          <w:b w:val="0"/>
          <w:bCs w:val="0"/>
          <w:i/>
          <w:iCs/>
          <w:color w:val="333333"/>
          <w:sz w:val="24"/>
          <w:szCs w:val="24"/>
        </w:rPr>
        <w:t>The Bedside Baccalaureate: The Second Semester: A Handy Daily Cerebral Primer to Fill in the Gaps, Refresh Your Knowledge Impress Yourself Other Intellectuals</w:t>
      </w:r>
      <w:r>
        <w:rPr>
          <w:b w:val="0"/>
          <w:bCs w:val="0"/>
          <w:color w:val="333333"/>
          <w:sz w:val="24"/>
          <w:szCs w:val="24"/>
        </w:rPr>
        <w:t>. New York: Sterling, 2008.</w:t>
      </w:r>
    </w:p>
    <w:p w14:paraId="205EB80F" w14:textId="77777777" w:rsidR="00377A05" w:rsidRDefault="00377A05" w:rsidP="00CE22EA">
      <w:pPr>
        <w:pStyle w:val="Heading1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4"/>
          <w:szCs w:val="24"/>
        </w:rPr>
      </w:pPr>
    </w:p>
    <w:p w14:paraId="024DDB57" w14:textId="65644DF3" w:rsidR="00377A05" w:rsidRPr="00377A05" w:rsidRDefault="00377A05" w:rsidP="00CE22EA">
      <w:pPr>
        <w:pStyle w:val="Heading1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4"/>
          <w:szCs w:val="24"/>
        </w:rPr>
      </w:pPr>
      <w:r>
        <w:rPr>
          <w:b w:val="0"/>
          <w:bCs w:val="0"/>
          <w:i/>
          <w:iCs/>
          <w:color w:val="333333"/>
          <w:sz w:val="24"/>
          <w:szCs w:val="24"/>
        </w:rPr>
        <w:t>Russian-English Bilingual Dictionary</w:t>
      </w:r>
      <w:r>
        <w:rPr>
          <w:b w:val="0"/>
          <w:bCs w:val="0"/>
          <w:color w:val="333333"/>
          <w:sz w:val="24"/>
          <w:szCs w:val="24"/>
        </w:rPr>
        <w:t>. New York: Dorling Kindersley, 2018.</w:t>
      </w:r>
    </w:p>
    <w:p w14:paraId="2FB9727F" w14:textId="77777777" w:rsidR="00527C5A" w:rsidRDefault="00527C5A" w:rsidP="00CE22EA">
      <w:pPr>
        <w:pStyle w:val="Heading1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4"/>
          <w:szCs w:val="24"/>
        </w:rPr>
      </w:pPr>
    </w:p>
    <w:p w14:paraId="1C70DB5B" w14:textId="0CAF0402" w:rsidR="00527C5A" w:rsidRDefault="00527C5A" w:rsidP="00CE22EA">
      <w:pPr>
        <w:pStyle w:val="Heading1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4"/>
          <w:szCs w:val="24"/>
        </w:rPr>
      </w:pPr>
      <w:r>
        <w:rPr>
          <w:b w:val="0"/>
          <w:bCs w:val="0"/>
          <w:color w:val="333333"/>
          <w:sz w:val="24"/>
          <w:szCs w:val="24"/>
        </w:rPr>
        <w:t xml:space="preserve">Schneider, Amy J. </w:t>
      </w:r>
      <w:r>
        <w:rPr>
          <w:b w:val="0"/>
          <w:bCs w:val="0"/>
          <w:i/>
          <w:iCs/>
          <w:color w:val="333333"/>
          <w:sz w:val="24"/>
          <w:szCs w:val="24"/>
        </w:rPr>
        <w:t>The Chicago Guide to Copyediting Fiction</w:t>
      </w:r>
      <w:r>
        <w:rPr>
          <w:b w:val="0"/>
          <w:bCs w:val="0"/>
          <w:color w:val="333333"/>
          <w:sz w:val="24"/>
          <w:szCs w:val="24"/>
        </w:rPr>
        <w:t>. Chicago: The University of Chicago Press, 2023.</w:t>
      </w:r>
    </w:p>
    <w:p w14:paraId="45801535" w14:textId="77777777" w:rsidR="002E0194" w:rsidRDefault="002E0194" w:rsidP="00CE22EA">
      <w:pPr>
        <w:pStyle w:val="Heading1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4"/>
          <w:szCs w:val="24"/>
        </w:rPr>
      </w:pPr>
    </w:p>
    <w:p w14:paraId="53812A03" w14:textId="4F73D3BF" w:rsidR="002E0194" w:rsidRPr="002E0194" w:rsidRDefault="002E0194" w:rsidP="00CE22EA">
      <w:pPr>
        <w:pStyle w:val="Heading1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4"/>
          <w:szCs w:val="24"/>
        </w:rPr>
      </w:pPr>
      <w:r>
        <w:rPr>
          <w:b w:val="0"/>
          <w:bCs w:val="0"/>
          <w:color w:val="333333"/>
          <w:sz w:val="24"/>
          <w:szCs w:val="24"/>
        </w:rPr>
        <w:t xml:space="preserve">Sharp, D.W.A., ed. </w:t>
      </w:r>
      <w:r>
        <w:rPr>
          <w:b w:val="0"/>
          <w:bCs w:val="0"/>
          <w:i/>
          <w:iCs/>
          <w:color w:val="333333"/>
          <w:sz w:val="24"/>
          <w:szCs w:val="24"/>
        </w:rPr>
        <w:t xml:space="preserve">The Penguin Dictionary of Chemistry. </w:t>
      </w:r>
      <w:r>
        <w:rPr>
          <w:b w:val="0"/>
          <w:bCs w:val="0"/>
          <w:color w:val="333333"/>
          <w:sz w:val="24"/>
          <w:szCs w:val="24"/>
        </w:rPr>
        <w:t>New York: Penguin, 1990.</w:t>
      </w:r>
    </w:p>
    <w:p w14:paraId="6596D13F" w14:textId="77777777" w:rsidR="00125632" w:rsidRPr="00A90603" w:rsidRDefault="00125632" w:rsidP="00A90603">
      <w:pPr>
        <w:rPr>
          <w:rFonts w:ascii="Times New Roman" w:hAnsi="Times New Roman" w:cs="Times New Roman"/>
        </w:rPr>
      </w:pPr>
    </w:p>
    <w:p w14:paraId="2104D383" w14:textId="783BFE55" w:rsidR="00B541E8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Sirles, Craig. </w:t>
      </w:r>
      <w:r w:rsidRPr="00C15A83">
        <w:rPr>
          <w:rFonts w:ascii="Times New Roman" w:hAnsi="Times New Roman" w:cs="Times New Roman"/>
          <w:i/>
        </w:rPr>
        <w:t>Root Awakenings: Vocabulary Development Using Classical Word Roots</w:t>
      </w:r>
      <w:r w:rsidRPr="00A90603">
        <w:rPr>
          <w:rFonts w:ascii="Times New Roman" w:hAnsi="Times New Roman" w:cs="Times New Roman"/>
        </w:rPr>
        <w:t>. Champaign, I</w:t>
      </w:r>
      <w:r w:rsidR="00450B95">
        <w:rPr>
          <w:rFonts w:ascii="Times New Roman" w:hAnsi="Times New Roman" w:cs="Times New Roman"/>
        </w:rPr>
        <w:t>llinois</w:t>
      </w:r>
      <w:r w:rsidRPr="00A90603">
        <w:rPr>
          <w:rFonts w:ascii="Times New Roman" w:hAnsi="Times New Roman" w:cs="Times New Roman"/>
        </w:rPr>
        <w:t>: Stipes Publishing, 1997.</w:t>
      </w:r>
    </w:p>
    <w:p w14:paraId="67D67780" w14:textId="77777777" w:rsidR="00377A05" w:rsidRDefault="00377A05" w:rsidP="00A90603">
      <w:pPr>
        <w:rPr>
          <w:rFonts w:ascii="Times New Roman" w:hAnsi="Times New Roman" w:cs="Times New Roman"/>
        </w:rPr>
      </w:pPr>
    </w:p>
    <w:p w14:paraId="51331D68" w14:textId="0AC3DA2B" w:rsidR="00B541E8" w:rsidRDefault="00B541E8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Speake, Jennifer, ed. </w:t>
      </w:r>
      <w:r>
        <w:rPr>
          <w:rFonts w:ascii="Times New Roman" w:hAnsi="Times New Roman" w:cs="Times New Roman"/>
          <w:i/>
        </w:rPr>
        <w:t>The Oxford Dictionary of Foreign Words and Phrases</w:t>
      </w:r>
      <w:r>
        <w:rPr>
          <w:rFonts w:ascii="Times New Roman" w:hAnsi="Times New Roman" w:cs="Times New Roman"/>
        </w:rPr>
        <w:t>. New York: Oxford University Press, 1997.</w:t>
      </w:r>
    </w:p>
    <w:p w14:paraId="085201F9" w14:textId="77777777" w:rsidR="0051691E" w:rsidRDefault="0051691E" w:rsidP="00A90603">
      <w:pPr>
        <w:rPr>
          <w:rFonts w:ascii="Times New Roman" w:hAnsi="Times New Roman" w:cs="Times New Roman"/>
        </w:rPr>
      </w:pPr>
    </w:p>
    <w:p w14:paraId="3C2F7403" w14:textId="059B5EF1" w:rsidR="0051691E" w:rsidRPr="0051691E" w:rsidRDefault="0051691E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</w:t>
      </w:r>
      <w:r>
        <w:rPr>
          <w:rFonts w:ascii="Times New Roman" w:hAnsi="Times New Roman" w:cs="Times New Roman"/>
          <w:i/>
          <w:iCs/>
        </w:rPr>
        <w:t>Oxford Dictionary of Idioms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New York: Oxford University Press,</w:t>
      </w:r>
      <w:r>
        <w:rPr>
          <w:rFonts w:ascii="Times New Roman" w:hAnsi="Times New Roman" w:cs="Times New Roman"/>
        </w:rPr>
        <w:t xml:space="preserve"> 2001.</w:t>
      </w:r>
    </w:p>
    <w:p w14:paraId="3F9486F4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40AA112E" w14:textId="541F9D12" w:rsidR="009331AD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Spinelli, Emily. </w:t>
      </w:r>
      <w:r w:rsidRPr="00C15A83">
        <w:rPr>
          <w:rFonts w:ascii="Times New Roman" w:hAnsi="Times New Roman" w:cs="Times New Roman"/>
          <w:i/>
        </w:rPr>
        <w:t>English Grammar for Students of Spanish</w:t>
      </w:r>
      <w:r w:rsidRPr="00A90603">
        <w:rPr>
          <w:rFonts w:ascii="Times New Roman" w:hAnsi="Times New Roman" w:cs="Times New Roman"/>
        </w:rPr>
        <w:t>. Ann Arbor, M</w:t>
      </w:r>
      <w:r w:rsidR="00450B95">
        <w:rPr>
          <w:rFonts w:ascii="Times New Roman" w:hAnsi="Times New Roman" w:cs="Times New Roman"/>
        </w:rPr>
        <w:t>ichigan</w:t>
      </w:r>
      <w:r w:rsidRPr="00A90603">
        <w:rPr>
          <w:rFonts w:ascii="Times New Roman" w:hAnsi="Times New Roman" w:cs="Times New Roman"/>
        </w:rPr>
        <w:t>: Olivia and Hill Press, 2003.</w:t>
      </w:r>
      <w:r w:rsidR="009331AD">
        <w:rPr>
          <w:rFonts w:ascii="Times New Roman" w:hAnsi="Times New Roman" w:cs="Times New Roman"/>
        </w:rPr>
        <w:t xml:space="preserve"> </w:t>
      </w:r>
    </w:p>
    <w:p w14:paraId="198A092A" w14:textId="77777777" w:rsidR="00BF0C99" w:rsidRDefault="00BF0C99" w:rsidP="00A90603">
      <w:pPr>
        <w:rPr>
          <w:rFonts w:ascii="Times New Roman" w:hAnsi="Times New Roman" w:cs="Times New Roman"/>
        </w:rPr>
      </w:pPr>
    </w:p>
    <w:p w14:paraId="72DCF188" w14:textId="6C59E93C" w:rsidR="00BF0C99" w:rsidRPr="00BF0C99" w:rsidRDefault="00BF0C99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Stambler, Irwin. </w:t>
      </w:r>
      <w:r>
        <w:rPr>
          <w:rFonts w:ascii="Times New Roman" w:hAnsi="Times New Roman" w:cs="Times New Roman"/>
          <w:i/>
          <w:iCs/>
        </w:rPr>
        <w:t xml:space="preserve">The Encyclopedia of Pop, Rock, and Soul. </w:t>
      </w:r>
      <w:r>
        <w:rPr>
          <w:rFonts w:ascii="Times New Roman" w:hAnsi="Times New Roman" w:cs="Times New Roman"/>
        </w:rPr>
        <w:t>New York: St. Martin’s, 1990.</w:t>
      </w:r>
    </w:p>
    <w:p w14:paraId="48FEBC02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64D8159F" w14:textId="50C25160" w:rsidR="005E52FB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Stieglitz, Ezra. </w:t>
      </w:r>
      <w:r w:rsidRPr="00C15A83">
        <w:rPr>
          <w:rFonts w:ascii="Times New Roman" w:hAnsi="Times New Roman" w:cs="Times New Roman"/>
          <w:i/>
        </w:rPr>
        <w:t>The Stieglitz Informal Reading Inventory, Second Edition</w:t>
      </w:r>
      <w:r w:rsidRPr="00A90603">
        <w:rPr>
          <w:rFonts w:ascii="Times New Roman" w:hAnsi="Times New Roman" w:cs="Times New Roman"/>
        </w:rPr>
        <w:t>. Boston: Allyn and Bacon, 1997.</w:t>
      </w:r>
    </w:p>
    <w:p w14:paraId="5057921C" w14:textId="77777777" w:rsidR="00DD44FC" w:rsidRDefault="00DD44FC" w:rsidP="00A90603">
      <w:pPr>
        <w:rPr>
          <w:rFonts w:ascii="Times New Roman" w:hAnsi="Times New Roman" w:cs="Times New Roman"/>
        </w:rPr>
      </w:pPr>
    </w:p>
    <w:p w14:paraId="241BE589" w14:textId="270CD4F2" w:rsidR="00DD44FC" w:rsidRPr="00DD44FC" w:rsidRDefault="00DD44FC" w:rsidP="00A90603">
      <w:pPr>
        <w:rPr>
          <w:rFonts w:ascii="Times New Roman" w:hAnsi="Times New Roman" w:cs="Times New Roman"/>
        </w:rPr>
      </w:pPr>
      <w:r w:rsidRPr="00DD44FC">
        <w:rPr>
          <w:rFonts w:ascii="Times New Roman" w:hAnsi="Times New Roman" w:cs="Times New Roman"/>
        </w:rPr>
        <w:t xml:space="preserve">Straus, Jane. </w:t>
      </w:r>
      <w:r w:rsidRPr="00DD44FC">
        <w:rPr>
          <w:rFonts w:ascii="Times New Roman" w:hAnsi="Times New Roman" w:cs="Times New Roman"/>
          <w:i/>
          <w:iCs/>
        </w:rPr>
        <w:t xml:space="preserve">The Blue Book of Grammar and Punctuation: An Easy-to-Use Guide with Clear Rules, Real-World Examples, and Reproducible Quizzes. </w:t>
      </w:r>
      <w:r w:rsidRPr="00DD44FC">
        <w:rPr>
          <w:rFonts w:ascii="Times New Roman" w:hAnsi="Times New Roman" w:cs="Times New Roman"/>
        </w:rPr>
        <w:t>San Francisco: Jossey-Bass, 2007.</w:t>
      </w:r>
    </w:p>
    <w:p w14:paraId="53EDB53B" w14:textId="77777777" w:rsidR="00377A05" w:rsidRPr="00A90603" w:rsidRDefault="00377A05" w:rsidP="00A90603">
      <w:pPr>
        <w:rPr>
          <w:rFonts w:ascii="Times New Roman" w:hAnsi="Times New Roman" w:cs="Times New Roman"/>
        </w:rPr>
      </w:pPr>
    </w:p>
    <w:p w14:paraId="30657671" w14:textId="1B1B239F" w:rsidR="00A90603" w:rsidRDefault="00A90603" w:rsidP="00A90603">
      <w:pPr>
        <w:rPr>
          <w:rFonts w:ascii="Times New Roman" w:hAnsi="Times New Roman" w:cs="Times New Roman"/>
          <w:bCs/>
        </w:rPr>
      </w:pPr>
      <w:bookmarkStart w:id="0" w:name="OLE_LINK23"/>
      <w:bookmarkStart w:id="1" w:name="OLE_LINK24"/>
      <w:r w:rsidRPr="00A90603">
        <w:rPr>
          <w:rFonts w:ascii="Times New Roman" w:hAnsi="Times New Roman" w:cs="Times New Roman"/>
          <w:bCs/>
        </w:rPr>
        <w:t xml:space="preserve">Strunk, William, and E.B. White. </w:t>
      </w:r>
      <w:r w:rsidRPr="00C15A83">
        <w:rPr>
          <w:rFonts w:ascii="Times New Roman" w:hAnsi="Times New Roman" w:cs="Times New Roman"/>
          <w:bCs/>
          <w:i/>
        </w:rPr>
        <w:t>The Elements of Style</w:t>
      </w:r>
      <w:r w:rsidRPr="00A90603">
        <w:rPr>
          <w:rFonts w:ascii="Times New Roman" w:hAnsi="Times New Roman" w:cs="Times New Roman"/>
          <w:bCs/>
        </w:rPr>
        <w:t>. New York: Longman, 2000.</w:t>
      </w:r>
    </w:p>
    <w:p w14:paraId="0420DB6F" w14:textId="77777777" w:rsidR="002E0194" w:rsidRDefault="002E0194" w:rsidP="00A90603">
      <w:pPr>
        <w:rPr>
          <w:rFonts w:ascii="Times New Roman" w:hAnsi="Times New Roman" w:cs="Times New Roman"/>
          <w:bCs/>
        </w:rPr>
      </w:pPr>
    </w:p>
    <w:p w14:paraId="51759623" w14:textId="2295331A" w:rsidR="00A90603" w:rsidRDefault="00A90603" w:rsidP="00A90603">
      <w:pPr>
        <w:rPr>
          <w:rFonts w:ascii="Times New Roman" w:hAnsi="Times New Roman" w:cs="Times New Roman"/>
          <w:bCs/>
        </w:rPr>
      </w:pPr>
      <w:r w:rsidRPr="00A90603">
        <w:rPr>
          <w:rFonts w:ascii="Times New Roman" w:hAnsi="Times New Roman" w:cs="Times New Roman"/>
          <w:bCs/>
        </w:rPr>
        <w:t xml:space="preserve">Sullivan, K.D. and Merilee Eggleston. </w:t>
      </w:r>
      <w:r w:rsidRPr="00C15A83">
        <w:rPr>
          <w:rFonts w:ascii="Times New Roman" w:hAnsi="Times New Roman" w:cs="Times New Roman"/>
          <w:bCs/>
          <w:i/>
        </w:rPr>
        <w:t>The McGraw-Hill Desk Reference for Editors, Writers and Proofreaders.</w:t>
      </w:r>
      <w:r w:rsidRPr="00A90603">
        <w:rPr>
          <w:rFonts w:ascii="Times New Roman" w:hAnsi="Times New Roman" w:cs="Times New Roman"/>
          <w:bCs/>
        </w:rPr>
        <w:t xml:space="preserve"> New York: McGraw-Hill, 2006.</w:t>
      </w:r>
    </w:p>
    <w:p w14:paraId="2A8CDFFC" w14:textId="79797ECE" w:rsidR="00171CC2" w:rsidRDefault="00171CC2" w:rsidP="00A90603">
      <w:pPr>
        <w:rPr>
          <w:rFonts w:ascii="Times New Roman" w:hAnsi="Times New Roman" w:cs="Times New Roman"/>
          <w:bCs/>
        </w:rPr>
      </w:pPr>
    </w:p>
    <w:p w14:paraId="4502A59A" w14:textId="6DDBF483" w:rsidR="00171CC2" w:rsidRPr="00171CC2" w:rsidRDefault="00171CC2" w:rsidP="00A90603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Syphert, W.O., Alvin M. Fountain, and V.E. Gibbens. </w:t>
      </w:r>
      <w:r>
        <w:rPr>
          <w:rFonts w:ascii="Times New Roman" w:hAnsi="Times New Roman" w:cs="Times New Roman"/>
          <w:bCs/>
          <w:i/>
          <w:iCs/>
        </w:rPr>
        <w:t>Manual of Technical Writing</w:t>
      </w:r>
      <w:r>
        <w:rPr>
          <w:rFonts w:ascii="Times New Roman" w:hAnsi="Times New Roman" w:cs="Times New Roman"/>
          <w:bCs/>
        </w:rPr>
        <w:t>. Chicago: Scott Foresman, 1957.</w:t>
      </w:r>
    </w:p>
    <w:p w14:paraId="1A42EB83" w14:textId="77777777" w:rsidR="00421DE7" w:rsidRDefault="00421DE7" w:rsidP="00A90603">
      <w:pPr>
        <w:rPr>
          <w:rFonts w:ascii="Times New Roman" w:hAnsi="Times New Roman" w:cs="Times New Roman"/>
          <w:bCs/>
        </w:rPr>
      </w:pPr>
    </w:p>
    <w:p w14:paraId="3FDD6787" w14:textId="579B9F72" w:rsidR="00421DE7" w:rsidRPr="00421DE7" w:rsidRDefault="00421DE7" w:rsidP="00A90603">
      <w:pPr>
        <w:rPr>
          <w:rFonts w:ascii="Times New Roman" w:hAnsi="Times New Roman" w:cs="Times New Roman"/>
          <w:bCs/>
        </w:rPr>
      </w:pPr>
      <w:proofErr w:type="spellStart"/>
      <w:r>
        <w:rPr>
          <w:rFonts w:ascii="Times New Roman" w:hAnsi="Times New Roman" w:cs="Times New Roman"/>
          <w:bCs/>
        </w:rPr>
        <w:t>Tapson</w:t>
      </w:r>
      <w:proofErr w:type="spellEnd"/>
      <w:r>
        <w:rPr>
          <w:rFonts w:ascii="Times New Roman" w:hAnsi="Times New Roman" w:cs="Times New Roman"/>
          <w:bCs/>
        </w:rPr>
        <w:t xml:space="preserve">, Frank. </w:t>
      </w:r>
      <w:r>
        <w:rPr>
          <w:rFonts w:ascii="Times New Roman" w:hAnsi="Times New Roman" w:cs="Times New Roman"/>
          <w:bCs/>
          <w:i/>
        </w:rPr>
        <w:t>Barron’s Mathematics Study Dictionary</w:t>
      </w:r>
      <w:r>
        <w:rPr>
          <w:rFonts w:ascii="Times New Roman" w:hAnsi="Times New Roman" w:cs="Times New Roman"/>
          <w:bCs/>
        </w:rPr>
        <w:t xml:space="preserve">. </w:t>
      </w:r>
      <w:proofErr w:type="spellStart"/>
      <w:r>
        <w:rPr>
          <w:rFonts w:ascii="Times New Roman" w:hAnsi="Times New Roman" w:cs="Times New Roman"/>
          <w:bCs/>
        </w:rPr>
        <w:t>Hauppage</w:t>
      </w:r>
      <w:proofErr w:type="spellEnd"/>
      <w:r>
        <w:rPr>
          <w:rFonts w:ascii="Times New Roman" w:hAnsi="Times New Roman" w:cs="Times New Roman"/>
          <w:bCs/>
        </w:rPr>
        <w:t>, N</w:t>
      </w:r>
      <w:r w:rsidR="00450B95">
        <w:rPr>
          <w:rFonts w:ascii="Times New Roman" w:hAnsi="Times New Roman" w:cs="Times New Roman"/>
          <w:bCs/>
        </w:rPr>
        <w:t xml:space="preserve">ew </w:t>
      </w:r>
      <w:r>
        <w:rPr>
          <w:rFonts w:ascii="Times New Roman" w:hAnsi="Times New Roman" w:cs="Times New Roman"/>
          <w:bCs/>
        </w:rPr>
        <w:t>Y</w:t>
      </w:r>
      <w:r w:rsidR="00450B95">
        <w:rPr>
          <w:rFonts w:ascii="Times New Roman" w:hAnsi="Times New Roman" w:cs="Times New Roman"/>
          <w:bCs/>
        </w:rPr>
        <w:t>ork</w:t>
      </w:r>
      <w:r>
        <w:rPr>
          <w:rFonts w:ascii="Times New Roman" w:hAnsi="Times New Roman" w:cs="Times New Roman"/>
          <w:bCs/>
        </w:rPr>
        <w:t>: Barron’s, 1998.</w:t>
      </w:r>
    </w:p>
    <w:bookmarkEnd w:id="0"/>
    <w:bookmarkEnd w:id="1"/>
    <w:p w14:paraId="6F7F6EF7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15DA069D" w14:textId="60DDDC6F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Thurman, Susan. </w:t>
      </w:r>
      <w:r w:rsidRPr="00817AA6">
        <w:rPr>
          <w:rFonts w:ascii="Times New Roman" w:hAnsi="Times New Roman" w:cs="Times New Roman"/>
          <w:i/>
        </w:rPr>
        <w:t>The Only Grammar Book You’ll Ever Need: A One-Stop Source for Every Writing Assignment</w:t>
      </w:r>
      <w:r w:rsidR="00817AA6">
        <w:rPr>
          <w:rFonts w:ascii="Times New Roman" w:hAnsi="Times New Roman" w:cs="Times New Roman"/>
        </w:rPr>
        <w:t>.</w:t>
      </w:r>
      <w:r w:rsidRPr="00A90603">
        <w:rPr>
          <w:rFonts w:ascii="Times New Roman" w:hAnsi="Times New Roman" w:cs="Times New Roman"/>
        </w:rPr>
        <w:t xml:space="preserve"> Avon, M</w:t>
      </w:r>
      <w:r w:rsidR="00450B95">
        <w:rPr>
          <w:rFonts w:ascii="Times New Roman" w:hAnsi="Times New Roman" w:cs="Times New Roman"/>
        </w:rPr>
        <w:t>assachusetts</w:t>
      </w:r>
      <w:r w:rsidRPr="00A90603">
        <w:rPr>
          <w:rFonts w:ascii="Times New Roman" w:hAnsi="Times New Roman" w:cs="Times New Roman"/>
        </w:rPr>
        <w:t>: Adams Media, 2003.</w:t>
      </w:r>
    </w:p>
    <w:p w14:paraId="4A825913" w14:textId="77777777" w:rsidR="00384366" w:rsidRDefault="00384366" w:rsidP="00A90603">
      <w:pPr>
        <w:rPr>
          <w:rFonts w:ascii="Times New Roman" w:hAnsi="Times New Roman" w:cs="Times New Roman"/>
        </w:rPr>
      </w:pPr>
    </w:p>
    <w:p w14:paraId="699A7B92" w14:textId="33D694B8" w:rsidR="00384366" w:rsidRPr="00384366" w:rsidRDefault="00384366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Trail, George. </w:t>
      </w:r>
      <w:r>
        <w:rPr>
          <w:rFonts w:ascii="Times New Roman" w:hAnsi="Times New Roman" w:cs="Times New Roman"/>
          <w:i/>
          <w:iCs/>
        </w:rPr>
        <w:t>Rhetorical Terms and Concepts: A Contemporary Glossary</w:t>
      </w:r>
      <w:r>
        <w:rPr>
          <w:rFonts w:ascii="Times New Roman" w:hAnsi="Times New Roman" w:cs="Times New Roman"/>
        </w:rPr>
        <w:t>. Boston: Cengage, 2000.</w:t>
      </w:r>
    </w:p>
    <w:p w14:paraId="531B6BCE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623B87BF" w14:textId="3AAD16E6" w:rsidR="00A90603" w:rsidRDefault="00A90603" w:rsidP="00A90603">
      <w:pPr>
        <w:rPr>
          <w:rFonts w:ascii="Times New Roman"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Tufte, Virginia. </w:t>
      </w:r>
      <w:r w:rsidRPr="00817AA6">
        <w:rPr>
          <w:rFonts w:ascii="Times New Roman" w:hAnsi="Times New Roman" w:cs="Times New Roman"/>
          <w:i/>
        </w:rPr>
        <w:t>Artful Sentences: Syntax as Style</w:t>
      </w:r>
      <w:r w:rsidRPr="00A90603">
        <w:rPr>
          <w:rFonts w:ascii="Times New Roman" w:hAnsi="Times New Roman" w:cs="Times New Roman"/>
        </w:rPr>
        <w:t>. Cheshire, C</w:t>
      </w:r>
      <w:r w:rsidR="00450B95">
        <w:rPr>
          <w:rFonts w:ascii="Times New Roman" w:hAnsi="Times New Roman" w:cs="Times New Roman"/>
        </w:rPr>
        <w:t>onnecticut</w:t>
      </w:r>
      <w:r w:rsidRPr="00A90603">
        <w:rPr>
          <w:rFonts w:ascii="Times New Roman" w:hAnsi="Times New Roman" w:cs="Times New Roman"/>
        </w:rPr>
        <w:t>: Graphics Press, 2006.</w:t>
      </w:r>
    </w:p>
    <w:p w14:paraId="457477B3" w14:textId="2020DF7A" w:rsidR="005B0F82" w:rsidRDefault="005B0F82" w:rsidP="00A90603">
      <w:pPr>
        <w:rPr>
          <w:rFonts w:ascii="Times New Roman" w:hAnsi="Times New Roman" w:cs="Times New Roman"/>
        </w:rPr>
      </w:pPr>
    </w:p>
    <w:p w14:paraId="282A0FCE" w14:textId="4AFC1B79" w:rsidR="005B0F82" w:rsidRPr="005B0F82" w:rsidRDefault="005B0F82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Turabian, Kate L. </w:t>
      </w:r>
      <w:r>
        <w:rPr>
          <w:rFonts w:ascii="Times New Roman" w:hAnsi="Times New Roman" w:cs="Times New Roman"/>
          <w:i/>
          <w:iCs/>
        </w:rPr>
        <w:t xml:space="preserve">A Manual for Writers of Research Papers, Theses, and Dissertation, Ninth Edition. </w:t>
      </w:r>
      <w:r>
        <w:rPr>
          <w:rFonts w:ascii="Times New Roman" w:hAnsi="Times New Roman" w:cs="Times New Roman"/>
        </w:rPr>
        <w:t>Chicago: The University of Chicago Press, 2018.</w:t>
      </w:r>
    </w:p>
    <w:p w14:paraId="20D3A74B" w14:textId="77777777" w:rsidR="00A90603" w:rsidRPr="00A90603" w:rsidRDefault="00A90603" w:rsidP="00A90603">
      <w:pPr>
        <w:rPr>
          <w:rFonts w:ascii="Times New Roman" w:hAnsi="Times New Roman" w:cs="Times New Roman"/>
        </w:rPr>
      </w:pPr>
    </w:p>
    <w:p w14:paraId="72C5BA37" w14:textId="77777777" w:rsidR="00A90603" w:rsidRDefault="00A90603" w:rsidP="00A90603">
      <w:pPr>
        <w:rPr>
          <w:rFonts w:hAnsi="Times New Roman" w:cs="Times New Roman"/>
        </w:rPr>
      </w:pPr>
      <w:r w:rsidRPr="00A90603">
        <w:rPr>
          <w:rFonts w:ascii="Times New Roman" w:hAnsi="Times New Roman" w:cs="Times New Roman"/>
        </w:rPr>
        <w:t xml:space="preserve">Turkington, Carol Ann. </w:t>
      </w:r>
      <w:r w:rsidRPr="00817AA6">
        <w:rPr>
          <w:rFonts w:ascii="Times New Roman" w:hAnsi="Times New Roman" w:cs="Times New Roman"/>
          <w:i/>
        </w:rPr>
        <w:t>The Encyclopedia of Learning Disabilities</w:t>
      </w:r>
      <w:r w:rsidRPr="00A90603">
        <w:rPr>
          <w:rFonts w:ascii="Times New Roman" w:hAnsi="Times New Roman" w:cs="Times New Roman"/>
        </w:rPr>
        <w:t>. New York: Facts on File, 2006</w:t>
      </w:r>
      <w:r>
        <w:rPr>
          <w:rFonts w:hAnsi="Times New Roman" w:cs="Times New Roman"/>
        </w:rPr>
        <w:t>.</w:t>
      </w:r>
    </w:p>
    <w:p w14:paraId="7A0C72B5" w14:textId="77777777" w:rsidR="00817AA6" w:rsidRDefault="00817AA6" w:rsidP="00A90603">
      <w:pPr>
        <w:rPr>
          <w:rFonts w:hAnsi="Times New Roman" w:cs="Times New Roman"/>
        </w:rPr>
      </w:pPr>
    </w:p>
    <w:p w14:paraId="4A9977F9" w14:textId="3B3F6ADA" w:rsidR="00817AA6" w:rsidRDefault="00817AA6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Walsh, Bill. </w:t>
      </w:r>
      <w:r>
        <w:rPr>
          <w:rFonts w:ascii="Times New Roman" w:hAnsi="Times New Roman" w:cs="Times New Roman"/>
          <w:i/>
        </w:rPr>
        <w:t xml:space="preserve">The Elephants of Style: A </w:t>
      </w:r>
      <w:proofErr w:type="spellStart"/>
      <w:r>
        <w:rPr>
          <w:rFonts w:ascii="Times New Roman" w:hAnsi="Times New Roman" w:cs="Times New Roman"/>
          <w:i/>
        </w:rPr>
        <w:t>Trunkload</w:t>
      </w:r>
      <w:proofErr w:type="spellEnd"/>
      <w:r>
        <w:rPr>
          <w:rFonts w:ascii="Times New Roman" w:hAnsi="Times New Roman" w:cs="Times New Roman"/>
          <w:i/>
        </w:rPr>
        <w:t xml:space="preserve"> of Tips on the Big Issues and Gray Areas of Contemporary American English</w:t>
      </w:r>
      <w:r>
        <w:rPr>
          <w:rFonts w:ascii="Times New Roman" w:hAnsi="Times New Roman" w:cs="Times New Roman"/>
        </w:rPr>
        <w:t>. New York: McGraw-Hill, 2004.</w:t>
      </w:r>
    </w:p>
    <w:p w14:paraId="1C61B804" w14:textId="77777777" w:rsidR="00DF66D7" w:rsidRDefault="00DF66D7" w:rsidP="00A90603">
      <w:pPr>
        <w:rPr>
          <w:rFonts w:ascii="Times New Roman" w:hAnsi="Times New Roman" w:cs="Times New Roman"/>
        </w:rPr>
      </w:pPr>
    </w:p>
    <w:p w14:paraId="6BDD2EAB" w14:textId="28323236" w:rsidR="00DF66D7" w:rsidRDefault="00DF66D7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</w:t>
      </w:r>
      <w:r>
        <w:rPr>
          <w:rFonts w:ascii="Times New Roman" w:hAnsi="Times New Roman" w:cs="Times New Roman"/>
          <w:i/>
        </w:rPr>
        <w:t>Lapsing into a Comma: A Curmudgeon’s Guide to the Many Things That Can Go Wrong in Print—And How to Avoid Them</w:t>
      </w:r>
      <w:r>
        <w:rPr>
          <w:rFonts w:ascii="Times New Roman" w:hAnsi="Times New Roman" w:cs="Times New Roman"/>
        </w:rPr>
        <w:t>. New York: McGraw-Hill, 2000.</w:t>
      </w:r>
    </w:p>
    <w:p w14:paraId="564BE044" w14:textId="77777777" w:rsidR="00421DE7" w:rsidRDefault="00421DE7" w:rsidP="00A90603">
      <w:pPr>
        <w:rPr>
          <w:rFonts w:ascii="Times New Roman" w:hAnsi="Times New Roman" w:cs="Times New Roman"/>
        </w:rPr>
      </w:pPr>
    </w:p>
    <w:p w14:paraId="37E77F4C" w14:textId="659C0F28" w:rsidR="00421DE7" w:rsidRDefault="00421DE7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Webber, Elizabeth, and Mike Feinsilber. </w:t>
      </w:r>
      <w:r>
        <w:rPr>
          <w:rFonts w:ascii="Times New Roman" w:hAnsi="Times New Roman" w:cs="Times New Roman"/>
          <w:i/>
        </w:rPr>
        <w:t>Merriam-Webster’s Dictionary of Allusions</w:t>
      </w:r>
      <w:r>
        <w:rPr>
          <w:rFonts w:ascii="Times New Roman" w:hAnsi="Times New Roman" w:cs="Times New Roman"/>
        </w:rPr>
        <w:t>. Springfield, M</w:t>
      </w:r>
      <w:r w:rsidR="00450B95">
        <w:rPr>
          <w:rFonts w:ascii="Times New Roman" w:hAnsi="Times New Roman" w:cs="Times New Roman"/>
        </w:rPr>
        <w:t>assachusetts</w:t>
      </w:r>
      <w:r>
        <w:rPr>
          <w:rFonts w:ascii="Times New Roman" w:hAnsi="Times New Roman" w:cs="Times New Roman"/>
        </w:rPr>
        <w:t>: Merriam-Webster, 1999.</w:t>
      </w:r>
    </w:p>
    <w:p w14:paraId="63A258BE" w14:textId="77777777" w:rsidR="009F6DF6" w:rsidRDefault="009F6DF6" w:rsidP="00A90603">
      <w:pPr>
        <w:rPr>
          <w:rFonts w:ascii="Times New Roman" w:hAnsi="Times New Roman" w:cs="Times New Roman"/>
        </w:rPr>
      </w:pPr>
    </w:p>
    <w:p w14:paraId="5D1300AF" w14:textId="254FD572" w:rsidR="009F6DF6" w:rsidRPr="009F6DF6" w:rsidRDefault="009F6DF6" w:rsidP="00A90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White, Alex. </w:t>
      </w:r>
      <w:r>
        <w:rPr>
          <w:rFonts w:ascii="Times New Roman" w:hAnsi="Times New Roman" w:cs="Times New Roman"/>
          <w:i/>
          <w:iCs/>
        </w:rPr>
        <w:t>The Elements of Graphic Design</w:t>
      </w:r>
      <w:r>
        <w:rPr>
          <w:rFonts w:ascii="Times New Roman" w:hAnsi="Times New Roman" w:cs="Times New Roman"/>
        </w:rPr>
        <w:t>. New York: Allworth Press, 2011.</w:t>
      </w:r>
    </w:p>
    <w:p w14:paraId="0C076CC4" w14:textId="77777777" w:rsidR="00A50010" w:rsidRDefault="00A50010" w:rsidP="00A90603">
      <w:pPr>
        <w:rPr>
          <w:rFonts w:ascii="Times New Roman" w:hAnsi="Times New Roman" w:cs="Times New Roman"/>
        </w:rPr>
      </w:pPr>
    </w:p>
    <w:p w14:paraId="3F792917" w14:textId="01E87515" w:rsidR="004F7948" w:rsidRPr="00A50010" w:rsidRDefault="006561D3" w:rsidP="00A90603">
      <w:pPr>
        <w:rPr>
          <w:rFonts w:ascii="Times New Roman" w:hAnsi="Times New Roman" w:cs="Times New Roman"/>
          <w:color w:val="000000" w:themeColor="text1"/>
        </w:rPr>
      </w:pPr>
      <w:r w:rsidRPr="00A50010">
        <w:rPr>
          <w:rFonts w:ascii="Times New Roman" w:hAnsi="Times New Roman" w:cs="Times New Roman"/>
          <w:color w:val="000000" w:themeColor="text1"/>
        </w:rPr>
        <w:t xml:space="preserve">White, Norval. </w:t>
      </w:r>
      <w:r w:rsidRPr="00A50010">
        <w:rPr>
          <w:rFonts w:ascii="Times New Roman" w:hAnsi="Times New Roman" w:cs="Times New Roman"/>
          <w:i/>
          <w:iCs/>
          <w:color w:val="000000" w:themeColor="text1"/>
          <w:shd w:val="clear" w:color="auto" w:fill="FFFFFF"/>
        </w:rPr>
        <w:t xml:space="preserve">AIA Guide to New York City. </w:t>
      </w:r>
      <w:r w:rsidRPr="00A50010">
        <w:rPr>
          <w:rFonts w:ascii="Times New Roman" w:hAnsi="Times New Roman" w:cs="Times New Roman"/>
          <w:color w:val="000000" w:themeColor="text1"/>
          <w:shd w:val="clear" w:color="auto" w:fill="FFFFFF"/>
        </w:rPr>
        <w:t>Boston: Harcourt, 1988.</w:t>
      </w:r>
    </w:p>
    <w:p w14:paraId="7A102A5C" w14:textId="77777777" w:rsidR="006561D3" w:rsidRDefault="006561D3" w:rsidP="004F7948">
      <w:pPr>
        <w:rPr>
          <w:rFonts w:ascii="Times New Roman" w:eastAsia="Times New Roman" w:hAnsi="Times New Roman" w:cs="Times New Roman"/>
        </w:rPr>
      </w:pPr>
    </w:p>
    <w:p w14:paraId="2D11CB5E" w14:textId="283E5358" w:rsidR="004F7948" w:rsidRDefault="004F7948" w:rsidP="004F7948">
      <w:pPr>
        <w:rPr>
          <w:rFonts w:ascii="Times New Roman" w:eastAsia="Times New Roman" w:hAnsi="Times New Roman" w:cs="Times New Roman"/>
        </w:rPr>
      </w:pPr>
      <w:r w:rsidRPr="004F7948">
        <w:rPr>
          <w:rFonts w:ascii="Times New Roman" w:eastAsia="Times New Roman" w:hAnsi="Times New Roman" w:cs="Times New Roman"/>
        </w:rPr>
        <w:t>Winokur, Jon, ed. </w:t>
      </w:r>
      <w:r w:rsidRPr="004F7948">
        <w:rPr>
          <w:rFonts w:ascii="Times New Roman" w:eastAsia="Times New Roman" w:hAnsi="Times New Roman" w:cs="Times New Roman"/>
          <w:i/>
          <w:iCs/>
        </w:rPr>
        <w:t>The Big Curmudgeon</w:t>
      </w:r>
      <w:r w:rsidRPr="004F7948">
        <w:rPr>
          <w:rFonts w:ascii="Times New Roman" w:eastAsia="Times New Roman" w:hAnsi="Times New Roman" w:cs="Times New Roman"/>
        </w:rPr>
        <w:t>. New York: Black Dog &amp; Leventhal, 2007.</w:t>
      </w:r>
    </w:p>
    <w:p w14:paraId="6DED1B26" w14:textId="3C3774B8" w:rsidR="004F7948" w:rsidRDefault="004F7948" w:rsidP="004F7948">
      <w:pPr>
        <w:rPr>
          <w:rFonts w:ascii="Times New Roman" w:eastAsia="Times New Roman" w:hAnsi="Times New Roman" w:cs="Times New Roman"/>
        </w:rPr>
      </w:pPr>
    </w:p>
    <w:p w14:paraId="11781981" w14:textId="4C515291" w:rsidR="004F7948" w:rsidRPr="004F7948" w:rsidRDefault="004F7948" w:rsidP="004F794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--------</w:t>
      </w:r>
      <w:r w:rsidRPr="004F7948">
        <w:t xml:space="preserve"> </w:t>
      </w:r>
      <w:r w:rsidRPr="004F7948">
        <w:rPr>
          <w:rFonts w:ascii="Times New Roman" w:eastAsia="Times New Roman" w:hAnsi="Times New Roman" w:cs="Times New Roman"/>
        </w:rPr>
        <w:t>ed. </w:t>
      </w:r>
      <w:r w:rsidRPr="004F7948">
        <w:rPr>
          <w:rFonts w:ascii="Times New Roman" w:eastAsia="Times New Roman" w:hAnsi="Times New Roman" w:cs="Times New Roman"/>
          <w:i/>
          <w:iCs/>
        </w:rPr>
        <w:t>The Portable Curmudgeon</w:t>
      </w:r>
      <w:r w:rsidRPr="004F7948">
        <w:rPr>
          <w:rFonts w:ascii="Times New Roman" w:eastAsia="Times New Roman" w:hAnsi="Times New Roman" w:cs="Times New Roman"/>
        </w:rPr>
        <w:t>. New York: Plume, 1992.</w:t>
      </w:r>
    </w:p>
    <w:p w14:paraId="368590AF" w14:textId="02A9BF9E" w:rsidR="004F7948" w:rsidRPr="004F7948" w:rsidRDefault="004F7948" w:rsidP="004F7948">
      <w:pPr>
        <w:rPr>
          <w:rFonts w:ascii="Times New Roman" w:eastAsia="Times New Roman" w:hAnsi="Times New Roman" w:cs="Times New Roman"/>
        </w:rPr>
      </w:pPr>
    </w:p>
    <w:p w14:paraId="3BAB3CF7" w14:textId="77777777" w:rsidR="004F7948" w:rsidRPr="00421DE7" w:rsidRDefault="004F7948" w:rsidP="00A90603">
      <w:pPr>
        <w:rPr>
          <w:rFonts w:ascii="Times New Roman" w:hAnsi="Times New Roman" w:cs="Times New Roman"/>
        </w:rPr>
      </w:pPr>
    </w:p>
    <w:p w14:paraId="77E9DFCC" w14:textId="77777777" w:rsidR="00A90603" w:rsidRPr="002014CA" w:rsidRDefault="00A90603" w:rsidP="00A90603">
      <w:pPr>
        <w:rPr>
          <w:rFonts w:hAnsi="Times New Roman" w:cs="Times New Roman"/>
        </w:rPr>
      </w:pPr>
    </w:p>
    <w:p w14:paraId="383AD4D3" w14:textId="77777777" w:rsidR="00A90603" w:rsidRPr="00B24A08" w:rsidRDefault="00A90603" w:rsidP="00A90603">
      <w:pPr>
        <w:rPr>
          <w:rFonts w:hAnsi="Times New Roman" w:cs="Times New Roman"/>
        </w:rPr>
      </w:pPr>
    </w:p>
    <w:p w14:paraId="0254E3A5" w14:textId="77777777" w:rsidR="00A90603" w:rsidRDefault="00A90603" w:rsidP="00A90603">
      <w:pPr>
        <w:rPr>
          <w:rFonts w:hAnsi="Times New Roman" w:cs="Times New Roman"/>
        </w:rPr>
      </w:pPr>
    </w:p>
    <w:p w14:paraId="64F3CDEC" w14:textId="77777777" w:rsidR="00A90603" w:rsidRPr="00554D4A" w:rsidRDefault="00A90603" w:rsidP="00A90603">
      <w:pPr>
        <w:rPr>
          <w:rFonts w:hAnsi="Times New Roman" w:cs="Times New Roman"/>
        </w:rPr>
      </w:pPr>
    </w:p>
    <w:p w14:paraId="25868C3E" w14:textId="77777777" w:rsidR="00A90603" w:rsidRPr="008C7EB6" w:rsidRDefault="00A90603" w:rsidP="00A90603">
      <w:pPr>
        <w:rPr>
          <w:rFonts w:hAnsi="Times New Roman" w:cs="Times New Roman"/>
        </w:rPr>
      </w:pPr>
    </w:p>
    <w:p w14:paraId="1B3D7D9D" w14:textId="77777777" w:rsidR="00A90603" w:rsidRPr="00710988" w:rsidRDefault="00A90603" w:rsidP="00A90603">
      <w:pPr>
        <w:rPr>
          <w:rFonts w:hAnsi="Times New Roman" w:cs="Times New Roman"/>
        </w:rPr>
      </w:pPr>
    </w:p>
    <w:p w14:paraId="3C91AE27" w14:textId="77777777" w:rsidR="00A90603" w:rsidRDefault="00A90603" w:rsidP="00A90603">
      <w:pPr>
        <w:rPr>
          <w:rFonts w:hAnsi="Times New Roman" w:cs="Times New Roman"/>
        </w:rPr>
      </w:pPr>
    </w:p>
    <w:p w14:paraId="31876F7F" w14:textId="77777777" w:rsidR="00A90603" w:rsidRPr="00C847B8" w:rsidRDefault="00A90603" w:rsidP="00A90603">
      <w:pPr>
        <w:rPr>
          <w:rFonts w:hAnsi="Times New Roman" w:cs="Times New Roman"/>
        </w:rPr>
      </w:pPr>
    </w:p>
    <w:p w14:paraId="6017C5B9" w14:textId="77777777" w:rsidR="00A90603" w:rsidRPr="002D3574" w:rsidRDefault="00A90603" w:rsidP="00A90603">
      <w:pPr>
        <w:rPr>
          <w:rFonts w:hAnsi="Times New Roman" w:cs="Times New Roman"/>
        </w:rPr>
      </w:pPr>
    </w:p>
    <w:p w14:paraId="66FE4017" w14:textId="77777777" w:rsidR="00A90603" w:rsidRPr="00F12C21" w:rsidRDefault="00A90603" w:rsidP="00A90603">
      <w:pPr>
        <w:rPr>
          <w:rFonts w:hAnsi="Times New Roman" w:cs="Times New Roman"/>
        </w:rPr>
      </w:pPr>
    </w:p>
    <w:p w14:paraId="0964BCC1" w14:textId="77777777" w:rsidR="00A90603" w:rsidRPr="0033643B" w:rsidRDefault="00A90603" w:rsidP="00A90603">
      <w:pPr>
        <w:rPr>
          <w:rFonts w:hAnsi="Times New Roman" w:cs="Times New Roman"/>
        </w:rPr>
      </w:pPr>
    </w:p>
    <w:p w14:paraId="65764E14" w14:textId="77777777" w:rsidR="00A90603" w:rsidRPr="00C04DB5" w:rsidRDefault="00A90603" w:rsidP="00A90603">
      <w:pPr>
        <w:rPr>
          <w:rFonts w:hAnsi="Times New Roman" w:cs="Times New Roman"/>
        </w:rPr>
      </w:pPr>
    </w:p>
    <w:p w14:paraId="1F9F26BC" w14:textId="77777777" w:rsidR="00A90603" w:rsidRPr="00B41E57" w:rsidRDefault="00A90603" w:rsidP="00A90603">
      <w:pPr>
        <w:rPr>
          <w:rFonts w:hAnsi="Times New Roman" w:cs="Times New Roman"/>
        </w:rPr>
      </w:pPr>
    </w:p>
    <w:p w14:paraId="7359F74A" w14:textId="77777777" w:rsidR="00A90603" w:rsidRPr="00E23F8F" w:rsidRDefault="00A90603" w:rsidP="00A90603">
      <w:pPr>
        <w:rPr>
          <w:rFonts w:hAnsi="Times New Roman" w:cs="Times New Roman"/>
        </w:rPr>
      </w:pPr>
    </w:p>
    <w:p w14:paraId="563B70FF" w14:textId="77777777" w:rsidR="00A90603" w:rsidRDefault="00A90603" w:rsidP="00A90603">
      <w:pPr>
        <w:rPr>
          <w:rFonts w:hAnsi="Times New Roman" w:cs="Times New Roman"/>
        </w:rPr>
      </w:pPr>
    </w:p>
    <w:p w14:paraId="653A3730" w14:textId="77777777" w:rsidR="00A90603" w:rsidRDefault="00A90603" w:rsidP="00A90603">
      <w:pPr>
        <w:rPr>
          <w:rFonts w:hAnsi="Times New Roman" w:cs="Times New Roman"/>
        </w:rPr>
      </w:pPr>
    </w:p>
    <w:p w14:paraId="70556C34" w14:textId="77777777" w:rsidR="00A90603" w:rsidRPr="00053EFA" w:rsidRDefault="00A90603" w:rsidP="00A90603">
      <w:pPr>
        <w:rPr>
          <w:rFonts w:hAnsi="Times New Roman" w:cs="Times New Roman"/>
        </w:rPr>
      </w:pPr>
    </w:p>
    <w:p w14:paraId="71105851" w14:textId="77777777" w:rsidR="00A90603" w:rsidRPr="00A90603" w:rsidRDefault="00A90603" w:rsidP="00A90603">
      <w:pPr>
        <w:rPr>
          <w:rFonts w:ascii="Times New Roman" w:hAnsi="Times New Roman" w:cs="Times New Roman"/>
          <w:b/>
          <w:u w:val="single"/>
        </w:rPr>
      </w:pPr>
    </w:p>
    <w:sectPr w:rsidR="00A90603" w:rsidRPr="00A90603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048"/>
    <w:rsid w:val="00001D38"/>
    <w:rsid w:val="000024C9"/>
    <w:rsid w:val="000322DA"/>
    <w:rsid w:val="00052036"/>
    <w:rsid w:val="000720FD"/>
    <w:rsid w:val="000B7558"/>
    <w:rsid w:val="000C043C"/>
    <w:rsid w:val="00125632"/>
    <w:rsid w:val="0013368D"/>
    <w:rsid w:val="00171CC2"/>
    <w:rsid w:val="00193D40"/>
    <w:rsid w:val="001A540B"/>
    <w:rsid w:val="001C16A5"/>
    <w:rsid w:val="002E0194"/>
    <w:rsid w:val="002E565B"/>
    <w:rsid w:val="002F2012"/>
    <w:rsid w:val="0032205F"/>
    <w:rsid w:val="0034041D"/>
    <w:rsid w:val="00377A05"/>
    <w:rsid w:val="00384366"/>
    <w:rsid w:val="00407F7C"/>
    <w:rsid w:val="00410E3E"/>
    <w:rsid w:val="00421DE7"/>
    <w:rsid w:val="00450B95"/>
    <w:rsid w:val="004C26F4"/>
    <w:rsid w:val="004F7948"/>
    <w:rsid w:val="00513EA7"/>
    <w:rsid w:val="0051691E"/>
    <w:rsid w:val="00522C3E"/>
    <w:rsid w:val="00527C5A"/>
    <w:rsid w:val="0055681B"/>
    <w:rsid w:val="00582763"/>
    <w:rsid w:val="00590A7D"/>
    <w:rsid w:val="005B0F82"/>
    <w:rsid w:val="005D405F"/>
    <w:rsid w:val="005E4F00"/>
    <w:rsid w:val="005E52FB"/>
    <w:rsid w:val="00625A87"/>
    <w:rsid w:val="006561D3"/>
    <w:rsid w:val="0069264A"/>
    <w:rsid w:val="006B45BA"/>
    <w:rsid w:val="00731251"/>
    <w:rsid w:val="00772E37"/>
    <w:rsid w:val="007B55EE"/>
    <w:rsid w:val="007C15C6"/>
    <w:rsid w:val="00817AA6"/>
    <w:rsid w:val="00890582"/>
    <w:rsid w:val="008B42EE"/>
    <w:rsid w:val="00926D11"/>
    <w:rsid w:val="009331AD"/>
    <w:rsid w:val="00973CF2"/>
    <w:rsid w:val="00977D45"/>
    <w:rsid w:val="009F6DF6"/>
    <w:rsid w:val="00A50010"/>
    <w:rsid w:val="00A60213"/>
    <w:rsid w:val="00A85E16"/>
    <w:rsid w:val="00A90603"/>
    <w:rsid w:val="00AD0F38"/>
    <w:rsid w:val="00B15A1A"/>
    <w:rsid w:val="00B241ED"/>
    <w:rsid w:val="00B359FE"/>
    <w:rsid w:val="00B43261"/>
    <w:rsid w:val="00B541E8"/>
    <w:rsid w:val="00B60C40"/>
    <w:rsid w:val="00BE44FE"/>
    <w:rsid w:val="00BF0C99"/>
    <w:rsid w:val="00C12008"/>
    <w:rsid w:val="00C15A83"/>
    <w:rsid w:val="00C15CA1"/>
    <w:rsid w:val="00CD5262"/>
    <w:rsid w:val="00CD6CDD"/>
    <w:rsid w:val="00CE22EA"/>
    <w:rsid w:val="00D51BD6"/>
    <w:rsid w:val="00DC0152"/>
    <w:rsid w:val="00DC1A04"/>
    <w:rsid w:val="00DC6317"/>
    <w:rsid w:val="00DD44FC"/>
    <w:rsid w:val="00DF66D7"/>
    <w:rsid w:val="00E027DD"/>
    <w:rsid w:val="00E15E2C"/>
    <w:rsid w:val="00E60A13"/>
    <w:rsid w:val="00EB2B47"/>
    <w:rsid w:val="00ED22D1"/>
    <w:rsid w:val="00ED724F"/>
    <w:rsid w:val="00F32D4A"/>
    <w:rsid w:val="00F54621"/>
    <w:rsid w:val="00FA1F48"/>
    <w:rsid w:val="00FB4C36"/>
    <w:rsid w:val="00FC0F0C"/>
    <w:rsid w:val="00FC104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E9886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E22E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character" w:styleId="Emphasis">
    <w:name w:val="Emphasis"/>
    <w:basedOn w:val="DefaultParagraphFont"/>
    <w:uiPriority w:val="20"/>
    <w:qFormat/>
    <w:rsid w:val="00001D38"/>
    <w:rPr>
      <w:i/>
      <w:iCs/>
    </w:rPr>
  </w:style>
  <w:style w:type="character" w:styleId="Strong">
    <w:name w:val="Strong"/>
    <w:basedOn w:val="DefaultParagraphFont"/>
    <w:uiPriority w:val="22"/>
    <w:qFormat/>
    <w:rsid w:val="004F7948"/>
    <w:rPr>
      <w:b/>
      <w:bCs/>
    </w:rPr>
  </w:style>
  <w:style w:type="paragraph" w:styleId="NormalWeb">
    <w:name w:val="Normal (Web)"/>
    <w:basedOn w:val="Normal"/>
    <w:uiPriority w:val="99"/>
    <w:unhideWhenUsed/>
    <w:rsid w:val="00E60A1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CE22EA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1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7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6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6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138</TotalTime>
  <Pages>8</Pages>
  <Words>2387</Words>
  <Characters>13610</Characters>
  <Application>Microsoft Office Word</Application>
  <DocSecurity>0</DocSecurity>
  <Lines>113</Lines>
  <Paragraphs>31</Paragraphs>
  <ScaleCrop>false</ScaleCrop>
  <Company>Mark's Text Terminal</Company>
  <LinksUpToDate>false</LinksUpToDate>
  <CharactersWithSpaces>15966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84</cp:revision>
  <dcterms:created xsi:type="dcterms:W3CDTF">2017-06-01T12:51:00Z</dcterms:created>
  <dcterms:modified xsi:type="dcterms:W3CDTF">2026-05-26T16:04:00Z</dcterms:modified>
</cp:coreProperties>
</file>