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9038" w14:textId="77777777" w:rsidR="00E43157" w:rsidRDefault="00E43157" w:rsidP="00E43157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16387EDC" w14:textId="77777777" w:rsidR="00AB5335" w:rsidRDefault="00E43157" w:rsidP="00AB5335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="00AB5335">
        <w:rPr>
          <w:b/>
          <w:i/>
        </w:rPr>
        <w:t>Tariff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1A0BA760" w14:textId="2FC0E5B1" w:rsidR="00AB5335" w:rsidRPr="00AB5335" w:rsidRDefault="00AB5335" w:rsidP="00AB5335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FF11A0">
        <w:rPr>
          <w:b/>
          <w:bCs/>
        </w:rPr>
        <w:t xml:space="preserve">tariff </w:t>
      </w:r>
      <w:r w:rsidRPr="00FF11A0">
        <w:t>A government tax on imports, designed either to raise revenue or to protect domestic industry from foreign competition.</w:t>
      </w:r>
    </w:p>
    <w:p w14:paraId="701639CE" w14:textId="1FB47445" w:rsidR="00C96B37" w:rsidRDefault="00C96B3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8DD4C36" w14:textId="511C5499" w:rsidR="00C96B37" w:rsidRPr="00336C6C" w:rsidRDefault="00336C6C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is a tariff?</w:t>
      </w:r>
    </w:p>
    <w:p w14:paraId="26DC4865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BA8494A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8455CA2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490F3C6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B32458B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2D084493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21088C7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B94017A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2A493F0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43EEA69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AA4D7BD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949B344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AEA823F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E1C2181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2A2424D2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2CF30CB1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C1787DD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86D3509" w14:textId="77777777" w:rsidR="00336C6C" w:rsidRDefault="00336C6C" w:rsidP="00336C6C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915198E" w14:textId="77777777" w:rsidR="00336C6C" w:rsidRDefault="00336C6C" w:rsidP="00336C6C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59822A36" w14:textId="77777777" w:rsidR="00336C6C" w:rsidRDefault="00336C6C" w:rsidP="00336C6C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>
        <w:rPr>
          <w:b/>
          <w:i/>
        </w:rPr>
        <w:t>Tariff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719A3A59" w14:textId="77777777" w:rsidR="00336C6C" w:rsidRPr="00AB5335" w:rsidRDefault="00336C6C" w:rsidP="00336C6C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FF11A0">
        <w:rPr>
          <w:b/>
          <w:bCs/>
        </w:rPr>
        <w:t xml:space="preserve">tariff </w:t>
      </w:r>
      <w:r w:rsidRPr="00FF11A0">
        <w:t>A government tax on imports, designed either to raise revenue or to protect domestic industry from foreign competition.</w:t>
      </w:r>
    </w:p>
    <w:p w14:paraId="44BD5547" w14:textId="77777777" w:rsidR="00336C6C" w:rsidRDefault="00336C6C" w:rsidP="00336C6C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26E422BB" w14:textId="2E7D62AE" w:rsidR="00336C6C" w:rsidRPr="00336C6C" w:rsidRDefault="00336C6C" w:rsidP="00336C6C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is a tariff?</w:t>
      </w:r>
    </w:p>
    <w:sectPr w:rsidR="00336C6C" w:rsidRPr="00336C6C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7758C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7"/>
    <w:rsid w:val="00082020"/>
    <w:rsid w:val="00201033"/>
    <w:rsid w:val="00250AC9"/>
    <w:rsid w:val="00336C6C"/>
    <w:rsid w:val="0038015A"/>
    <w:rsid w:val="003968AA"/>
    <w:rsid w:val="00410E3E"/>
    <w:rsid w:val="00482F30"/>
    <w:rsid w:val="00660C35"/>
    <w:rsid w:val="0068578B"/>
    <w:rsid w:val="00744EA5"/>
    <w:rsid w:val="007E4B07"/>
    <w:rsid w:val="007E518F"/>
    <w:rsid w:val="00852BCF"/>
    <w:rsid w:val="008A0811"/>
    <w:rsid w:val="00956A06"/>
    <w:rsid w:val="00993C25"/>
    <w:rsid w:val="009A2D84"/>
    <w:rsid w:val="00A63D46"/>
    <w:rsid w:val="00A66971"/>
    <w:rsid w:val="00A901AC"/>
    <w:rsid w:val="00AB5335"/>
    <w:rsid w:val="00AC1512"/>
    <w:rsid w:val="00AD7409"/>
    <w:rsid w:val="00B21034"/>
    <w:rsid w:val="00B27CDF"/>
    <w:rsid w:val="00B507D2"/>
    <w:rsid w:val="00C601AB"/>
    <w:rsid w:val="00C869E6"/>
    <w:rsid w:val="00C96B37"/>
    <w:rsid w:val="00CB2A61"/>
    <w:rsid w:val="00D87583"/>
    <w:rsid w:val="00DB379B"/>
    <w:rsid w:val="00DD1234"/>
    <w:rsid w:val="00E16D41"/>
    <w:rsid w:val="00E43157"/>
    <w:rsid w:val="00E6319D"/>
    <w:rsid w:val="00EA05E4"/>
    <w:rsid w:val="00EC6903"/>
    <w:rsid w:val="00F2770A"/>
    <w:rsid w:val="00F27CB3"/>
    <w:rsid w:val="00F834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DE8A8"/>
  <w15:chartTrackingRefBased/>
  <w15:docId w15:val="{1B308563-884B-784E-A72B-B3510D8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3157"/>
    <w:pPr>
      <w:jc w:val="left"/>
    </w:pPr>
    <w:rPr>
      <w:rFonts w:eastAsia="MS Mincho" w:cs="Helvetica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ind w:left="720"/>
      <w:contextualSpacing/>
      <w:jc w:val="both"/>
    </w:pPr>
    <w:rPr>
      <w:rFonts w:eastAsia="Times New Roman" w:cs="Times New Roman"/>
      <w:kern w:val="0"/>
    </w:rPr>
  </w:style>
  <w:style w:type="paragraph" w:styleId="NormalWeb">
    <w:name w:val="Normal (Web)"/>
    <w:basedOn w:val="Normal"/>
    <w:uiPriority w:val="99"/>
    <w:unhideWhenUsed/>
    <w:rsid w:val="00AB5335"/>
    <w:pPr>
      <w:spacing w:before="100" w:beforeAutospacing="1" w:after="100" w:afterAutospacing="1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Library/Group%20Containers/UBF8T346G9.Office/User%20Content.localized/Templates.localized/PM%20TM%20BSC%20DCM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 BSC DCMNT.dotx</Template>
  <TotalTime>4</TotalTime>
  <Pages>1</Pages>
  <Words>166</Words>
  <Characters>948</Characters>
  <Application>Microsoft Office Word</Application>
  <DocSecurity>0</DocSecurity>
  <Lines>7</Lines>
  <Paragraphs>2</Paragraphs>
  <ScaleCrop>false</ScaleCrop>
  <Company>Mark's Text Terminal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Feltskog, Mark</cp:lastModifiedBy>
  <cp:revision>4</cp:revision>
  <dcterms:created xsi:type="dcterms:W3CDTF">2022-01-06T16:02:00Z</dcterms:created>
  <dcterms:modified xsi:type="dcterms:W3CDTF">2023-12-08T09:34:00Z</dcterms:modified>
</cp:coreProperties>
</file>