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02E7BA" w14:textId="77777777" w:rsidR="00F24EDE" w:rsidRPr="009E1B18" w:rsidRDefault="00F24EDE" w:rsidP="00F24EDE">
      <w:pPr>
        <w:rPr>
          <w:b/>
          <w:u w:val="single"/>
        </w:rPr>
      </w:pPr>
      <w:bookmarkStart w:id="0" w:name="OLE_LINK5"/>
      <w:bookmarkStart w:id="1" w:name="OLE_LINK6"/>
      <w:bookmarkStart w:id="2" w:name="OLE_LINK133"/>
      <w:bookmarkStart w:id="3" w:name="OLE_LINK146"/>
      <w:bookmarkStart w:id="4" w:name="OLE_LINK45"/>
      <w:bookmarkStart w:id="5" w:name="OLE_LINK46"/>
      <w:bookmarkStart w:id="6" w:name="OLE_LINK69"/>
      <w:bookmarkStart w:id="7" w:name="OLE_LINK82"/>
      <w:bookmarkStart w:id="8" w:name="OLE_LINK87"/>
      <w:bookmarkStart w:id="9" w:name="OLE_LINK77"/>
      <w:bookmarkStart w:id="10" w:name="OLE_LINK80"/>
      <w:bookmarkStart w:id="11" w:name="OLE_LINK100"/>
      <w:bookmarkStart w:id="12" w:name="OLE_LINK78"/>
      <w:bookmarkStart w:id="13" w:name="OLE_LINK111"/>
      <w:bookmarkStart w:id="14" w:name="OLE_LINK121"/>
      <w:bookmarkStart w:id="15" w:name="OLE_LINK138"/>
      <w:bookmarkStart w:id="16" w:name="OLE_LINK79"/>
      <w:bookmarkStart w:id="17" w:name="OLE_LINK105"/>
      <w:bookmarkStart w:id="18" w:name="OLE_LINK106"/>
      <w:bookmarkStart w:id="19" w:name="OLE_LINK107"/>
      <w:bookmarkStart w:id="20" w:name="OLE_LINK144"/>
      <w:bookmarkStart w:id="21" w:name="OLE_LINK9"/>
      <w:bookmarkStart w:id="22" w:name="OLE_LINK14"/>
      <w:bookmarkStart w:id="23" w:name="OLE_LINK31"/>
      <w:bookmarkStart w:id="24" w:name="OLE_LINK32"/>
      <w:bookmarkStart w:id="25" w:name="OLE_LINK38"/>
      <w:bookmarkStart w:id="26" w:name="OLE_LINK42"/>
      <w:bookmarkStart w:id="27" w:name="OLE_LINK18"/>
      <w:bookmarkStart w:id="28" w:name="OLE_LINK19"/>
      <w:bookmarkStart w:id="29" w:name="OLE_LINK20"/>
      <w:bookmarkStart w:id="30" w:name="OLE_LINK22"/>
      <w:bookmarkStart w:id="31" w:name="OLE_LINK24"/>
      <w:bookmarkStart w:id="32" w:name="OLE_LINK26"/>
      <w:bookmarkStart w:id="33" w:name="OLE_LINK27"/>
      <w:bookmarkStart w:id="34" w:name="OLE_LINK29"/>
      <w:bookmarkStart w:id="35" w:name="OLE_LINK34"/>
      <w:bookmarkStart w:id="36" w:name="OLE_LINK36"/>
      <w:bookmarkStart w:id="37" w:name="OLE_LINK40"/>
      <w:bookmarkStart w:id="38" w:name="OLE_LINK44"/>
      <w:bookmarkStart w:id="39" w:name="OLE_LINK112"/>
      <w:bookmarkStart w:id="40" w:name="OLE_LINK113"/>
      <w:bookmarkStart w:id="41" w:name="OLE_LINK120"/>
      <w:bookmarkStart w:id="42" w:name="OLE_LINK122"/>
      <w:bookmarkStart w:id="43" w:name="OLE_LINK123"/>
      <w:bookmarkStart w:id="44" w:name="OLE_LINK125"/>
      <w:bookmarkStart w:id="45" w:name="OLE_LINK126"/>
      <w:bookmarkStart w:id="46" w:name="OLE_LINK127"/>
      <w:bookmarkStart w:id="47" w:name="OLE_LINK132"/>
      <w:bookmarkStart w:id="48" w:name="OLE_LINK81"/>
      <w:bookmarkStart w:id="49" w:name="OLE_LINK99"/>
      <w:bookmarkStart w:id="50" w:name="OLE_LINK108"/>
      <w:bookmarkStart w:id="51" w:name="OLE_LINK137"/>
      <w:bookmarkStart w:id="52" w:name="OLE_LINK124"/>
      <w:bookmarkStart w:id="53" w:name="OLE_LINK1"/>
      <w:r w:rsidRPr="009E1B18">
        <w:rPr>
          <w:b/>
          <w:u w:val="single"/>
        </w:rPr>
        <w:t>Name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  <w:t>Date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bookmarkEnd w:id="0"/>
      <w:bookmarkEnd w:id="1"/>
      <w:bookmarkEnd w:id="2"/>
      <w:bookmarkEnd w:id="3"/>
    </w:p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p w14:paraId="78E9E5C3" w14:textId="3F5EE65C" w:rsidR="003F69EF" w:rsidRDefault="00417132" w:rsidP="00F24EDE">
      <w:r>
        <w:rPr>
          <w:b/>
          <w:i/>
        </w:rPr>
        <w:t xml:space="preserve">Common </w:t>
      </w:r>
      <w:r w:rsidR="00532ABA">
        <w:rPr>
          <w:b/>
          <w:i/>
        </w:rPr>
        <w:t xml:space="preserve">Errors </w:t>
      </w:r>
      <w:r>
        <w:rPr>
          <w:b/>
          <w:i/>
        </w:rPr>
        <w:t>in English Usage</w:t>
      </w:r>
      <w:r w:rsidR="005A5A20">
        <w:rPr>
          <w:b/>
        </w:rPr>
        <w:t xml:space="preserve"> Worksheet:</w:t>
      </w:r>
      <w:r w:rsidR="00F24EDE">
        <w:rPr>
          <w:b/>
        </w:rPr>
        <w:t xml:space="preserve"> </w:t>
      </w:r>
      <w:r w:rsidR="0075797D">
        <w:rPr>
          <w:b/>
          <w:i/>
        </w:rPr>
        <w:t>Multiply by double</w:t>
      </w:r>
      <w:r w:rsidR="00C90AC0">
        <w:rPr>
          <w:b/>
          <w:iCs/>
        </w:rPr>
        <w:t>,</w:t>
      </w:r>
      <w:r w:rsidR="0075797D">
        <w:rPr>
          <w:b/>
          <w:iCs/>
        </w:rPr>
        <w:t xml:space="preserve"> </w:t>
      </w:r>
      <w:r w:rsidR="0075797D">
        <w:rPr>
          <w:b/>
          <w:i/>
        </w:rPr>
        <w:t>Double</w:t>
      </w:r>
      <w:r w:rsidR="0075797D">
        <w:rPr>
          <w:b/>
          <w:iCs/>
        </w:rPr>
        <w:t xml:space="preserve">, and </w:t>
      </w:r>
      <w:r w:rsidR="0075797D">
        <w:rPr>
          <w:b/>
          <w:i/>
        </w:rPr>
        <w:t>Multiply by 2</w:t>
      </w:r>
      <w:r w:rsidR="00F24EDE">
        <w:rPr>
          <w:b/>
        </w:rPr>
        <w:t xml:space="preserve">. </w:t>
      </w:r>
      <w:r w:rsidR="00A40944">
        <w:t xml:space="preserve">Using the English language is a matter of what writing instructors, grammarians, and linguists call “proper usage.” </w:t>
      </w:r>
      <w:r w:rsidR="003F69EF">
        <w:rPr>
          <w:b/>
        </w:rPr>
        <w:t xml:space="preserve">Many </w:t>
      </w:r>
      <w:r w:rsidR="003F69EF">
        <w:t xml:space="preserve">words in English have multiple uses, and this worksheet seeks to clarify one area of usage that often causes problems for writers. </w:t>
      </w:r>
    </w:p>
    <w:p w14:paraId="7B744393" w14:textId="77777777" w:rsidR="005C2E7F" w:rsidRDefault="005C2E7F" w:rsidP="005C2E7F"/>
    <w:p w14:paraId="4880B2B8" w14:textId="0A093314" w:rsidR="00F24EDE" w:rsidRDefault="003F69EF" w:rsidP="005C2E7F">
      <w:r>
        <w:t xml:space="preserve">This </w:t>
      </w:r>
      <w:r w:rsidR="00F24EDE">
        <w:t xml:space="preserve">worksheet </w:t>
      </w:r>
      <w:r w:rsidR="0043076C">
        <w:t>calls upon</w:t>
      </w:r>
      <w:r w:rsidR="00F24EDE">
        <w:t xml:space="preserve"> you </w:t>
      </w:r>
      <w:r w:rsidR="0043076C">
        <w:t xml:space="preserve">to </w:t>
      </w:r>
      <w:r w:rsidR="00F24EDE">
        <w:t xml:space="preserve">use context (which means “the parts of a discourse that surround a word or passage and can throw light on its meaning”) to learn </w:t>
      </w:r>
      <w:r w:rsidR="0043076C">
        <w:t xml:space="preserve">proper usage of </w:t>
      </w:r>
      <w:r w:rsidR="002A144B">
        <w:t xml:space="preserve">these </w:t>
      </w:r>
      <w:r w:rsidR="0075797D">
        <w:t>three</w:t>
      </w:r>
      <w:r w:rsidR="002A144B">
        <w:t xml:space="preserve"> </w:t>
      </w:r>
      <w:r w:rsidR="0075797D">
        <w:t>phrases</w:t>
      </w:r>
      <w:r w:rsidR="00F24EDE">
        <w:t xml:space="preserve">. This is a whole class activity, so you will be asked to read these sentences aloud. We will work together as a class to determine </w:t>
      </w:r>
      <w:r w:rsidR="0043076C">
        <w:t xml:space="preserve">usage rules for </w:t>
      </w:r>
      <w:r w:rsidR="003F1C77">
        <w:rPr>
          <w:i/>
          <w:iCs/>
        </w:rPr>
        <w:t>multiply by double, double</w:t>
      </w:r>
      <w:r w:rsidR="003F1C77">
        <w:t xml:space="preserve">, and </w:t>
      </w:r>
      <w:r w:rsidR="003F1C77">
        <w:rPr>
          <w:i/>
          <w:iCs/>
        </w:rPr>
        <w:t>multiply by 2</w:t>
      </w:r>
      <w:r w:rsidR="005B17D1">
        <w:t>.</w:t>
      </w:r>
    </w:p>
    <w:p w14:paraId="4C81F5EE" w14:textId="30C47A49" w:rsidR="0075797D" w:rsidRDefault="0075797D" w:rsidP="005C2E7F"/>
    <w:p w14:paraId="598F4167" w14:textId="465A51D3" w:rsidR="0075797D" w:rsidRDefault="0075797D" w:rsidP="0075797D">
      <w:pPr>
        <w:textAlignment w:val="baseline"/>
      </w:pPr>
      <w:r w:rsidRPr="00394AD7">
        <w:rPr>
          <w:b/>
          <w:bCs/>
        </w:rPr>
        <w:t>multiply by double/double, multiply by 2: </w:t>
      </w:r>
      <w:r w:rsidRPr="00394AD7">
        <w:t>If you are talking about making a number twice as large, the expression is “double” or “multiply by two”: “double your sales to multiply your income by 2.”  </w:t>
      </w:r>
    </w:p>
    <w:p w14:paraId="1201E678" w14:textId="77777777" w:rsidR="0075797D" w:rsidRPr="00394AD7" w:rsidRDefault="0075797D" w:rsidP="0075797D">
      <w:pPr>
        <w:textAlignment w:val="baseline"/>
        <w:rPr>
          <w:rFonts w:ascii="Arial" w:hAnsi="Arial" w:cs="Arial"/>
          <w:sz w:val="18"/>
          <w:szCs w:val="18"/>
        </w:rPr>
      </w:pPr>
    </w:p>
    <w:p w14:paraId="67CCF072" w14:textId="1CA783D4" w:rsidR="0075797D" w:rsidRDefault="0075797D" w:rsidP="0075797D">
      <w:pPr>
        <w:textAlignment w:val="baseline"/>
      </w:pPr>
      <w:r w:rsidRPr="00394AD7">
        <w:t>You could probably say “increase by a 100%</w:t>
      </w:r>
      <w:r>
        <w:t>”</w:t>
      </w:r>
      <w:r w:rsidRPr="00394AD7">
        <w:t xml:space="preserve"> to mean the same thing, but lots of people won’t understand that. </w:t>
      </w:r>
    </w:p>
    <w:p w14:paraId="28552362" w14:textId="77777777" w:rsidR="0075797D" w:rsidRPr="00394AD7" w:rsidRDefault="0075797D" w:rsidP="0075797D">
      <w:pPr>
        <w:textAlignment w:val="baseline"/>
        <w:rPr>
          <w:rFonts w:ascii="Arial" w:hAnsi="Arial" w:cs="Arial"/>
          <w:sz w:val="18"/>
          <w:szCs w:val="18"/>
        </w:rPr>
      </w:pPr>
    </w:p>
    <w:p w14:paraId="3C313210" w14:textId="77777777" w:rsidR="0075797D" w:rsidRPr="00394AD7" w:rsidRDefault="0075797D" w:rsidP="0075797D">
      <w:pPr>
        <w:textAlignment w:val="baseline"/>
        <w:rPr>
          <w:rFonts w:ascii="Arial" w:hAnsi="Arial" w:cs="Arial"/>
          <w:sz w:val="18"/>
          <w:szCs w:val="18"/>
        </w:rPr>
      </w:pPr>
      <w:r w:rsidRPr="00394AD7">
        <w:t>And definitely do not confuse people by saying “multiply by double.” </w:t>
      </w:r>
    </w:p>
    <w:p w14:paraId="236D4DC1" w14:textId="77777777" w:rsidR="00317C9F" w:rsidRDefault="00317C9F" w:rsidP="00317C9F">
      <w:pPr>
        <w:jc w:val="center"/>
        <w:rPr>
          <w:b/>
          <w:i/>
          <w:u w:val="single"/>
        </w:rPr>
      </w:pPr>
    </w:p>
    <w:p w14:paraId="334C996A" w14:textId="571B2AC9" w:rsidR="00317C9F" w:rsidRDefault="00317C9F" w:rsidP="00317C9F">
      <w:r>
        <w:rPr>
          <w:b/>
        </w:rPr>
        <w:t xml:space="preserve">Excerpted from: </w:t>
      </w:r>
      <w:proofErr w:type="spellStart"/>
      <w:r>
        <w:t>Brians</w:t>
      </w:r>
      <w:proofErr w:type="spellEnd"/>
      <w:r>
        <w:t xml:space="preserve">, Paul. </w:t>
      </w:r>
      <w:r w:rsidRPr="006D1D72">
        <w:rPr>
          <w:i/>
        </w:rPr>
        <w:t>Common Errors in English Usage</w:t>
      </w:r>
      <w:r>
        <w:t>. Sherwood, OR: William James &amp; Co., 2013.</w:t>
      </w:r>
    </w:p>
    <w:p w14:paraId="19535F3C" w14:textId="68FC5D2B" w:rsidR="00B61DCD" w:rsidRDefault="00B61DCD" w:rsidP="00317C9F"/>
    <w:p w14:paraId="348F2399" w14:textId="569F8088" w:rsidR="00B61DCD" w:rsidRDefault="00B61DCD" w:rsidP="00317C9F">
      <w:r>
        <w:rPr>
          <w:b/>
          <w:bCs/>
        </w:rPr>
        <w:t xml:space="preserve">For this exercise, </w:t>
      </w:r>
      <w:r>
        <w:t xml:space="preserve">let’s use multiply and double as verbs to fill in the cloze blanks below. Remember that when you </w:t>
      </w:r>
      <w:r w:rsidRPr="00B61DCD">
        <w:rPr>
          <w:i/>
          <w:iCs/>
        </w:rPr>
        <w:t>double</w:t>
      </w:r>
      <w:r>
        <w:t xml:space="preserve"> something, you simply multiply it by two; but when you </w:t>
      </w:r>
      <w:r w:rsidRPr="00B61DCD">
        <w:rPr>
          <w:i/>
          <w:iCs/>
        </w:rPr>
        <w:t>multiply</w:t>
      </w:r>
      <w:r>
        <w:t>—well, you do that by any number. Using this understanding of these two verbs, and the sense of the sentences below, insert the best word into the cloze blanks.</w:t>
      </w:r>
    </w:p>
    <w:p w14:paraId="4012C270" w14:textId="2ABA2525" w:rsidR="00B61DCD" w:rsidRDefault="00B61DCD" w:rsidP="00317C9F"/>
    <w:p w14:paraId="422FC9D8" w14:textId="2537D228" w:rsidR="00B61DCD" w:rsidRPr="00B61DCD" w:rsidRDefault="00B61DCD" w:rsidP="00B61DCD">
      <w:pPr>
        <w:pStyle w:val="ListParagraph"/>
        <w:numPr>
          <w:ilvl w:val="0"/>
          <w:numId w:val="1"/>
        </w:numPr>
        <w:rPr>
          <w:b/>
          <w:bCs/>
        </w:rPr>
      </w:pPr>
      <w:r>
        <w:t>*** __________________ *** income, so *** has twice as much money.</w:t>
      </w:r>
    </w:p>
    <w:p w14:paraId="5662DF59" w14:textId="77777777" w:rsidR="00B61DCD" w:rsidRPr="00B61DCD" w:rsidRDefault="00B61DCD" w:rsidP="00B61DCD">
      <w:pPr>
        <w:rPr>
          <w:b/>
          <w:bCs/>
        </w:rPr>
      </w:pPr>
    </w:p>
    <w:p w14:paraId="2BB23347" w14:textId="24CEB9FE" w:rsidR="00B61DCD" w:rsidRPr="00B61DCD" w:rsidRDefault="00B61DCD" w:rsidP="00B61DCD">
      <w:pPr>
        <w:pStyle w:val="ListParagraph"/>
        <w:numPr>
          <w:ilvl w:val="0"/>
          <w:numId w:val="1"/>
        </w:numPr>
        <w:rPr>
          <w:b/>
          <w:bCs/>
        </w:rPr>
      </w:pPr>
      <w:r>
        <w:t>*** wanted to make four cakes, so *** simply __________________ the recipe by four.</w:t>
      </w:r>
    </w:p>
    <w:p w14:paraId="14EEA734" w14:textId="77777777" w:rsidR="00B61DCD" w:rsidRPr="00B61DCD" w:rsidRDefault="00B61DCD" w:rsidP="00B61DCD">
      <w:pPr>
        <w:pStyle w:val="ListParagraph"/>
        <w:rPr>
          <w:b/>
          <w:bCs/>
        </w:rPr>
      </w:pPr>
    </w:p>
    <w:p w14:paraId="29C2100E" w14:textId="501BB9CB" w:rsidR="00B61DCD" w:rsidRPr="00B61DCD" w:rsidRDefault="00B61DCD" w:rsidP="00B61DCD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As *** bakery business grows, *** will need to __________________ *** work </w:t>
      </w:r>
      <w:proofErr w:type="gramStart"/>
      <w:r>
        <w:t>force</w:t>
      </w:r>
      <w:proofErr w:type="gramEnd"/>
      <w:r>
        <w:t xml:space="preserve"> several times.</w:t>
      </w:r>
    </w:p>
    <w:p w14:paraId="4C108B8A" w14:textId="77777777" w:rsidR="00B61DCD" w:rsidRPr="00B61DCD" w:rsidRDefault="00B61DCD" w:rsidP="00B61DCD">
      <w:pPr>
        <w:pStyle w:val="ListParagraph"/>
        <w:rPr>
          <w:b/>
          <w:bCs/>
        </w:rPr>
      </w:pPr>
    </w:p>
    <w:p w14:paraId="52B38560" w14:textId="40344AFD" w:rsidR="00B61DCD" w:rsidRPr="00B61DCD" w:rsidRDefault="00B61DCD" w:rsidP="00B61DCD">
      <w:pPr>
        <w:pStyle w:val="ListParagraph"/>
        <w:numPr>
          <w:ilvl w:val="0"/>
          <w:numId w:val="1"/>
        </w:numPr>
        <w:rPr>
          <w:b/>
          <w:bCs/>
        </w:rPr>
      </w:pPr>
      <w:r>
        <w:t>Because *** owns a savings account that grows by 100 percent annually, her money __________________ every year.</w:t>
      </w:r>
    </w:p>
    <w:p w14:paraId="4158F01C" w14:textId="77777777" w:rsidR="00B61DCD" w:rsidRPr="00B61DCD" w:rsidRDefault="00B61DCD" w:rsidP="00B61DCD">
      <w:pPr>
        <w:pStyle w:val="ListParagraph"/>
        <w:rPr>
          <w:b/>
          <w:bCs/>
        </w:rPr>
      </w:pPr>
    </w:p>
    <w:p w14:paraId="312DB3D6" w14:textId="62081DE6" w:rsidR="00B61DCD" w:rsidRPr="00B61DCD" w:rsidRDefault="00B61DCD" w:rsidP="00B61DCD">
      <w:pPr>
        <w:pStyle w:val="ListParagraph"/>
        <w:numPr>
          <w:ilvl w:val="0"/>
          <w:numId w:val="1"/>
        </w:numPr>
        <w:rPr>
          <w:b/>
          <w:bCs/>
        </w:rPr>
      </w:pPr>
      <w:r>
        <w:t>*** knew that everyone on the guest list for *** dinner party would bring a plus one, so *** __________________ the amount of food *** planned to prepare.</w:t>
      </w:r>
    </w:p>
    <w:p w14:paraId="1DC61C13" w14:textId="77777777" w:rsidR="00B61DCD" w:rsidRPr="00B61DCD" w:rsidRDefault="00B61DCD" w:rsidP="00B61DCD">
      <w:pPr>
        <w:pStyle w:val="ListParagraph"/>
        <w:rPr>
          <w:b/>
          <w:bCs/>
        </w:rPr>
      </w:pPr>
    </w:p>
    <w:p w14:paraId="6C6FF2E5" w14:textId="28CD8ED6" w:rsidR="00B61DCD" w:rsidRPr="00B61DCD" w:rsidRDefault="00B61DCD" w:rsidP="00B61DCD">
      <w:pPr>
        <w:pStyle w:val="ListParagraph"/>
        <w:numPr>
          <w:ilvl w:val="0"/>
          <w:numId w:val="1"/>
        </w:numPr>
        <w:rPr>
          <w:b/>
          <w:bCs/>
        </w:rPr>
      </w:pPr>
      <w:r>
        <w:t>As the city grew, it needed to __________________ its number of schools by three.</w:t>
      </w:r>
    </w:p>
    <w:p w14:paraId="5F60A787" w14:textId="77777777" w:rsidR="00B61DCD" w:rsidRPr="00B61DCD" w:rsidRDefault="00B61DCD" w:rsidP="00B61DCD">
      <w:pPr>
        <w:pStyle w:val="ListParagraph"/>
        <w:rPr>
          <w:b/>
          <w:bCs/>
        </w:rPr>
      </w:pPr>
    </w:p>
    <w:p w14:paraId="70ED6C4D" w14:textId="6789528E" w:rsidR="00B61DCD" w:rsidRPr="00B61DCD" w:rsidRDefault="00B61DCD" w:rsidP="00B61DCD">
      <w:pPr>
        <w:pStyle w:val="ListParagraph"/>
        <w:numPr>
          <w:ilvl w:val="0"/>
          <w:numId w:val="1"/>
        </w:numPr>
        <w:rPr>
          <w:b/>
          <w:bCs/>
        </w:rPr>
      </w:pPr>
      <w:r>
        <w:t>An order of magnitude means something has been __________________ by ten.</w:t>
      </w:r>
    </w:p>
    <w:p w14:paraId="66705078" w14:textId="77777777" w:rsidR="00B61DCD" w:rsidRPr="00B61DCD" w:rsidRDefault="00B61DCD" w:rsidP="00B61DCD">
      <w:pPr>
        <w:pStyle w:val="ListParagraph"/>
        <w:rPr>
          <w:b/>
          <w:bCs/>
        </w:rPr>
      </w:pPr>
    </w:p>
    <w:p w14:paraId="1A310A99" w14:textId="3C36C1CD" w:rsidR="00B61DCD" w:rsidRPr="00B61DCD" w:rsidRDefault="00B61DCD" w:rsidP="00B61DCD">
      <w:pPr>
        <w:pStyle w:val="ListParagraph"/>
        <w:numPr>
          <w:ilvl w:val="0"/>
          <w:numId w:val="1"/>
        </w:numPr>
        <w:rPr>
          <w:b/>
          <w:bCs/>
        </w:rPr>
      </w:pPr>
      <w:r>
        <w:t>*** decided to __________________ *** order of Girl Scout cookies from four boxes to eight.</w:t>
      </w:r>
    </w:p>
    <w:p w14:paraId="259D3005" w14:textId="77777777" w:rsidR="00B61DCD" w:rsidRPr="00B61DCD" w:rsidRDefault="00B61DCD" w:rsidP="00B61DCD">
      <w:pPr>
        <w:pStyle w:val="ListParagraph"/>
        <w:rPr>
          <w:b/>
          <w:bCs/>
        </w:rPr>
      </w:pPr>
    </w:p>
    <w:p w14:paraId="1BB5B994" w14:textId="6FCEA819" w:rsidR="00B61DCD" w:rsidRPr="00B61DCD" w:rsidRDefault="00B61DCD" w:rsidP="00B61DCD">
      <w:pPr>
        <w:pStyle w:val="ListParagraph"/>
        <w:numPr>
          <w:ilvl w:val="0"/>
          <w:numId w:val="1"/>
        </w:numPr>
        <w:rPr>
          <w:b/>
          <w:bCs/>
        </w:rPr>
      </w:pPr>
      <w:r>
        <w:t>Because of a worldwide shortage of sugar, the price of chocolate __________________ six times in a six-week period.</w:t>
      </w:r>
    </w:p>
    <w:p w14:paraId="1DC8C4C0" w14:textId="77777777" w:rsidR="00B61DCD" w:rsidRPr="00B61DCD" w:rsidRDefault="00B61DCD" w:rsidP="00B61DCD">
      <w:pPr>
        <w:pStyle w:val="ListParagraph"/>
        <w:rPr>
          <w:b/>
          <w:bCs/>
        </w:rPr>
      </w:pPr>
    </w:p>
    <w:p w14:paraId="6613B9B8" w14:textId="51F8F451" w:rsidR="00B61DCD" w:rsidRPr="00B61DCD" w:rsidRDefault="00B61DCD" w:rsidP="00B61DCD">
      <w:pPr>
        <w:pStyle w:val="ListParagraph"/>
        <w:numPr>
          <w:ilvl w:val="0"/>
          <w:numId w:val="1"/>
        </w:numPr>
        <w:rPr>
          <w:b/>
          <w:bCs/>
        </w:rPr>
      </w:pPr>
      <w:r>
        <w:t>To make rice, use __________________ the amount of rice to the amount of water; in other words, one cup of rice requires two cups of water to cook properly.</w:t>
      </w:r>
    </w:p>
    <w:p w14:paraId="716942EB" w14:textId="6E3919E5" w:rsidR="00B61DCD" w:rsidRDefault="00B61DCD" w:rsidP="00317C9F"/>
    <w:p w14:paraId="1FA34F05" w14:textId="77777777" w:rsidR="00B61DCD" w:rsidRDefault="00B61DCD" w:rsidP="00317C9F"/>
    <w:p w14:paraId="2ED10303" w14:textId="77777777" w:rsidR="00317C9F" w:rsidRDefault="00317C9F" w:rsidP="00317C9F"/>
    <w:p w14:paraId="0C55291E" w14:textId="77777777" w:rsidR="00F24EDE" w:rsidRDefault="00F24EDE" w:rsidP="00F24EDE"/>
    <w:sectPr w:rsidR="00F24EDE" w:rsidSect="006B45B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4B660A"/>
    <w:multiLevelType w:val="hybridMultilevel"/>
    <w:tmpl w:val="9FD092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doNotDisplayPageBoundarie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A20"/>
    <w:rsid w:val="002A144B"/>
    <w:rsid w:val="00317C9F"/>
    <w:rsid w:val="003F1C77"/>
    <w:rsid w:val="003F69EF"/>
    <w:rsid w:val="00410E3E"/>
    <w:rsid w:val="00417132"/>
    <w:rsid w:val="0043076C"/>
    <w:rsid w:val="00480A51"/>
    <w:rsid w:val="00532ABA"/>
    <w:rsid w:val="005A5A20"/>
    <w:rsid w:val="005B17D1"/>
    <w:rsid w:val="005C2E7F"/>
    <w:rsid w:val="006B45BA"/>
    <w:rsid w:val="006D1D72"/>
    <w:rsid w:val="0075797D"/>
    <w:rsid w:val="00A40944"/>
    <w:rsid w:val="00B61DCD"/>
    <w:rsid w:val="00C90AC0"/>
    <w:rsid w:val="00F24EDE"/>
    <w:rsid w:val="00F41B08"/>
    <w:rsid w:val="00FD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DB315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F24EDE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1D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kfeltskog/Desktop/PM%20TM*dnow%20wst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PM TM*dnow wstm.dotx</Template>
  <TotalTime>21</TotalTime>
  <Pages>1</Pages>
  <Words>394</Words>
  <Characters>2250</Characters>
  <Application>Microsoft Office Word</Application>
  <DocSecurity>0</DocSecurity>
  <Lines>18</Lines>
  <Paragraphs>5</Paragraphs>
  <ScaleCrop>false</ScaleCrop>
  <Company>Mark's Text Terminal</Company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Feltskog</dc:creator>
  <cp:keywords/>
  <dc:description/>
  <cp:lastModifiedBy>Mark Feltskog</cp:lastModifiedBy>
  <cp:revision>17</cp:revision>
  <dcterms:created xsi:type="dcterms:W3CDTF">2016-05-09T12:35:00Z</dcterms:created>
  <dcterms:modified xsi:type="dcterms:W3CDTF">2020-12-14T15:52:00Z</dcterms:modified>
</cp:coreProperties>
</file>