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38FD3ABE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3B0031">
        <w:rPr>
          <w:b/>
          <w:i/>
        </w:rPr>
        <w:t>Tiger Woods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2DC1127" w14:textId="77777777" w:rsidR="003B0031" w:rsidRDefault="003B0031" w:rsidP="003B0031">
      <w:r w:rsidRPr="0069352E">
        <w:rPr>
          <w:b/>
        </w:rPr>
        <w:t>Tiger Woods</w:t>
      </w:r>
      <w:r w:rsidRPr="00B041BE">
        <w:rPr>
          <w:b/>
        </w:rPr>
        <w:t xml:space="preserve"> </w:t>
      </w:r>
      <w:r>
        <w:t xml:space="preserve">Popular name of </w:t>
      </w:r>
      <w:proofErr w:type="spellStart"/>
      <w:r>
        <w:t>Eldrick</w:t>
      </w:r>
      <w:proofErr w:type="spellEnd"/>
      <w:r>
        <w:t xml:space="preserve"> Woods, a golfer who in 1997 set three Masters tournament records: he won by the fewest strokes ever (18-under-par 270 for four rounds), beat the runner-up by twelve strokes, and became at twenty-one the youngest man ever to win. He then went on to win many other titles in a sport traditionally dominated by whites. </w:t>
      </w:r>
    </w:p>
    <w:p w14:paraId="65C35D38" w14:textId="2644E7D6" w:rsidR="003B0031" w:rsidRPr="009A3A81" w:rsidRDefault="009A3A81" w:rsidP="003B0031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Who </w:t>
      </w:r>
      <w:r>
        <w:rPr>
          <w:lang w:eastAsia="ja-JP"/>
        </w:rPr>
        <w:t xml:space="preserve">is Tiger Woods? </w:t>
      </w:r>
      <w:r w:rsidRPr="009A3A81">
        <w:rPr>
          <w:b/>
          <w:bCs/>
          <w:lang w:eastAsia="ja-JP"/>
        </w:rPr>
        <w:t>What</w:t>
      </w:r>
      <w:r>
        <w:rPr>
          <w:lang w:eastAsia="ja-JP"/>
        </w:rPr>
        <w:t xml:space="preserve"> records did he set? </w:t>
      </w:r>
      <w:r w:rsidRPr="009A3A81">
        <w:rPr>
          <w:b/>
          <w:bCs/>
          <w:lang w:eastAsia="ja-JP"/>
        </w:rPr>
        <w:t>When</w:t>
      </w:r>
      <w:r>
        <w:rPr>
          <w:lang w:eastAsia="ja-JP"/>
        </w:rPr>
        <w:t>?</w:t>
      </w:r>
    </w:p>
    <w:p w14:paraId="3C7ED0AA" w14:textId="4CDA0A5B" w:rsidR="009A3A81" w:rsidRDefault="009A3A81" w:rsidP="009A3A8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3CC1FCB" w14:textId="77777777" w:rsidR="009A3A81" w:rsidRPr="009A3A81" w:rsidRDefault="009A3A81" w:rsidP="009A3A8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9C3C40D" w14:textId="67446B60" w:rsidR="009A3A81" w:rsidRPr="009A3A81" w:rsidRDefault="009A3A81" w:rsidP="003B0031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did Tiger Woods go on to do in his athletic career?</w:t>
      </w:r>
    </w:p>
    <w:p w14:paraId="46D83D6F" w14:textId="454B82D3" w:rsidR="009A3A81" w:rsidRDefault="009A3A81" w:rsidP="009A3A8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CE6BB2E" w14:textId="3AA7CE72" w:rsidR="009A3A81" w:rsidRDefault="009A3A81" w:rsidP="009A3A8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2A7B345" w14:textId="06953F54" w:rsidR="009A3A81" w:rsidRDefault="009A3A81" w:rsidP="009A3A8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6AB2427" w14:textId="0E96AD36" w:rsidR="009A3A81" w:rsidRDefault="009A3A81" w:rsidP="009A3A8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57F9735" w14:textId="4AD894A2" w:rsidR="009A3A81" w:rsidRDefault="009A3A81" w:rsidP="009A3A8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1CAF685" w14:textId="12604D32" w:rsidR="009A3A81" w:rsidRDefault="009A3A81" w:rsidP="009A3A8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37E3AD4" w14:textId="6CA38B50" w:rsidR="009A3A81" w:rsidRDefault="009A3A81" w:rsidP="009A3A8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9247406" w14:textId="6683DCAC" w:rsidR="009A3A81" w:rsidRDefault="009A3A81" w:rsidP="009A3A8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BB5B229" w14:textId="3480BC84" w:rsidR="009A3A81" w:rsidRDefault="009A3A81" w:rsidP="009A3A8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9CCE3E7" w14:textId="544FE77D" w:rsidR="009A3A81" w:rsidRDefault="009A3A81" w:rsidP="009A3A8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87086B2" w14:textId="2FEC1DCD" w:rsidR="009A3A81" w:rsidRDefault="009A3A81" w:rsidP="009A3A8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04011B9" w14:textId="04F4AE4B" w:rsidR="009A3A81" w:rsidRDefault="009A3A81" w:rsidP="009A3A8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9CF1CAF" w14:textId="598C2A35" w:rsidR="009A3A81" w:rsidRDefault="009A3A81" w:rsidP="009A3A8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A028A0B" w14:textId="77777777" w:rsidR="009A3A81" w:rsidRDefault="009A3A81" w:rsidP="009A3A8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E769F70" w14:textId="77777777" w:rsidR="009A3A81" w:rsidRDefault="009A3A81" w:rsidP="009A3A81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Tiger Woods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7CF648D" w14:textId="77777777" w:rsidR="009A3A81" w:rsidRDefault="009A3A81" w:rsidP="009A3A81">
      <w:r w:rsidRPr="0069352E">
        <w:rPr>
          <w:b/>
        </w:rPr>
        <w:t>Tiger Woods</w:t>
      </w:r>
      <w:r w:rsidRPr="00B041BE">
        <w:rPr>
          <w:b/>
        </w:rPr>
        <w:t xml:space="preserve"> </w:t>
      </w:r>
      <w:r>
        <w:t xml:space="preserve">Popular name of </w:t>
      </w:r>
      <w:proofErr w:type="spellStart"/>
      <w:r>
        <w:t>Eldrick</w:t>
      </w:r>
      <w:proofErr w:type="spellEnd"/>
      <w:r>
        <w:t xml:space="preserve"> Woods, a golfer who in 1997 set three Masters tournament records: he won by the fewest strokes ever (18-under-par 270 for four rounds), beat the runner-up by twelve strokes, and became at twenty-one the youngest man ever to win. He then went on to win many other titles in a sport traditionally dominated by whites. </w:t>
      </w:r>
    </w:p>
    <w:p w14:paraId="1A515F66" w14:textId="77777777" w:rsidR="009A3A81" w:rsidRPr="009A3A81" w:rsidRDefault="009A3A81" w:rsidP="009A3A81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Who </w:t>
      </w:r>
      <w:r>
        <w:rPr>
          <w:lang w:eastAsia="ja-JP"/>
        </w:rPr>
        <w:t xml:space="preserve">is Tiger Woods? </w:t>
      </w:r>
      <w:r w:rsidRPr="009A3A81">
        <w:rPr>
          <w:b/>
          <w:bCs/>
          <w:lang w:eastAsia="ja-JP"/>
        </w:rPr>
        <w:t>What</w:t>
      </w:r>
      <w:r>
        <w:rPr>
          <w:lang w:eastAsia="ja-JP"/>
        </w:rPr>
        <w:t xml:space="preserve"> records did he set? </w:t>
      </w:r>
      <w:r w:rsidRPr="009A3A81">
        <w:rPr>
          <w:b/>
          <w:bCs/>
          <w:lang w:eastAsia="ja-JP"/>
        </w:rPr>
        <w:t>When</w:t>
      </w:r>
      <w:r>
        <w:rPr>
          <w:lang w:eastAsia="ja-JP"/>
        </w:rPr>
        <w:t>?</w:t>
      </w:r>
    </w:p>
    <w:p w14:paraId="3EC58E4B" w14:textId="77777777" w:rsidR="009A3A81" w:rsidRDefault="009A3A81" w:rsidP="009A3A8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BF09C9A" w14:textId="77777777" w:rsidR="009A3A81" w:rsidRPr="009A3A81" w:rsidRDefault="009A3A81" w:rsidP="009A3A8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13C1BC7" w14:textId="03132DEB" w:rsidR="009A3A81" w:rsidRPr="009A3A81" w:rsidRDefault="009A3A81" w:rsidP="009A3A81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did Tiger Woods go on to do in his athletic career?</w:t>
      </w:r>
    </w:p>
    <w:p w14:paraId="08EE5CE3" w14:textId="23DA99B6" w:rsid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000000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BF5135"/>
    <w:multiLevelType w:val="hybridMultilevel"/>
    <w:tmpl w:val="22F09E78"/>
    <w:lvl w:ilvl="0" w:tplc="0CF6A5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B4145F4"/>
    <w:multiLevelType w:val="hybridMultilevel"/>
    <w:tmpl w:val="22F09E7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8811943">
    <w:abstractNumId w:val="0"/>
  </w:num>
  <w:num w:numId="2" w16cid:durableId="2059427973">
    <w:abstractNumId w:val="4"/>
  </w:num>
  <w:num w:numId="3" w16cid:durableId="479269471">
    <w:abstractNumId w:val="3"/>
  </w:num>
  <w:num w:numId="4" w16cid:durableId="917791084">
    <w:abstractNumId w:val="1"/>
  </w:num>
  <w:num w:numId="5" w16cid:durableId="510485006">
    <w:abstractNumId w:val="2"/>
  </w:num>
  <w:num w:numId="6" w16cid:durableId="158414689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3B0031"/>
    <w:rsid w:val="00410E3E"/>
    <w:rsid w:val="005D65D1"/>
    <w:rsid w:val="00660C35"/>
    <w:rsid w:val="0066253D"/>
    <w:rsid w:val="00744EA5"/>
    <w:rsid w:val="00852BCF"/>
    <w:rsid w:val="0095542C"/>
    <w:rsid w:val="00956A06"/>
    <w:rsid w:val="00993C25"/>
    <w:rsid w:val="009A2D84"/>
    <w:rsid w:val="009A3A81"/>
    <w:rsid w:val="009A471B"/>
    <w:rsid w:val="00A901AC"/>
    <w:rsid w:val="00AC1512"/>
    <w:rsid w:val="00AD7409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7</TotalTime>
  <Pages>1</Pages>
  <Words>262</Words>
  <Characters>1496</Characters>
  <Application>Microsoft Office Word</Application>
  <DocSecurity>0</DocSecurity>
  <Lines>12</Lines>
  <Paragraphs>3</Paragraphs>
  <ScaleCrop>false</ScaleCrop>
  <Company>Mark's Text Terminal</Company>
  <LinksUpToDate>false</LinksUpToDate>
  <CharactersWithSpaces>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2021-01-18T14:50:00Z</dcterms:created>
  <dcterms:modified xsi:type="dcterms:W3CDTF">2022-06-20T13:40:00Z</dcterms:modified>
</cp:coreProperties>
</file>