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7A12B37A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77521">
        <w:rPr>
          <w:b/>
          <w:i/>
        </w:rPr>
        <w:t>Tiananmen Square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A7C513F" w14:textId="77777777" w:rsidR="00A77521" w:rsidRDefault="00A77521" w:rsidP="00A77521">
      <w:r w:rsidRPr="00B12BA8">
        <w:rPr>
          <w:b/>
        </w:rPr>
        <w:t>Tiananmen Square</w:t>
      </w:r>
      <w:r>
        <w:t xml:space="preserve"> (tyahn-ahn-men) Location in Beijing of prodemocracy demonstrations that were brutally suppressed in 1989 by troops loyal to the communist regime of the People’s Republic of China.</w:t>
      </w:r>
    </w:p>
    <w:p w14:paraId="08EE5CE3" w14:textId="5A99F425" w:rsidR="0066253D" w:rsidRPr="009D59B6" w:rsidRDefault="009D59B6" w:rsidP="00A7752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Tiananmen Square? </w:t>
      </w:r>
      <w:r w:rsidRPr="009D59B6">
        <w:rPr>
          <w:b/>
          <w:bCs/>
          <w:lang w:eastAsia="ja-JP"/>
        </w:rPr>
        <w:t>What</w:t>
      </w:r>
      <w:r>
        <w:rPr>
          <w:lang w:eastAsia="ja-JP"/>
        </w:rPr>
        <w:t xml:space="preserve"> happened there? </w:t>
      </w:r>
      <w:r w:rsidRPr="009D59B6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5F3826CD" w14:textId="202E2D23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864C04" w14:textId="091F070E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5E5026" w14:textId="6B356DC9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C1A9C2" w14:textId="4F9A6D7D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67318B" w14:textId="7BE4993A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D75077" w14:textId="5E36AB96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6188D5" w14:textId="22CB5070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D9924E" w14:textId="71CEAE52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0286E3" w14:textId="78FD791E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1C7F1E" w14:textId="73456841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BD74F5" w14:textId="273CB1D9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7F9950" w14:textId="602976D7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C0FBB6" w14:textId="53853448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338CB7" w14:textId="2CAA2B2A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46A634" w14:textId="0C62D85C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12EF21" w14:textId="3C6C972F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F0C9E1" w14:textId="2C7D947B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B6010E" w14:textId="29537624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E806D1" w14:textId="3D5A3B32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9DBAA4" w14:textId="430E0F61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70C200" w14:textId="39CF3199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AE8BE1" w14:textId="2F3913A7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B3AA23" w14:textId="7692CA97" w:rsid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D8E1BA" w14:textId="77777777" w:rsidR="009D59B6" w:rsidRDefault="009D59B6" w:rsidP="009D59B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E589521" w14:textId="77777777" w:rsidR="009D59B6" w:rsidRDefault="009D59B6" w:rsidP="009D59B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Tiananmen Square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75DF6DE" w14:textId="77777777" w:rsidR="009D59B6" w:rsidRDefault="009D59B6" w:rsidP="009D59B6">
      <w:r w:rsidRPr="00B12BA8">
        <w:rPr>
          <w:b/>
        </w:rPr>
        <w:t>Tiananmen Square</w:t>
      </w:r>
      <w:r>
        <w:t xml:space="preserve"> (tyahn-ahn-men) Location in Beijing of prodemocracy demonstrations that were brutally suppressed in 1989 by troops loyal to the communist regime of the People’s Republic of China.</w:t>
      </w:r>
    </w:p>
    <w:p w14:paraId="4AD4816F" w14:textId="77777777" w:rsidR="009D59B6" w:rsidRPr="00A77521" w:rsidRDefault="009D59B6" w:rsidP="009D59B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Tiananmen Square? </w:t>
      </w:r>
      <w:r w:rsidRPr="009D59B6">
        <w:rPr>
          <w:b/>
          <w:bCs/>
          <w:lang w:eastAsia="ja-JP"/>
        </w:rPr>
        <w:t>What</w:t>
      </w:r>
      <w:r>
        <w:rPr>
          <w:lang w:eastAsia="ja-JP"/>
        </w:rPr>
        <w:t xml:space="preserve"> happened there? </w:t>
      </w:r>
      <w:r w:rsidRPr="009D59B6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787306CD" w14:textId="77777777" w:rsidR="009D59B6" w:rsidRPr="009D59B6" w:rsidRDefault="009D59B6" w:rsidP="009D59B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86221"/>
    <w:multiLevelType w:val="hybridMultilevel"/>
    <w:tmpl w:val="0B54E432"/>
    <w:lvl w:ilvl="0" w:tplc="3F3676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2911F2"/>
    <w:multiLevelType w:val="hybridMultilevel"/>
    <w:tmpl w:val="0B54E4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3678470">
    <w:abstractNumId w:val="0"/>
  </w:num>
  <w:num w:numId="2" w16cid:durableId="1110277454">
    <w:abstractNumId w:val="4"/>
  </w:num>
  <w:num w:numId="3" w16cid:durableId="285157168">
    <w:abstractNumId w:val="3"/>
  </w:num>
  <w:num w:numId="4" w16cid:durableId="1175145692">
    <w:abstractNumId w:val="2"/>
  </w:num>
  <w:num w:numId="5" w16cid:durableId="616445645">
    <w:abstractNumId w:val="1"/>
  </w:num>
  <w:num w:numId="6" w16cid:durableId="9233403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9D59B6"/>
    <w:rsid w:val="00A77521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201</Words>
  <Characters>1151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2022-06-27T16:09:00Z</dcterms:modified>
</cp:coreProperties>
</file>