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779A02A6" w:rsidR="003F69EF" w:rsidRDefault="00417132" w:rsidP="00F24EDE">
      <w:r>
        <w:rPr>
          <w:b/>
          <w:i/>
        </w:rPr>
        <w:t xml:space="preserve">Common </w:t>
      </w:r>
      <w:r w:rsidR="00CE66DD">
        <w:rPr>
          <w:b/>
          <w:i/>
        </w:rPr>
        <w:t xml:space="preserve">Errors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D3262F">
        <w:rPr>
          <w:b/>
          <w:i/>
        </w:rPr>
        <w:t xml:space="preserve">Meantime </w:t>
      </w:r>
      <w:r w:rsidR="00D3262F">
        <w:rPr>
          <w:b/>
          <w:iCs/>
        </w:rPr>
        <w:t xml:space="preserve">and </w:t>
      </w:r>
      <w:r w:rsidR="00D3262F">
        <w:rPr>
          <w:b/>
          <w:i/>
        </w:rPr>
        <w:t>Meanwhile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5F97DBCA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>these</w:t>
      </w:r>
      <w:r w:rsidR="00D3262F">
        <w:t xml:space="preserve"> 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D3262F">
        <w:rPr>
          <w:i/>
          <w:iCs/>
        </w:rPr>
        <w:t xml:space="preserve">meantime </w:t>
      </w:r>
      <w:r w:rsidR="00D3262F">
        <w:t xml:space="preserve">and </w:t>
      </w:r>
      <w:r w:rsidR="00D3262F">
        <w:rPr>
          <w:i/>
          <w:iCs/>
        </w:rPr>
        <w:t>meanwhile</w:t>
      </w:r>
      <w:r w:rsidR="005B17D1">
        <w:t>.</w:t>
      </w:r>
    </w:p>
    <w:p w14:paraId="5FD7CBBE" w14:textId="74B01F6C" w:rsidR="00D3262F" w:rsidRDefault="00D3262F" w:rsidP="005C2E7F"/>
    <w:p w14:paraId="0DEE9AAF" w14:textId="77777777" w:rsidR="00D3262F" w:rsidRPr="00394AD7" w:rsidRDefault="00D3262F" w:rsidP="00D3262F">
      <w:pPr>
        <w:textAlignment w:val="baseline"/>
        <w:rPr>
          <w:rFonts w:ascii="Arial" w:hAnsi="Arial" w:cs="Arial"/>
          <w:sz w:val="18"/>
          <w:szCs w:val="18"/>
        </w:rPr>
      </w:pPr>
      <w:r w:rsidRPr="00394AD7">
        <w:rPr>
          <w:b/>
          <w:bCs/>
        </w:rPr>
        <w:t>meantime/meanwhile: </w:t>
      </w:r>
      <w:r w:rsidRPr="00394AD7">
        <w:t>Although most authorities now consider these words interchangeable, some people still prefer to use “meanwhile” when it stands alone at the beginning of a sentence: “Meanwhile the dog buried the baby’s pacifier in the garden.” They prefer “meantime” to be used only in the expression “in the meantime”: “In the meantime, the dog chewed up my last tennis ball.” </w:t>
      </w:r>
    </w:p>
    <w:p w14:paraId="3B617ECE" w14:textId="77777777" w:rsidR="00D3262F" w:rsidRDefault="00D3262F" w:rsidP="00317C9F">
      <w:pPr>
        <w:rPr>
          <w:b/>
        </w:rPr>
      </w:pPr>
    </w:p>
    <w:p w14:paraId="334C996A" w14:textId="05DB5C7E" w:rsidR="00317C9F" w:rsidRDefault="00317C9F" w:rsidP="00317C9F">
      <w:r>
        <w:rPr>
          <w:b/>
        </w:rPr>
        <w:t xml:space="preserve">Excerpted from: </w:t>
      </w:r>
      <w:r>
        <w:t xml:space="preserve">Brians,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4B780119" w14:textId="55CF062E" w:rsidR="00706C44" w:rsidRDefault="00706C44" w:rsidP="00317C9F"/>
    <w:p w14:paraId="022CF459" w14:textId="729CFF20" w:rsidR="00706C44" w:rsidRDefault="00706C44" w:rsidP="00317C9F">
      <w:r>
        <w:t>Your reading tells you that meantime and meanwhile are basically interchangeable—and then goes on to explain how “some people” prefer to use these words. Whoever these “some people</w:t>
      </w:r>
      <w:r w:rsidR="000824B6">
        <w:t>”</w:t>
      </w:r>
      <w:r>
        <w:t xml:space="preserve"> are, we’ll use their usage rules to complete these five cloze exercises. After we finish these, we’ll use them as a </w:t>
      </w:r>
      <w:proofErr w:type="gramStart"/>
      <w:r>
        <w:t>models</w:t>
      </w:r>
      <w:proofErr w:type="gramEnd"/>
      <w:r>
        <w:t xml:space="preserve"> to write five to ten sentences of our own.</w:t>
      </w:r>
    </w:p>
    <w:p w14:paraId="40E05FB8" w14:textId="7AC4DFF2" w:rsidR="00706C44" w:rsidRDefault="00706C44" w:rsidP="00317C9F"/>
    <w:p w14:paraId="6DD03967" w14:textId="20A16471" w:rsidR="00706C44" w:rsidRPr="00706C44" w:rsidRDefault="00706C44" w:rsidP="00706C44">
      <w:pPr>
        <w:pStyle w:val="ListParagraph"/>
        <w:numPr>
          <w:ilvl w:val="0"/>
          <w:numId w:val="1"/>
        </w:numPr>
        <w:rPr>
          <w:b/>
          <w:bCs/>
        </w:rPr>
      </w:pPr>
      <w:r>
        <w:t>________________, *** finished *** homework and watched some cartoons on television.</w:t>
      </w:r>
    </w:p>
    <w:p w14:paraId="6A9706EF" w14:textId="77777777" w:rsidR="00706C44" w:rsidRPr="00706C44" w:rsidRDefault="00706C44" w:rsidP="00706C44">
      <w:pPr>
        <w:rPr>
          <w:b/>
          <w:bCs/>
        </w:rPr>
      </w:pPr>
    </w:p>
    <w:p w14:paraId="0C046B9F" w14:textId="77F6E487" w:rsidR="00706C44" w:rsidRPr="00706C44" w:rsidRDefault="00706C44" w:rsidP="00706C44">
      <w:pPr>
        <w:pStyle w:val="ListParagraph"/>
        <w:numPr>
          <w:ilvl w:val="0"/>
          <w:numId w:val="1"/>
        </w:numPr>
        <w:rPr>
          <w:b/>
          <w:bCs/>
        </w:rPr>
      </w:pPr>
      <w:r>
        <w:t>*** worked on editing ***’s honors thesis, while in the ________________ *** cooked rice and beans.</w:t>
      </w:r>
    </w:p>
    <w:p w14:paraId="7457A0D3" w14:textId="77777777" w:rsidR="00706C44" w:rsidRPr="00706C44" w:rsidRDefault="00706C44" w:rsidP="00706C44">
      <w:pPr>
        <w:pStyle w:val="ListParagraph"/>
        <w:rPr>
          <w:b/>
          <w:bCs/>
        </w:rPr>
      </w:pPr>
    </w:p>
    <w:p w14:paraId="55A9F638" w14:textId="3241B08B" w:rsidR="00706C44" w:rsidRPr="00706C44" w:rsidRDefault="00706C44" w:rsidP="00706C44">
      <w:pPr>
        <w:pStyle w:val="ListParagraph"/>
        <w:numPr>
          <w:ilvl w:val="0"/>
          <w:numId w:val="1"/>
        </w:numPr>
        <w:rPr>
          <w:b/>
          <w:bCs/>
        </w:rPr>
      </w:pPr>
      <w:r>
        <w:t>*** waited for the 5 train at Wall Street in Manhattan; ________________, *** waited for the same train one stop further up the line, at Fulton Street.</w:t>
      </w:r>
    </w:p>
    <w:p w14:paraId="38F26ED5" w14:textId="77777777" w:rsidR="00706C44" w:rsidRPr="00706C44" w:rsidRDefault="00706C44" w:rsidP="00706C44">
      <w:pPr>
        <w:pStyle w:val="ListParagraph"/>
        <w:rPr>
          <w:b/>
          <w:bCs/>
        </w:rPr>
      </w:pPr>
    </w:p>
    <w:p w14:paraId="1D1E92CC" w14:textId="520BA756" w:rsidR="00706C44" w:rsidRPr="00706C44" w:rsidRDefault="00706C44" w:rsidP="00706C44">
      <w:pPr>
        <w:pStyle w:val="ListParagraph"/>
        <w:numPr>
          <w:ilvl w:val="0"/>
          <w:numId w:val="1"/>
        </w:numPr>
        <w:rPr>
          <w:b/>
          <w:bCs/>
        </w:rPr>
      </w:pPr>
      <w:r>
        <w:t>*** started the rice cooking while in the ________________, *** chopped vegetables for a salad.</w:t>
      </w:r>
    </w:p>
    <w:p w14:paraId="6233D2F5" w14:textId="77777777" w:rsidR="00706C44" w:rsidRPr="00706C44" w:rsidRDefault="00706C44" w:rsidP="00706C44">
      <w:pPr>
        <w:pStyle w:val="ListParagraph"/>
        <w:rPr>
          <w:b/>
          <w:bCs/>
        </w:rPr>
      </w:pPr>
    </w:p>
    <w:p w14:paraId="241F5CB2" w14:textId="5CE09D1F" w:rsidR="00706C44" w:rsidRPr="00706C44" w:rsidRDefault="00706C44" w:rsidP="00706C44">
      <w:pPr>
        <w:pStyle w:val="ListParagraph"/>
        <w:numPr>
          <w:ilvl w:val="0"/>
          <w:numId w:val="1"/>
        </w:numPr>
        <w:rPr>
          <w:b/>
          <w:bCs/>
        </w:rPr>
      </w:pPr>
      <w:r>
        <w:t>*** prepared to go to school. ________________, *** cat meowed to be fed.</w:t>
      </w:r>
    </w:p>
    <w:p w14:paraId="0CFFAB62" w14:textId="77777777" w:rsidR="00706C44" w:rsidRPr="00706C44" w:rsidRDefault="00706C44" w:rsidP="00706C44">
      <w:pPr>
        <w:rPr>
          <w:b/>
          <w:bCs/>
        </w:rPr>
      </w:pPr>
    </w:p>
    <w:p w14:paraId="70EFC07B" w14:textId="77777777" w:rsidR="00706C44" w:rsidRPr="00706C44" w:rsidRDefault="00706C44" w:rsidP="00706C44">
      <w:pPr>
        <w:pStyle w:val="ListParagraph"/>
        <w:rPr>
          <w:b/>
          <w:bCs/>
        </w:rPr>
      </w:pP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F63675"/>
    <w:multiLevelType w:val="hybridMultilevel"/>
    <w:tmpl w:val="6630A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7922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824B6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706C44"/>
    <w:rsid w:val="00713400"/>
    <w:rsid w:val="00A40944"/>
    <w:rsid w:val="00CE66DD"/>
    <w:rsid w:val="00D3262F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6C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16</TotalTime>
  <Pages>1</Pages>
  <Words>307</Words>
  <Characters>1754</Characters>
  <Application>Microsoft Office Word</Application>
  <DocSecurity>0</DocSecurity>
  <Lines>14</Lines>
  <Paragraphs>4</Paragraphs>
  <ScaleCrop>false</ScaleCrop>
  <Company>Mark's Text Terminal</Company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16</cp:revision>
  <dcterms:created xsi:type="dcterms:W3CDTF">2016-05-09T12:35:00Z</dcterms:created>
  <dcterms:modified xsi:type="dcterms:W3CDTF">2025-07-28T14:47:00Z</dcterms:modified>
</cp:coreProperties>
</file>