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413E9EF0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F06ADC">
        <w:rPr>
          <w:b/>
          <w:i/>
        </w:rPr>
        <w:t>Upanishads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A642D5D" w14:textId="77777777" w:rsidR="00F06ADC" w:rsidRDefault="00F06ADC" w:rsidP="00F06ADC">
      <w:r w:rsidRPr="008C62AF">
        <w:rPr>
          <w:b/>
        </w:rPr>
        <w:t>Upanishads</w:t>
      </w:r>
      <w:r>
        <w:t xml:space="preserve"> (ooh-</w:t>
      </w:r>
      <w:proofErr w:type="spellStart"/>
      <w:r>
        <w:t>pah</w:t>
      </w:r>
      <w:proofErr w:type="spellEnd"/>
      <w:r>
        <w:t>-</w:t>
      </w:r>
      <w:proofErr w:type="spellStart"/>
      <w:r>
        <w:t>nuh-shahdz</w:t>
      </w:r>
      <w:proofErr w:type="spellEnd"/>
      <w:r>
        <w:t>, ooh-pan-uh-</w:t>
      </w:r>
      <w:proofErr w:type="spellStart"/>
      <w:r>
        <w:t>shadz</w:t>
      </w:r>
      <w:proofErr w:type="spellEnd"/>
      <w:r>
        <w:t>) A group of writings sacred in Hinduism concerning the relations of humans, God, and the universe.</w:t>
      </w:r>
    </w:p>
    <w:p w14:paraId="08EE5CE3" w14:textId="4BED67F7" w:rsidR="0066253D" w:rsidRPr="003B16CB" w:rsidRDefault="003B16CB" w:rsidP="00F06ADC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are the Upanishads? </w:t>
      </w:r>
      <w:r w:rsidRPr="003B16CB">
        <w:rPr>
          <w:b/>
          <w:bCs/>
          <w:lang w:eastAsia="ja-JP"/>
        </w:rPr>
        <w:t>What</w:t>
      </w:r>
      <w:r>
        <w:rPr>
          <w:lang w:eastAsia="ja-JP"/>
        </w:rPr>
        <w:t xml:space="preserve"> do they concern?</w:t>
      </w:r>
    </w:p>
    <w:p w14:paraId="6DBA407A" w14:textId="46E23057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E6561E7" w14:textId="4269D520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122105A" w14:textId="42DA43D5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A691506" w14:textId="3C586E6E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7915757" w14:textId="0DD0753B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12E1CFF" w14:textId="311B1DD5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8543AE2" w14:textId="5263ED62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E96970D" w14:textId="522DAE61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D87A537" w14:textId="17DA10FD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3CA83DE" w14:textId="2B3199D7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8E79DCE" w14:textId="589DB35D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4F6D439" w14:textId="7C385596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8385541" w14:textId="442B5888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DF042E8" w14:textId="15438E88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BBFBF7C" w14:textId="6621EE35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EBC5240" w14:textId="59AC49C6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19719AE" w14:textId="5CC0FF80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316C2CA" w14:textId="4B3BB1CC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C20C709" w14:textId="20807BA3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C13EE1C" w14:textId="23A29678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F733B75" w14:textId="72BCC461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EC6A503" w14:textId="35B553F5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62BF1D" w14:textId="4F4A7E98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7E77CDC" w14:textId="06ADF67E" w:rsid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B5501C4" w14:textId="77777777" w:rsidR="003B16CB" w:rsidRDefault="003B16CB" w:rsidP="003B16C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731B536" w14:textId="77777777" w:rsidR="003B16CB" w:rsidRDefault="003B16CB" w:rsidP="003B16CB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Upanishads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901BFDD" w14:textId="77777777" w:rsidR="003B16CB" w:rsidRDefault="003B16CB" w:rsidP="003B16CB">
      <w:r w:rsidRPr="008C62AF">
        <w:rPr>
          <w:b/>
        </w:rPr>
        <w:t>Upanishads</w:t>
      </w:r>
      <w:r>
        <w:t xml:space="preserve"> (ooh-</w:t>
      </w:r>
      <w:proofErr w:type="spellStart"/>
      <w:r>
        <w:t>pah</w:t>
      </w:r>
      <w:proofErr w:type="spellEnd"/>
      <w:r>
        <w:t>-</w:t>
      </w:r>
      <w:proofErr w:type="spellStart"/>
      <w:r>
        <w:t>nuh-shahdz</w:t>
      </w:r>
      <w:proofErr w:type="spellEnd"/>
      <w:r>
        <w:t>, ooh-pan-uh-</w:t>
      </w:r>
      <w:proofErr w:type="spellStart"/>
      <w:r>
        <w:t>shadz</w:t>
      </w:r>
      <w:proofErr w:type="spellEnd"/>
      <w:r>
        <w:t>) A group of writings sacred in Hinduism concerning the relations of humans, God, and the universe.</w:t>
      </w:r>
    </w:p>
    <w:p w14:paraId="532A8D07" w14:textId="77777777" w:rsidR="003B16CB" w:rsidRPr="00F06ADC" w:rsidRDefault="003B16CB" w:rsidP="003B16CB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are the Upanishads? </w:t>
      </w:r>
      <w:r w:rsidRPr="003B16CB">
        <w:rPr>
          <w:b/>
          <w:bCs/>
          <w:lang w:eastAsia="ja-JP"/>
        </w:rPr>
        <w:t>What</w:t>
      </w:r>
      <w:r>
        <w:rPr>
          <w:lang w:eastAsia="ja-JP"/>
        </w:rPr>
        <w:t xml:space="preserve"> do they concern?</w:t>
      </w:r>
    </w:p>
    <w:p w14:paraId="5AD5E8E8" w14:textId="77777777" w:rsidR="003B16CB" w:rsidRPr="003B16CB" w:rsidRDefault="003B16CB" w:rsidP="003B16C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5736D"/>
    <w:multiLevelType w:val="hybridMultilevel"/>
    <w:tmpl w:val="795AE68C"/>
    <w:lvl w:ilvl="0" w:tplc="0CF6A5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94B355E"/>
    <w:multiLevelType w:val="hybridMultilevel"/>
    <w:tmpl w:val="795AE68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240110">
    <w:abstractNumId w:val="1"/>
  </w:num>
  <w:num w:numId="2" w16cid:durableId="879441917">
    <w:abstractNumId w:val="4"/>
  </w:num>
  <w:num w:numId="3" w16cid:durableId="2144426130">
    <w:abstractNumId w:val="3"/>
  </w:num>
  <w:num w:numId="4" w16cid:durableId="1876456910">
    <w:abstractNumId w:val="2"/>
  </w:num>
  <w:num w:numId="5" w16cid:durableId="864439956">
    <w:abstractNumId w:val="0"/>
  </w:num>
  <w:num w:numId="6" w16cid:durableId="5110724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3B16CB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06ADC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7</TotalTime>
  <Pages>1</Pages>
  <Words>183</Words>
  <Characters>1048</Characters>
  <Application>Microsoft Office Word</Application>
  <DocSecurity>0</DocSecurity>
  <Lines>8</Lines>
  <Paragraphs>2</Paragraphs>
  <ScaleCrop>false</ScaleCrop>
  <Company>Mark's Text Terminal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2021-01-18T14:50:00Z</dcterms:created>
  <dcterms:modified xsi:type="dcterms:W3CDTF">2022-06-27T16:09:00Z</dcterms:modified>
</cp:coreProperties>
</file>