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282D1DBC" w:rsidR="003F69EF" w:rsidRDefault="00417132" w:rsidP="00F24EDE">
      <w:r>
        <w:rPr>
          <w:b/>
          <w:i/>
        </w:rPr>
        <w:t xml:space="preserve">Common </w:t>
      </w:r>
      <w:r w:rsidR="00F5792C">
        <w:rPr>
          <w:b/>
          <w:i/>
        </w:rPr>
        <w:t xml:space="preserve">Errors </w:t>
      </w:r>
      <w:r>
        <w:rPr>
          <w:b/>
          <w:i/>
        </w:rPr>
        <w:t>in English Usage</w:t>
      </w:r>
      <w:r w:rsidR="005A5A20">
        <w:rPr>
          <w:b/>
        </w:rPr>
        <w:t xml:space="preserve"> Worksheet:</w:t>
      </w:r>
      <w:r w:rsidR="00F24EDE">
        <w:rPr>
          <w:b/>
        </w:rPr>
        <w:t xml:space="preserve"> </w:t>
      </w:r>
      <w:r w:rsidR="001E32FC">
        <w:rPr>
          <w:b/>
          <w:i/>
        </w:rPr>
        <w:t xml:space="preserve">Media </w:t>
      </w:r>
      <w:r w:rsidR="001E32FC">
        <w:rPr>
          <w:b/>
          <w:iCs/>
        </w:rPr>
        <w:t xml:space="preserve">and </w:t>
      </w:r>
      <w:r w:rsidR="001E32FC">
        <w:rPr>
          <w:b/>
          <w:i/>
        </w:rPr>
        <w:t>Medium</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42950492"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1E32FC">
        <w:t>two</w:t>
      </w:r>
      <w:r w:rsidR="002A144B">
        <w:t xml:space="preserve"> words</w:t>
      </w:r>
      <w:r w:rsidR="00F24EDE">
        <w:t xml:space="preserve">. This is a whole class activity, so you will be asked to read these sentences aloud. We will work together as a class to determine </w:t>
      </w:r>
      <w:r w:rsidR="0043076C">
        <w:t>usage rules for</w:t>
      </w:r>
      <w:r w:rsidR="001E32FC">
        <w:t xml:space="preserve"> </w:t>
      </w:r>
      <w:r w:rsidR="001E32FC">
        <w:rPr>
          <w:i/>
          <w:iCs/>
        </w:rPr>
        <w:t xml:space="preserve">media </w:t>
      </w:r>
      <w:r w:rsidR="001E32FC">
        <w:t xml:space="preserve">and </w:t>
      </w:r>
      <w:r w:rsidR="001E32FC">
        <w:rPr>
          <w:i/>
          <w:iCs/>
        </w:rPr>
        <w:t>medium</w:t>
      </w:r>
      <w:r w:rsidR="005B17D1">
        <w:t>.</w:t>
      </w:r>
    </w:p>
    <w:p w14:paraId="69DD3A57" w14:textId="67140B9F" w:rsidR="001E32FC" w:rsidRDefault="001E32FC" w:rsidP="005C2E7F"/>
    <w:p w14:paraId="4469B3F4" w14:textId="77777777" w:rsidR="001E32FC" w:rsidRDefault="001E32FC" w:rsidP="001E32FC">
      <w:pPr>
        <w:textAlignment w:val="baseline"/>
        <w:rPr>
          <w:rFonts w:ascii="Arial" w:hAnsi="Arial" w:cs="Arial"/>
          <w:sz w:val="18"/>
          <w:szCs w:val="18"/>
        </w:rPr>
      </w:pPr>
      <w:r>
        <w:rPr>
          <w:b/>
          <w:bCs/>
        </w:rPr>
        <w:t>media/medium: </w:t>
      </w:r>
      <w:r>
        <w:t>There are several words with Latin or Greek roots whose plural forms ending in </w:t>
      </w:r>
      <w:r>
        <w:rPr>
          <w:i/>
          <w:iCs/>
        </w:rPr>
        <w:t>A</w:t>
      </w:r>
      <w:r>
        <w:t> are constantly mistaken for singular ones. Radio is a broadcast medium. Newspapers are a print medium. Together they are media. Following the tendency of Americans to abbreviate phrases, with “transistor radio” becoming “transistor” (now fortunately obsolete) and “videotape” becoming “video,” “news media” and “communications media” have been abbreviated to “media.” Remember that watercolor on paper and oil on black velvet are also media, though they have nothing to do with the news. When you want to get a message from your late Uncle Fred, you may consult a medium. The word means a vehicle between some source of information and the recipient of it. The “media” are the transmitters of the news; they are not the news itself. </w:t>
      </w:r>
    </w:p>
    <w:p w14:paraId="236D4DC1" w14:textId="77777777" w:rsidR="00317C9F" w:rsidRPr="001E32FC" w:rsidRDefault="00317C9F" w:rsidP="001E32FC">
      <w:pPr>
        <w:rPr>
          <w:bCs/>
          <w:iCs/>
        </w:rPr>
      </w:pPr>
    </w:p>
    <w:p w14:paraId="334C996A" w14:textId="4F11F093" w:rsidR="00317C9F" w:rsidRDefault="00317C9F" w:rsidP="00317C9F">
      <w:r>
        <w:rPr>
          <w:b/>
        </w:rPr>
        <w:t xml:space="preserve">Excerpted from: </w:t>
      </w:r>
      <w:r>
        <w:t xml:space="preserve">Brians, Paul. </w:t>
      </w:r>
      <w:r w:rsidRPr="006D1D72">
        <w:rPr>
          <w:i/>
        </w:rPr>
        <w:t>Common Errors in English Usage</w:t>
      </w:r>
      <w:r>
        <w:t>. Sherwood, OR: William James &amp; Co., 2013.</w:t>
      </w:r>
    </w:p>
    <w:p w14:paraId="7E471F40" w14:textId="0986D104" w:rsidR="00031FF7" w:rsidRDefault="00031FF7" w:rsidP="00317C9F"/>
    <w:p w14:paraId="140D362F" w14:textId="0F86CACA" w:rsidR="00031FF7" w:rsidRPr="00031FF7" w:rsidRDefault="00031FF7" w:rsidP="00031FF7">
      <w:pPr>
        <w:pStyle w:val="ListParagraph"/>
        <w:numPr>
          <w:ilvl w:val="0"/>
          <w:numId w:val="2"/>
        </w:numPr>
        <w:rPr>
          <w:b/>
          <w:bCs/>
        </w:rPr>
      </w:pPr>
      <w:r>
        <w:t>Mr. Feltskog’s preferred _______________ for catching up on the news is listening on the radio.</w:t>
      </w:r>
    </w:p>
    <w:p w14:paraId="411E56E3" w14:textId="77777777" w:rsidR="00031FF7" w:rsidRPr="00031FF7" w:rsidRDefault="00031FF7" w:rsidP="00031FF7">
      <w:pPr>
        <w:rPr>
          <w:b/>
          <w:bCs/>
        </w:rPr>
      </w:pPr>
    </w:p>
    <w:p w14:paraId="2ED10303" w14:textId="05634E91" w:rsidR="00317C9F" w:rsidRDefault="00031FF7" w:rsidP="00E52545">
      <w:pPr>
        <w:pStyle w:val="ListParagraph"/>
        <w:numPr>
          <w:ilvl w:val="0"/>
          <w:numId w:val="2"/>
        </w:numPr>
      </w:pPr>
      <w:r>
        <w:t>*** uses a number of social  _______________ on *** phone.</w:t>
      </w:r>
    </w:p>
    <w:p w14:paraId="53177F94" w14:textId="77777777" w:rsidR="00031FF7" w:rsidRDefault="00031FF7" w:rsidP="00031FF7">
      <w:pPr>
        <w:pStyle w:val="ListParagraph"/>
      </w:pPr>
    </w:p>
    <w:p w14:paraId="4DC9D5AF" w14:textId="6C2E9FE6" w:rsidR="00031FF7" w:rsidRDefault="00031FF7" w:rsidP="00E52545">
      <w:pPr>
        <w:pStyle w:val="ListParagraph"/>
        <w:numPr>
          <w:ilvl w:val="0"/>
          <w:numId w:val="2"/>
        </w:numPr>
      </w:pPr>
      <w:r>
        <w:t>Smart phones offer a number of ways to record  _______________.</w:t>
      </w:r>
    </w:p>
    <w:p w14:paraId="7FFF6509" w14:textId="77777777" w:rsidR="00031FF7" w:rsidRDefault="00031FF7" w:rsidP="00031FF7">
      <w:pPr>
        <w:pStyle w:val="ListParagraph"/>
      </w:pPr>
    </w:p>
    <w:p w14:paraId="53B91FA2" w14:textId="7218DBDA" w:rsidR="00031FF7" w:rsidRDefault="00031FF7" w:rsidP="00E52545">
      <w:pPr>
        <w:pStyle w:val="ListParagraph"/>
        <w:numPr>
          <w:ilvl w:val="0"/>
          <w:numId w:val="2"/>
        </w:numPr>
      </w:pPr>
      <w:r>
        <w:t>*** works in the artistic  _______________ of painting.</w:t>
      </w:r>
    </w:p>
    <w:p w14:paraId="16E365D2" w14:textId="77777777" w:rsidR="00031FF7" w:rsidRDefault="00031FF7" w:rsidP="00031FF7">
      <w:pPr>
        <w:pStyle w:val="ListParagraph"/>
      </w:pPr>
    </w:p>
    <w:p w14:paraId="3EB73E72" w14:textId="49DA34BA" w:rsidR="00031FF7" w:rsidRDefault="00031FF7" w:rsidP="00E52545">
      <w:pPr>
        <w:pStyle w:val="ListParagraph"/>
        <w:numPr>
          <w:ilvl w:val="0"/>
          <w:numId w:val="2"/>
        </w:numPr>
      </w:pPr>
      <w:r>
        <w:t>*** is also an artist, and *** works in the  _______________ of sculpture, drawing, and collage.</w:t>
      </w:r>
    </w:p>
    <w:p w14:paraId="656AD2EF" w14:textId="77777777" w:rsidR="00031FF7" w:rsidRDefault="00031FF7" w:rsidP="00031FF7">
      <w:pPr>
        <w:pStyle w:val="ListParagraph"/>
      </w:pPr>
    </w:p>
    <w:p w14:paraId="53259FA8" w14:textId="030FADF0" w:rsidR="00031FF7" w:rsidRDefault="00031FF7" w:rsidP="00E52545">
      <w:pPr>
        <w:pStyle w:val="ListParagraph"/>
        <w:numPr>
          <w:ilvl w:val="0"/>
          <w:numId w:val="2"/>
        </w:numPr>
      </w:pPr>
      <w:r>
        <w:t>Newspapers were and are the original print  _______________ in the United States.</w:t>
      </w:r>
    </w:p>
    <w:p w14:paraId="3A54F25A" w14:textId="77777777" w:rsidR="00031FF7" w:rsidRDefault="00031FF7" w:rsidP="00031FF7">
      <w:pPr>
        <w:pStyle w:val="ListParagraph"/>
      </w:pPr>
    </w:p>
    <w:p w14:paraId="16724F32" w14:textId="0B907C53" w:rsidR="00031FF7" w:rsidRDefault="00031FF7" w:rsidP="00E52545">
      <w:pPr>
        <w:pStyle w:val="ListParagraph"/>
        <w:numPr>
          <w:ilvl w:val="0"/>
          <w:numId w:val="2"/>
        </w:numPr>
      </w:pPr>
      <w:r>
        <w:t>Now there are a wide variety of print  _______________ in the United States.</w:t>
      </w:r>
    </w:p>
    <w:p w14:paraId="7261FD0E" w14:textId="77777777" w:rsidR="00031FF7" w:rsidRDefault="00031FF7" w:rsidP="00031FF7">
      <w:pPr>
        <w:pStyle w:val="ListParagraph"/>
      </w:pPr>
    </w:p>
    <w:p w14:paraId="40FE2F1B" w14:textId="59E26269" w:rsidR="00031FF7" w:rsidRDefault="00031FF7" w:rsidP="00E52545">
      <w:pPr>
        <w:pStyle w:val="ListParagraph"/>
        <w:numPr>
          <w:ilvl w:val="0"/>
          <w:numId w:val="2"/>
        </w:numPr>
      </w:pPr>
      <w:r>
        <w:t>*** reads books only in the  _______________ of good old-fashioned paper volumes.</w:t>
      </w:r>
    </w:p>
    <w:p w14:paraId="071ED8F6" w14:textId="77777777" w:rsidR="00031FF7" w:rsidRDefault="00031FF7" w:rsidP="00031FF7">
      <w:pPr>
        <w:pStyle w:val="ListParagraph"/>
      </w:pPr>
    </w:p>
    <w:p w14:paraId="5CE638D3" w14:textId="7CAAB1A8" w:rsidR="00031FF7" w:rsidRDefault="00031FF7" w:rsidP="00E52545">
      <w:pPr>
        <w:pStyle w:val="ListParagraph"/>
        <w:numPr>
          <w:ilvl w:val="0"/>
          <w:numId w:val="2"/>
        </w:numPr>
      </w:pPr>
      <w:r>
        <w:t>News reporting occurs in a variety of  _______________: television, radio, and print among them.</w:t>
      </w:r>
    </w:p>
    <w:p w14:paraId="196AF4ED" w14:textId="77777777" w:rsidR="00031FF7" w:rsidRDefault="00031FF7" w:rsidP="00031FF7">
      <w:pPr>
        <w:pStyle w:val="ListParagraph"/>
      </w:pPr>
    </w:p>
    <w:p w14:paraId="3B6E8181" w14:textId="780B9C35" w:rsidR="00031FF7" w:rsidRDefault="00031FF7" w:rsidP="00E52545">
      <w:pPr>
        <w:pStyle w:val="ListParagraph"/>
        <w:numPr>
          <w:ilvl w:val="0"/>
          <w:numId w:val="2"/>
        </w:numPr>
      </w:pPr>
      <w:r>
        <w:t>Of all the forms of  _______________ available, *** still prefers the tried and true  _______________ of paper.</w:t>
      </w:r>
    </w:p>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EF16C7"/>
    <w:multiLevelType w:val="hybridMultilevel"/>
    <w:tmpl w:val="7F880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0F32B1"/>
    <w:multiLevelType w:val="hybridMultilevel"/>
    <w:tmpl w:val="34EE1F74"/>
    <w:lvl w:ilvl="0" w:tplc="1F8E01A2">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031FF7"/>
    <w:rsid w:val="001E32FC"/>
    <w:rsid w:val="002A144B"/>
    <w:rsid w:val="00317C9F"/>
    <w:rsid w:val="003F69EF"/>
    <w:rsid w:val="00410E3E"/>
    <w:rsid w:val="00417132"/>
    <w:rsid w:val="0043076C"/>
    <w:rsid w:val="00480A51"/>
    <w:rsid w:val="005A5A20"/>
    <w:rsid w:val="005B17D1"/>
    <w:rsid w:val="005C2E7F"/>
    <w:rsid w:val="006B45BA"/>
    <w:rsid w:val="006D1D72"/>
    <w:rsid w:val="00A40944"/>
    <w:rsid w:val="00F24EDE"/>
    <w:rsid w:val="00F41B08"/>
    <w:rsid w:val="00F5792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1F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83320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13</TotalTime>
  <Pages>1</Pages>
  <Words>367</Words>
  <Characters>2097</Characters>
  <Application>Microsoft Office Word</Application>
  <DocSecurity>0</DocSecurity>
  <Lines>17</Lines>
  <Paragraphs>4</Paragraphs>
  <ScaleCrop>false</ScaleCrop>
  <Company>Mark's Text Terminal</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2016-05-09T12:35:00Z</dcterms:created>
  <dcterms:modified xsi:type="dcterms:W3CDTF">2020-12-14T15:48:00Z</dcterms:modified>
</cp:coreProperties>
</file>