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19D21BE7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5D5D51">
        <w:rPr>
          <w:b/>
          <w:i/>
        </w:rPr>
        <w:t>National Organization for Women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C852A70" w14:textId="18B9DE1B" w:rsidR="005D5D51" w:rsidRPr="005D5D51" w:rsidRDefault="005D5D51" w:rsidP="005D5D51">
      <w:r w:rsidRPr="00086FB3">
        <w:rPr>
          <w:b/>
        </w:rPr>
        <w:t>National Organization for Women (NOW)</w:t>
      </w:r>
      <w:r>
        <w:t xml:space="preserve"> A major feminist organization, founded in the middle 1960s, when the Equal Employment Opportunity Commission failed to enforce a clause in the Civil Rights Act of 1964 prohibiting discrimination </w:t>
      </w:r>
      <w:proofErr w:type="gramStart"/>
      <w:r>
        <w:t>on the basis of</w:t>
      </w:r>
      <w:proofErr w:type="gramEnd"/>
      <w:r>
        <w:t xml:space="preserve"> gender. One of its founders was Betty Friedan. NOW has worked to promote occupational opportunities for women and has supported legislative proposals that would guarantee women equality with men.</w:t>
      </w:r>
    </w:p>
    <w:p w14:paraId="614E9A6B" w14:textId="132779E3" w:rsidR="005D5D51" w:rsidRPr="005D5D51" w:rsidRDefault="005D5D51" w:rsidP="005D5D51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the National Organization for Women (NOW)?</w:t>
      </w:r>
    </w:p>
    <w:p w14:paraId="6C7BBF98" w14:textId="636F799C" w:rsidR="005D5D51" w:rsidRDefault="005D5D51" w:rsidP="005D5D5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69947F0" w14:textId="77777777" w:rsidR="005D5D51" w:rsidRPr="005D5D51" w:rsidRDefault="005D5D51" w:rsidP="005D5D5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4F697B9" w14:textId="663F7C18" w:rsidR="005D5D51" w:rsidRPr="005D5D51" w:rsidRDefault="005D5D51" w:rsidP="005D5D51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Why </w:t>
      </w:r>
      <w:r>
        <w:rPr>
          <w:lang w:eastAsia="ja-JP"/>
        </w:rPr>
        <w:t>was NOW founded?</w:t>
      </w:r>
    </w:p>
    <w:p w14:paraId="2C888E5F" w14:textId="1260F4CE" w:rsidR="005D5D51" w:rsidRDefault="005D5D51" w:rsidP="005D5D5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C9C36EA" w14:textId="77777777" w:rsidR="005D5D51" w:rsidRPr="005D5D51" w:rsidRDefault="005D5D51" w:rsidP="005D5D5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0158FEE" w14:textId="421B7DF9" w:rsidR="005D5D51" w:rsidRPr="005D5D51" w:rsidRDefault="005D5D51" w:rsidP="005D5D51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was one of the founders of NOW?</w:t>
      </w:r>
    </w:p>
    <w:p w14:paraId="33BCA162" w14:textId="6AA447B4" w:rsidR="005D5D51" w:rsidRDefault="005D5D51" w:rsidP="005D5D5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B5FB42F" w14:textId="61904936" w:rsidR="005D5D51" w:rsidRDefault="005D5D51" w:rsidP="005D5D5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0900198" w14:textId="7F99E481" w:rsidR="005D5D51" w:rsidRDefault="005D5D51" w:rsidP="005D5D5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AB40D03" w14:textId="77777777" w:rsidR="005D5D51" w:rsidRDefault="005D5D51" w:rsidP="005D5D5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863F49F" w14:textId="77777777" w:rsidR="005D5D51" w:rsidRDefault="005D5D51" w:rsidP="005D5D51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National Organization for Women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DAC4B03" w14:textId="77777777" w:rsidR="005D5D51" w:rsidRPr="005D5D51" w:rsidRDefault="005D5D51" w:rsidP="005D5D51">
      <w:r w:rsidRPr="00086FB3">
        <w:rPr>
          <w:b/>
        </w:rPr>
        <w:t>National Organization for Women (NOW)</w:t>
      </w:r>
      <w:r>
        <w:t xml:space="preserve"> A major feminist organization, founded in the middle 1960s, when the Equal Employment Opportunity Commission failed to enforce a clause in the Civil Rights Act of 1964 prohibiting discrimination </w:t>
      </w:r>
      <w:proofErr w:type="gramStart"/>
      <w:r>
        <w:t>on the basis of</w:t>
      </w:r>
      <w:proofErr w:type="gramEnd"/>
      <w:r>
        <w:t xml:space="preserve"> gender. One of its founders was Betty Friedan. NOW has worked to promote occupational opportunities for women and has supported legislative proposals that would guarantee women equality with men.</w:t>
      </w:r>
    </w:p>
    <w:p w14:paraId="25C65E00" w14:textId="77777777" w:rsidR="005D5D51" w:rsidRPr="005D5D51" w:rsidRDefault="005D5D51" w:rsidP="005D5D5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the National Organization for Women (NOW)?</w:t>
      </w:r>
    </w:p>
    <w:p w14:paraId="4610EA69" w14:textId="77777777" w:rsidR="005D5D51" w:rsidRDefault="005D5D51" w:rsidP="005D5D5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1FD91C5" w14:textId="77777777" w:rsidR="005D5D51" w:rsidRPr="005D5D51" w:rsidRDefault="005D5D51" w:rsidP="005D5D5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7CDDAF4" w14:textId="77777777" w:rsidR="005D5D51" w:rsidRPr="005D5D51" w:rsidRDefault="005D5D51" w:rsidP="005D5D5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Why </w:t>
      </w:r>
      <w:r>
        <w:rPr>
          <w:lang w:eastAsia="ja-JP"/>
        </w:rPr>
        <w:t>was NOW founded?</w:t>
      </w:r>
    </w:p>
    <w:p w14:paraId="3F5598CF" w14:textId="77777777" w:rsidR="005D5D51" w:rsidRDefault="005D5D51" w:rsidP="005D5D5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1D412B1" w14:textId="77777777" w:rsidR="005D5D51" w:rsidRPr="005D5D51" w:rsidRDefault="005D5D51" w:rsidP="005D5D5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FDDF3CE" w14:textId="77777777" w:rsidR="005D5D51" w:rsidRPr="005D5D51" w:rsidRDefault="005D5D51" w:rsidP="005D5D5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was one of the founders of NOW?</w:t>
      </w:r>
    </w:p>
    <w:p w14:paraId="4DE02338" w14:textId="77777777" w:rsidR="005D5D51" w:rsidRPr="005D5D51" w:rsidRDefault="005D5D51" w:rsidP="005D5D51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5D5D51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7A3A4F"/>
    <w:multiLevelType w:val="hybridMultilevel"/>
    <w:tmpl w:val="A0BE0C2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8EF0B8F"/>
    <w:multiLevelType w:val="hybridMultilevel"/>
    <w:tmpl w:val="A0BE0C2E"/>
    <w:lvl w:ilvl="0" w:tplc="2A9E5A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866763">
    <w:abstractNumId w:val="0"/>
  </w:num>
  <w:num w:numId="2" w16cid:durableId="1232273608">
    <w:abstractNumId w:val="4"/>
  </w:num>
  <w:num w:numId="3" w16cid:durableId="717897585">
    <w:abstractNumId w:val="3"/>
  </w:num>
  <w:num w:numId="4" w16cid:durableId="469252183">
    <w:abstractNumId w:val="2"/>
  </w:num>
  <w:num w:numId="5" w16cid:durableId="230389079">
    <w:abstractNumId w:val="5"/>
  </w:num>
  <w:num w:numId="6" w16cid:durableId="4042313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5D51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8</TotalTime>
  <Pages>1</Pages>
  <Words>294</Words>
  <Characters>1680</Characters>
  <Application>Microsoft Office Word</Application>
  <DocSecurity>0</DocSecurity>
  <Lines>14</Lines>
  <Paragraphs>3</Paragraphs>
  <ScaleCrop>false</ScaleCrop>
  <Company>Mark's Text Terminal</Company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2022-06-03T22:10:00Z</dcterms:modified>
</cp:coreProperties>
</file>