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02777BD4"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EC64A2">
        <w:rPr>
          <w:b/>
          <w:i/>
        </w:rPr>
        <w:t>Moguls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CD62D56" w14:textId="77777777" w:rsidR="00EC64A2" w:rsidRDefault="00EC64A2" w:rsidP="00EC64A2">
      <w:r w:rsidRPr="00BC129A">
        <w:rPr>
          <w:b/>
        </w:rPr>
        <w:t>Moguls (or Mughals) (</w:t>
      </w:r>
      <w:proofErr w:type="spellStart"/>
      <w:r w:rsidRPr="00BC129A">
        <w:rPr>
          <w:b/>
        </w:rPr>
        <w:t>moh-guhlz</w:t>
      </w:r>
      <w:proofErr w:type="spellEnd"/>
      <w:r w:rsidRPr="00BC129A">
        <w:rPr>
          <w:b/>
        </w:rPr>
        <w:t xml:space="preserve">; </w:t>
      </w:r>
      <w:proofErr w:type="spellStart"/>
      <w:r w:rsidRPr="00BC129A">
        <w:rPr>
          <w:b/>
        </w:rPr>
        <w:t>mooh-guhlz</w:t>
      </w:r>
      <w:proofErr w:type="spellEnd"/>
      <w:r w:rsidRPr="00BC129A">
        <w:rPr>
          <w:b/>
        </w:rPr>
        <w:t>)</w:t>
      </w:r>
      <w:r>
        <w:t xml:space="preserve"> A Muslim dynasty, originally Turkish but strongly influenced by Persia, that ruled India in the sixteenth and seventeenth centuries. The Taj Mahal is an example of Mogul influence in India. The name “mogul” is sometimes applied to a great personage or magnate. For example, the founders of the major Hollywood studios often have been called “moguls.”</w:t>
      </w:r>
    </w:p>
    <w:p w14:paraId="08EE5CE3" w14:textId="5349F190" w:rsidR="0066253D" w:rsidRPr="00BC5AF8" w:rsidRDefault="00BC5AF8" w:rsidP="00EC64A2">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are the Moguls (or Mughals)?</w:t>
      </w:r>
    </w:p>
    <w:p w14:paraId="56C4FC20" w14:textId="00700111" w:rsidR="00BC5AF8" w:rsidRDefault="00BC5AF8" w:rsidP="00BC5AF8">
      <w:pPr>
        <w:widowControl w:val="0"/>
        <w:autoSpaceDE w:val="0"/>
        <w:autoSpaceDN w:val="0"/>
        <w:adjustRightInd w:val="0"/>
        <w:rPr>
          <w:b/>
          <w:bCs/>
          <w:lang w:eastAsia="ja-JP"/>
        </w:rPr>
      </w:pPr>
    </w:p>
    <w:p w14:paraId="63E5989B" w14:textId="77777777" w:rsidR="00BC5AF8" w:rsidRPr="00BC5AF8" w:rsidRDefault="00BC5AF8" w:rsidP="00BC5AF8">
      <w:pPr>
        <w:widowControl w:val="0"/>
        <w:autoSpaceDE w:val="0"/>
        <w:autoSpaceDN w:val="0"/>
        <w:adjustRightInd w:val="0"/>
        <w:rPr>
          <w:b/>
          <w:bCs/>
          <w:lang w:eastAsia="ja-JP"/>
        </w:rPr>
      </w:pPr>
    </w:p>
    <w:p w14:paraId="26883AF1" w14:textId="6BD2D8F8" w:rsidR="00BC5AF8" w:rsidRPr="00BC5AF8" w:rsidRDefault="00BC5AF8" w:rsidP="00EC64A2">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is an example of Mogul influence in India?</w:t>
      </w:r>
    </w:p>
    <w:p w14:paraId="12DA8321" w14:textId="3D7B0E36" w:rsidR="00BC5AF8" w:rsidRDefault="00BC5AF8" w:rsidP="00BC5AF8">
      <w:pPr>
        <w:widowControl w:val="0"/>
        <w:autoSpaceDE w:val="0"/>
        <w:autoSpaceDN w:val="0"/>
        <w:adjustRightInd w:val="0"/>
        <w:rPr>
          <w:b/>
          <w:bCs/>
          <w:lang w:eastAsia="ja-JP"/>
        </w:rPr>
      </w:pPr>
    </w:p>
    <w:p w14:paraId="34DD01FD" w14:textId="77777777" w:rsidR="00BC5AF8" w:rsidRPr="00BC5AF8" w:rsidRDefault="00BC5AF8" w:rsidP="00BC5AF8">
      <w:pPr>
        <w:widowControl w:val="0"/>
        <w:autoSpaceDE w:val="0"/>
        <w:autoSpaceDN w:val="0"/>
        <w:adjustRightInd w:val="0"/>
        <w:rPr>
          <w:b/>
          <w:bCs/>
          <w:lang w:eastAsia="ja-JP"/>
        </w:rPr>
      </w:pPr>
    </w:p>
    <w:p w14:paraId="525396F3" w14:textId="4391E96B" w:rsidR="00BC5AF8" w:rsidRPr="00BC5AF8" w:rsidRDefault="00BC5AF8" w:rsidP="00EC64A2">
      <w:pPr>
        <w:pStyle w:val="ListParagraph"/>
        <w:widowControl w:val="0"/>
        <w:numPr>
          <w:ilvl w:val="0"/>
          <w:numId w:val="5"/>
        </w:numPr>
        <w:autoSpaceDE w:val="0"/>
        <w:autoSpaceDN w:val="0"/>
        <w:adjustRightInd w:val="0"/>
        <w:jc w:val="left"/>
        <w:rPr>
          <w:b/>
          <w:bCs/>
          <w:lang w:eastAsia="ja-JP"/>
        </w:rPr>
      </w:pPr>
      <w:r>
        <w:rPr>
          <w:b/>
          <w:bCs/>
          <w:lang w:eastAsia="ja-JP"/>
        </w:rPr>
        <w:t xml:space="preserve">How </w:t>
      </w:r>
      <w:r>
        <w:rPr>
          <w:lang w:eastAsia="ja-JP"/>
        </w:rPr>
        <w:t xml:space="preserve">is the name “mogul” sometimes applied? </w:t>
      </w:r>
      <w:r w:rsidRPr="00BC5AF8">
        <w:rPr>
          <w:b/>
          <w:bCs/>
          <w:lang w:eastAsia="ja-JP"/>
        </w:rPr>
        <w:t>What</w:t>
      </w:r>
      <w:r>
        <w:rPr>
          <w:lang w:eastAsia="ja-JP"/>
        </w:rPr>
        <w:t xml:space="preserve"> is an example of this?</w:t>
      </w:r>
    </w:p>
    <w:p w14:paraId="4FB48563" w14:textId="44C2E43B" w:rsidR="00BC5AF8" w:rsidRDefault="00BC5AF8" w:rsidP="00BC5AF8">
      <w:pPr>
        <w:widowControl w:val="0"/>
        <w:autoSpaceDE w:val="0"/>
        <w:autoSpaceDN w:val="0"/>
        <w:adjustRightInd w:val="0"/>
        <w:rPr>
          <w:b/>
          <w:bCs/>
          <w:lang w:eastAsia="ja-JP"/>
        </w:rPr>
      </w:pPr>
    </w:p>
    <w:p w14:paraId="03BA88B9" w14:textId="261BDA28" w:rsidR="00BC5AF8" w:rsidRDefault="00BC5AF8" w:rsidP="00BC5AF8">
      <w:pPr>
        <w:widowControl w:val="0"/>
        <w:autoSpaceDE w:val="0"/>
        <w:autoSpaceDN w:val="0"/>
        <w:adjustRightInd w:val="0"/>
        <w:rPr>
          <w:b/>
          <w:bCs/>
          <w:lang w:eastAsia="ja-JP"/>
        </w:rPr>
      </w:pPr>
    </w:p>
    <w:p w14:paraId="158CE5CF" w14:textId="5958EF4B" w:rsidR="00BC5AF8" w:rsidRDefault="00BC5AF8" w:rsidP="00BC5AF8">
      <w:pPr>
        <w:widowControl w:val="0"/>
        <w:autoSpaceDE w:val="0"/>
        <w:autoSpaceDN w:val="0"/>
        <w:adjustRightInd w:val="0"/>
        <w:rPr>
          <w:b/>
          <w:bCs/>
          <w:lang w:eastAsia="ja-JP"/>
        </w:rPr>
      </w:pPr>
    </w:p>
    <w:p w14:paraId="43E0F9D2" w14:textId="28DCC482" w:rsidR="00BC5AF8" w:rsidRDefault="00BC5AF8" w:rsidP="00BC5AF8">
      <w:pPr>
        <w:widowControl w:val="0"/>
        <w:autoSpaceDE w:val="0"/>
        <w:autoSpaceDN w:val="0"/>
        <w:adjustRightInd w:val="0"/>
        <w:rPr>
          <w:b/>
          <w:bCs/>
          <w:lang w:eastAsia="ja-JP"/>
        </w:rPr>
      </w:pPr>
    </w:p>
    <w:p w14:paraId="1497432C" w14:textId="09F8AA2E" w:rsidR="00BC5AF8" w:rsidRDefault="00BC5AF8" w:rsidP="00BC5AF8">
      <w:pPr>
        <w:widowControl w:val="0"/>
        <w:autoSpaceDE w:val="0"/>
        <w:autoSpaceDN w:val="0"/>
        <w:adjustRightInd w:val="0"/>
        <w:rPr>
          <w:b/>
          <w:bCs/>
          <w:lang w:eastAsia="ja-JP"/>
        </w:rPr>
      </w:pPr>
    </w:p>
    <w:p w14:paraId="1C5BD443" w14:textId="77777777" w:rsidR="00BC5AF8" w:rsidRDefault="00BC5AF8" w:rsidP="00BC5A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9EADCCB" w14:textId="77777777" w:rsidR="00BC5AF8" w:rsidRDefault="00BC5AF8" w:rsidP="00BC5AF8">
      <w:pPr>
        <w:widowControl w:val="0"/>
        <w:autoSpaceDE w:val="0"/>
        <w:autoSpaceDN w:val="0"/>
        <w:adjustRightInd w:val="0"/>
        <w:contextualSpacing/>
        <w:rPr>
          <w:rFonts w:cs="Times New Roman"/>
          <w:kern w:val="0"/>
          <w:lang w:eastAsia="ja-JP"/>
        </w:rPr>
      </w:pPr>
      <w:r>
        <w:rPr>
          <w:b/>
        </w:rPr>
        <w:t xml:space="preserve">Cultural Literacy Worksheet: </w:t>
      </w:r>
      <w:r>
        <w:rPr>
          <w:b/>
          <w:i/>
        </w:rPr>
        <w:t>Moguls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225120B" w14:textId="77777777" w:rsidR="00BC5AF8" w:rsidRDefault="00BC5AF8" w:rsidP="00BC5AF8">
      <w:r w:rsidRPr="00BC129A">
        <w:rPr>
          <w:b/>
        </w:rPr>
        <w:t>Moguls (or Mughals) (</w:t>
      </w:r>
      <w:proofErr w:type="spellStart"/>
      <w:r w:rsidRPr="00BC129A">
        <w:rPr>
          <w:b/>
        </w:rPr>
        <w:t>moh-guhlz</w:t>
      </w:r>
      <w:proofErr w:type="spellEnd"/>
      <w:r w:rsidRPr="00BC129A">
        <w:rPr>
          <w:b/>
        </w:rPr>
        <w:t xml:space="preserve">; </w:t>
      </w:r>
      <w:proofErr w:type="spellStart"/>
      <w:r w:rsidRPr="00BC129A">
        <w:rPr>
          <w:b/>
        </w:rPr>
        <w:t>mooh-guhlz</w:t>
      </w:r>
      <w:proofErr w:type="spellEnd"/>
      <w:r w:rsidRPr="00BC129A">
        <w:rPr>
          <w:b/>
        </w:rPr>
        <w:t>)</w:t>
      </w:r>
      <w:r>
        <w:t xml:space="preserve"> A Muslim dynasty, originally Turkish but strongly influenced by Persia, that ruled India in the sixteenth and seventeenth centuries. The Taj Mahal is an example of Mogul influence in India. The name “mogul” is sometimes applied to a great personage or magnate. For example, the founders of the major Hollywood studios often have been called “moguls.”</w:t>
      </w:r>
    </w:p>
    <w:p w14:paraId="3331EF9C" w14:textId="77777777" w:rsidR="00BC5AF8" w:rsidRPr="00BC5AF8" w:rsidRDefault="00BC5AF8" w:rsidP="00BC5AF8">
      <w:pPr>
        <w:pStyle w:val="ListParagraph"/>
        <w:widowControl w:val="0"/>
        <w:numPr>
          <w:ilvl w:val="0"/>
          <w:numId w:val="6"/>
        </w:numPr>
        <w:autoSpaceDE w:val="0"/>
        <w:autoSpaceDN w:val="0"/>
        <w:adjustRightInd w:val="0"/>
        <w:jc w:val="left"/>
        <w:rPr>
          <w:b/>
          <w:bCs/>
          <w:lang w:eastAsia="ja-JP"/>
        </w:rPr>
      </w:pPr>
      <w:r>
        <w:rPr>
          <w:b/>
          <w:bCs/>
          <w:lang w:eastAsia="ja-JP"/>
        </w:rPr>
        <w:t xml:space="preserve">Who </w:t>
      </w:r>
      <w:r>
        <w:rPr>
          <w:lang w:eastAsia="ja-JP"/>
        </w:rPr>
        <w:t>are the Moguls (or Mughals)?</w:t>
      </w:r>
    </w:p>
    <w:p w14:paraId="1DC215AE" w14:textId="77777777" w:rsidR="00BC5AF8" w:rsidRDefault="00BC5AF8" w:rsidP="00BC5AF8">
      <w:pPr>
        <w:widowControl w:val="0"/>
        <w:autoSpaceDE w:val="0"/>
        <w:autoSpaceDN w:val="0"/>
        <w:adjustRightInd w:val="0"/>
        <w:rPr>
          <w:b/>
          <w:bCs/>
          <w:lang w:eastAsia="ja-JP"/>
        </w:rPr>
      </w:pPr>
    </w:p>
    <w:p w14:paraId="39C67E2A" w14:textId="77777777" w:rsidR="00BC5AF8" w:rsidRPr="00BC5AF8" w:rsidRDefault="00BC5AF8" w:rsidP="00BC5AF8">
      <w:pPr>
        <w:widowControl w:val="0"/>
        <w:autoSpaceDE w:val="0"/>
        <w:autoSpaceDN w:val="0"/>
        <w:adjustRightInd w:val="0"/>
        <w:rPr>
          <w:b/>
          <w:bCs/>
          <w:lang w:eastAsia="ja-JP"/>
        </w:rPr>
      </w:pPr>
    </w:p>
    <w:p w14:paraId="0EE2F5D1" w14:textId="77777777" w:rsidR="00BC5AF8" w:rsidRPr="00BC5AF8" w:rsidRDefault="00BC5AF8" w:rsidP="00BC5AF8">
      <w:pPr>
        <w:pStyle w:val="ListParagraph"/>
        <w:widowControl w:val="0"/>
        <w:numPr>
          <w:ilvl w:val="0"/>
          <w:numId w:val="6"/>
        </w:numPr>
        <w:autoSpaceDE w:val="0"/>
        <w:autoSpaceDN w:val="0"/>
        <w:adjustRightInd w:val="0"/>
        <w:jc w:val="left"/>
        <w:rPr>
          <w:b/>
          <w:bCs/>
          <w:lang w:eastAsia="ja-JP"/>
        </w:rPr>
      </w:pPr>
      <w:r>
        <w:rPr>
          <w:b/>
          <w:bCs/>
          <w:lang w:eastAsia="ja-JP"/>
        </w:rPr>
        <w:t xml:space="preserve">What </w:t>
      </w:r>
      <w:r>
        <w:rPr>
          <w:lang w:eastAsia="ja-JP"/>
        </w:rPr>
        <w:t>is an example of Mogul influence in India?</w:t>
      </w:r>
    </w:p>
    <w:p w14:paraId="33FCFD43" w14:textId="77777777" w:rsidR="00BC5AF8" w:rsidRDefault="00BC5AF8" w:rsidP="00BC5AF8">
      <w:pPr>
        <w:widowControl w:val="0"/>
        <w:autoSpaceDE w:val="0"/>
        <w:autoSpaceDN w:val="0"/>
        <w:adjustRightInd w:val="0"/>
        <w:rPr>
          <w:b/>
          <w:bCs/>
          <w:lang w:eastAsia="ja-JP"/>
        </w:rPr>
      </w:pPr>
    </w:p>
    <w:p w14:paraId="0B8CBEDF" w14:textId="77777777" w:rsidR="00BC5AF8" w:rsidRPr="00BC5AF8" w:rsidRDefault="00BC5AF8" w:rsidP="00BC5AF8">
      <w:pPr>
        <w:widowControl w:val="0"/>
        <w:autoSpaceDE w:val="0"/>
        <w:autoSpaceDN w:val="0"/>
        <w:adjustRightInd w:val="0"/>
        <w:rPr>
          <w:b/>
          <w:bCs/>
          <w:lang w:eastAsia="ja-JP"/>
        </w:rPr>
      </w:pPr>
    </w:p>
    <w:p w14:paraId="31832816" w14:textId="77777777" w:rsidR="00BC5AF8" w:rsidRPr="00EC64A2" w:rsidRDefault="00BC5AF8" w:rsidP="00BC5AF8">
      <w:pPr>
        <w:pStyle w:val="ListParagraph"/>
        <w:widowControl w:val="0"/>
        <w:numPr>
          <w:ilvl w:val="0"/>
          <w:numId w:val="6"/>
        </w:numPr>
        <w:autoSpaceDE w:val="0"/>
        <w:autoSpaceDN w:val="0"/>
        <w:adjustRightInd w:val="0"/>
        <w:jc w:val="left"/>
        <w:rPr>
          <w:b/>
          <w:bCs/>
          <w:lang w:eastAsia="ja-JP"/>
        </w:rPr>
      </w:pPr>
      <w:r>
        <w:rPr>
          <w:b/>
          <w:bCs/>
          <w:lang w:eastAsia="ja-JP"/>
        </w:rPr>
        <w:t xml:space="preserve">How </w:t>
      </w:r>
      <w:r>
        <w:rPr>
          <w:lang w:eastAsia="ja-JP"/>
        </w:rPr>
        <w:t xml:space="preserve">is the name “mogul” sometimes applied? </w:t>
      </w:r>
      <w:r w:rsidRPr="00BC5AF8">
        <w:rPr>
          <w:b/>
          <w:bCs/>
          <w:lang w:eastAsia="ja-JP"/>
        </w:rPr>
        <w:t>What</w:t>
      </w:r>
      <w:r>
        <w:rPr>
          <w:lang w:eastAsia="ja-JP"/>
        </w:rPr>
        <w:t xml:space="preserve"> is an example of this?</w:t>
      </w:r>
    </w:p>
    <w:p w14:paraId="23A56D38" w14:textId="77777777" w:rsidR="00BC5AF8" w:rsidRPr="00BC5AF8" w:rsidRDefault="00BC5AF8" w:rsidP="00BC5AF8">
      <w:pPr>
        <w:widowControl w:val="0"/>
        <w:autoSpaceDE w:val="0"/>
        <w:autoSpaceDN w:val="0"/>
        <w:adjustRightInd w:val="0"/>
        <w:rPr>
          <w:b/>
          <w:bCs/>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3CD75AE"/>
    <w:multiLevelType w:val="hybridMultilevel"/>
    <w:tmpl w:val="769A96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71260B47"/>
    <w:multiLevelType w:val="hybridMultilevel"/>
    <w:tmpl w:val="769A96B0"/>
    <w:lvl w:ilvl="0" w:tplc="A5A428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02532501">
    <w:abstractNumId w:val="0"/>
  </w:num>
  <w:num w:numId="2" w16cid:durableId="1827361013">
    <w:abstractNumId w:val="3"/>
  </w:num>
  <w:num w:numId="3" w16cid:durableId="1163667109">
    <w:abstractNumId w:val="2"/>
  </w:num>
  <w:num w:numId="4" w16cid:durableId="241380582">
    <w:abstractNumId w:val="1"/>
  </w:num>
  <w:num w:numId="5" w16cid:durableId="932710658">
    <w:abstractNumId w:val="5"/>
  </w:num>
  <w:num w:numId="6" w16cid:durableId="14650041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BC5AF8"/>
    <w:rsid w:val="00C80A64"/>
    <w:rsid w:val="00C869E6"/>
    <w:rsid w:val="00CB2A61"/>
    <w:rsid w:val="00D87583"/>
    <w:rsid w:val="00DD1234"/>
    <w:rsid w:val="00E16D41"/>
    <w:rsid w:val="00E6319D"/>
    <w:rsid w:val="00E81175"/>
    <w:rsid w:val="00EC64A2"/>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285</Words>
  <Characters>1629</Characters>
  <Application>Microsoft Office Word</Application>
  <DocSecurity>0</DocSecurity>
  <Lines>13</Lines>
  <Paragraphs>3</Paragraphs>
  <ScaleCrop>false</ScaleCrop>
  <Company>Mark's Text Terminal</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2022-06-27T12:37:00Z</dcterms:modified>
</cp:coreProperties>
</file>