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4EB1F49D" w:rsidR="003F69EF" w:rsidRDefault="00417132" w:rsidP="00F24EDE">
      <w:r>
        <w:rPr>
          <w:b/>
          <w:i/>
        </w:rPr>
        <w:t xml:space="preserve">Common </w:t>
      </w:r>
      <w:r w:rsidR="00556119">
        <w:rPr>
          <w:b/>
          <w:i/>
        </w:rPr>
        <w:t xml:space="preserve">Errors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D4368A">
        <w:rPr>
          <w:b/>
          <w:i/>
        </w:rPr>
        <w:t>Literally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4F12C764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>th</w:t>
      </w:r>
      <w:r w:rsidR="00D4368A">
        <w:t xml:space="preserve">is </w:t>
      </w:r>
      <w:r w:rsidR="002A144B">
        <w:t>word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>usage rules for</w:t>
      </w:r>
      <w:r w:rsidR="00D4368A">
        <w:t xml:space="preserve"> </w:t>
      </w:r>
      <w:r w:rsidR="00D4368A">
        <w:rPr>
          <w:i/>
          <w:iCs/>
        </w:rPr>
        <w:t>literally</w:t>
      </w:r>
      <w:r w:rsidR="005B17D1">
        <w:t>.</w:t>
      </w:r>
    </w:p>
    <w:p w14:paraId="1E781DB9" w14:textId="0119063F" w:rsidR="00D4368A" w:rsidRDefault="00D4368A" w:rsidP="005C2E7F"/>
    <w:p w14:paraId="40800455" w14:textId="77777777" w:rsidR="00D4368A" w:rsidRDefault="00D4368A" w:rsidP="00D4368A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>
        <w:rPr>
          <w:rStyle w:val="normaltextrun"/>
          <w:b/>
          <w:bCs/>
        </w:rPr>
        <w:t>literally: </w:t>
      </w:r>
      <w:r>
        <w:rPr>
          <w:rStyle w:val="normaltextrun"/>
        </w:rPr>
        <w:t>Like “incredible,” “literally” has been so overused as a sort of vague intensifier that it is in danger of losing its literal meaning. It should be used to distinguish between a figurative and a literal meaning of a phrase. It should not be used as a synonym for “actually” or “really.” Don’t say of someone that he “literally blew up” unless he swallowed a stick of dynamite.</w:t>
      </w:r>
      <w:r>
        <w:rPr>
          <w:rStyle w:val="normaltextrun"/>
          <w:b/>
          <w:bCs/>
        </w:rPr>
        <w:t> </w:t>
      </w:r>
      <w:r>
        <w:rPr>
          <w:rStyle w:val="eop"/>
        </w:rPr>
        <w:t> </w:t>
      </w:r>
    </w:p>
    <w:p w14:paraId="236D4DC1" w14:textId="77777777" w:rsidR="00317C9F" w:rsidRDefault="00317C9F" w:rsidP="00317C9F">
      <w:pPr>
        <w:jc w:val="center"/>
        <w:rPr>
          <w:b/>
          <w:i/>
          <w:u w:val="single"/>
        </w:rPr>
      </w:pPr>
    </w:p>
    <w:p w14:paraId="334C996A" w14:textId="55FB8A3A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2DF2C051" w14:textId="54C8B6D2" w:rsidR="00477C2C" w:rsidRDefault="00477C2C" w:rsidP="00317C9F"/>
    <w:p w14:paraId="331A7680" w14:textId="0C8B0EBE" w:rsidR="00477C2C" w:rsidRDefault="00477C2C" w:rsidP="00317C9F">
      <w:r w:rsidRPr="00477C2C">
        <w:rPr>
          <w:b/>
          <w:bCs/>
        </w:rPr>
        <w:t>As this reading</w:t>
      </w:r>
      <w:r>
        <w:t xml:space="preserve"> explains, the adverb </w:t>
      </w:r>
      <w:r w:rsidRPr="00477C2C">
        <w:rPr>
          <w:i/>
          <w:iCs/>
        </w:rPr>
        <w:t>literally</w:t>
      </w:r>
      <w:r>
        <w:t xml:space="preserve"> is so overused and misused that it has become virtually meaningless. Please evaluate the sentences below for the proper use of this word, Then, write five sentences that use </w:t>
      </w:r>
      <w:r w:rsidRPr="00477C2C">
        <w:rPr>
          <w:i/>
          <w:iCs/>
        </w:rPr>
        <w:t>actually</w:t>
      </w:r>
      <w:r>
        <w:t xml:space="preserve"> and </w:t>
      </w:r>
      <w:r w:rsidRPr="00477C2C">
        <w:rPr>
          <w:i/>
          <w:iCs/>
        </w:rPr>
        <w:t>really</w:t>
      </w:r>
      <w:r>
        <w:t xml:space="preserve"> properly in the place of </w:t>
      </w:r>
      <w:r w:rsidRPr="00477C2C">
        <w:rPr>
          <w:i/>
          <w:iCs/>
        </w:rPr>
        <w:t>literally</w:t>
      </w:r>
      <w:r>
        <w:t xml:space="preserve">. Thank you for helping to rescue </w:t>
      </w:r>
      <w:r w:rsidRPr="00477C2C">
        <w:rPr>
          <w:i/>
          <w:iCs/>
        </w:rPr>
        <w:t>literally</w:t>
      </w:r>
      <w:r>
        <w:t xml:space="preserve"> from the trash bin of misuse.</w:t>
      </w:r>
    </w:p>
    <w:p w14:paraId="4DC14B57" w14:textId="0B742AEA" w:rsidR="00477C2C" w:rsidRDefault="00477C2C" w:rsidP="00317C9F"/>
    <w:p w14:paraId="029F127A" w14:textId="561E3181" w:rsidR="00477C2C" w:rsidRPr="00477C2C" w:rsidRDefault="00477C2C" w:rsidP="00477C2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During the hayride, *** </w:t>
      </w:r>
      <w:r w:rsidRPr="00477C2C">
        <w:rPr>
          <w:i/>
          <w:iCs/>
        </w:rPr>
        <w:t>literally</w:t>
      </w:r>
      <w:r>
        <w:t xml:space="preserve"> fell off the wagon.</w:t>
      </w:r>
    </w:p>
    <w:p w14:paraId="5F5DFBA1" w14:textId="77777777" w:rsidR="00477C2C" w:rsidRPr="00477C2C" w:rsidRDefault="00477C2C" w:rsidP="00477C2C">
      <w:pPr>
        <w:rPr>
          <w:b/>
          <w:bCs/>
        </w:rPr>
      </w:pPr>
    </w:p>
    <w:p w14:paraId="00624C85" w14:textId="3761460D" w:rsidR="00477C2C" w:rsidRPr="00477C2C" w:rsidRDefault="00477C2C" w:rsidP="00477C2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*** saw the broken screen on *** smartphone after lending it to ***, *** </w:t>
      </w:r>
      <w:r w:rsidRPr="00477C2C">
        <w:rPr>
          <w:i/>
          <w:iCs/>
        </w:rPr>
        <w:t>literally</w:t>
      </w:r>
      <w:r>
        <w:t xml:space="preserve"> blew up.</w:t>
      </w:r>
    </w:p>
    <w:p w14:paraId="286DF143" w14:textId="77777777" w:rsidR="00477C2C" w:rsidRPr="00477C2C" w:rsidRDefault="00477C2C" w:rsidP="00477C2C">
      <w:pPr>
        <w:pStyle w:val="ListParagraph"/>
        <w:rPr>
          <w:b/>
          <w:bCs/>
        </w:rPr>
      </w:pPr>
    </w:p>
    <w:p w14:paraId="29C93E76" w14:textId="16699E70" w:rsidR="00477C2C" w:rsidRPr="00477C2C" w:rsidRDefault="00477C2C" w:rsidP="00477C2C">
      <w:pPr>
        <w:pStyle w:val="ListParagraph"/>
        <w:numPr>
          <w:ilvl w:val="0"/>
          <w:numId w:val="1"/>
        </w:numPr>
        <w:rPr>
          <w:b/>
          <w:bCs/>
        </w:rPr>
      </w:pPr>
      <w:proofErr w:type="gramStart"/>
      <w:r>
        <w:t>The</w:t>
      </w:r>
      <w:proofErr w:type="gramEnd"/>
      <w:r>
        <w:t xml:space="preserve"> can </w:t>
      </w:r>
      <w:r w:rsidRPr="00477C2C">
        <w:rPr>
          <w:i/>
          <w:iCs/>
        </w:rPr>
        <w:t>literally</w:t>
      </w:r>
      <w:r>
        <w:t xml:space="preserve"> fell off the bridge.</w:t>
      </w:r>
    </w:p>
    <w:p w14:paraId="4B2B86C3" w14:textId="77777777" w:rsidR="00477C2C" w:rsidRPr="00477C2C" w:rsidRDefault="00477C2C" w:rsidP="00477C2C">
      <w:pPr>
        <w:pStyle w:val="ListParagraph"/>
        <w:rPr>
          <w:b/>
          <w:bCs/>
        </w:rPr>
      </w:pPr>
    </w:p>
    <w:p w14:paraId="6CEFEB87" w14:textId="17FDDB1D" w:rsidR="00477C2C" w:rsidRPr="00477C2C" w:rsidRDefault="00477C2C" w:rsidP="00477C2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477C2C">
        <w:rPr>
          <w:i/>
          <w:iCs/>
        </w:rPr>
        <w:t>literally</w:t>
      </w:r>
      <w:r>
        <w:t xml:space="preserve"> blew *** nose.</w:t>
      </w:r>
    </w:p>
    <w:p w14:paraId="1FF4FD85" w14:textId="77777777" w:rsidR="00477C2C" w:rsidRPr="00477C2C" w:rsidRDefault="00477C2C" w:rsidP="00477C2C">
      <w:pPr>
        <w:pStyle w:val="ListParagraph"/>
        <w:rPr>
          <w:b/>
          <w:bCs/>
        </w:rPr>
      </w:pPr>
    </w:p>
    <w:p w14:paraId="00CBA7E7" w14:textId="1E93E75E" w:rsidR="00477C2C" w:rsidRPr="00477C2C" w:rsidRDefault="00477C2C" w:rsidP="00477C2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stuck at home sick and is </w:t>
      </w:r>
      <w:r w:rsidRPr="00477C2C">
        <w:rPr>
          <w:i/>
          <w:iCs/>
        </w:rPr>
        <w:t>literally</w:t>
      </w:r>
      <w:r>
        <w:t xml:space="preserve"> climbing the walls.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5FC20CD"/>
    <w:multiLevelType w:val="hybridMultilevel"/>
    <w:tmpl w:val="B7C0C5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F69EF"/>
    <w:rsid w:val="00410E3E"/>
    <w:rsid w:val="00417132"/>
    <w:rsid w:val="0043076C"/>
    <w:rsid w:val="00477C2C"/>
    <w:rsid w:val="00480A51"/>
    <w:rsid w:val="00556119"/>
    <w:rsid w:val="005A5A20"/>
    <w:rsid w:val="005B17D1"/>
    <w:rsid w:val="005C2E7F"/>
    <w:rsid w:val="006B45BA"/>
    <w:rsid w:val="006D1D72"/>
    <w:rsid w:val="00A40944"/>
    <w:rsid w:val="00D4368A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4368A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D4368A"/>
  </w:style>
  <w:style w:type="character" w:customStyle="1" w:styleId="eop">
    <w:name w:val="eop"/>
    <w:basedOn w:val="DefaultParagraphFont"/>
    <w:rsid w:val="00D4368A"/>
  </w:style>
  <w:style w:type="paragraph" w:styleId="ListParagraph">
    <w:name w:val="List Paragraph"/>
    <w:basedOn w:val="Normal"/>
    <w:uiPriority w:val="34"/>
    <w:qFormat/>
    <w:rsid w:val="00477C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13</TotalTime>
  <Pages>1</Pages>
  <Words>270</Words>
  <Characters>1541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2020-12-14T15:45:00Z</dcterms:modified>
</cp:coreProperties>
</file>