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0F9913FF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14F79">
        <w:rPr>
          <w:b/>
          <w:i/>
        </w:rPr>
        <w:t>Taoism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EA0DAED" w14:textId="77777777" w:rsidR="00A14F79" w:rsidRDefault="00A14F79" w:rsidP="00A14F79">
      <w:r w:rsidRPr="008C62AF">
        <w:rPr>
          <w:b/>
        </w:rPr>
        <w:t>Taoism</w:t>
      </w:r>
      <w:r>
        <w:t xml:space="preserve"> (dou-iz-uhm) A religion native to China. Its adherents attempt to live according to the Tao — the “Way,” which they believe governs the universe.</w:t>
      </w:r>
    </w:p>
    <w:p w14:paraId="08EE5CE3" w14:textId="5CD96653" w:rsidR="0066253D" w:rsidRPr="00EE1F9C" w:rsidRDefault="00EE1F9C" w:rsidP="00A14F7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Taoism?</w:t>
      </w:r>
    </w:p>
    <w:p w14:paraId="1B376242" w14:textId="48C9D549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2083195" w14:textId="0F62CF5D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B9D909" w14:textId="77777777" w:rsidR="00EE1F9C" w:rsidRP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530452" w14:textId="4979E417" w:rsidR="00EE1F9C" w:rsidRPr="00EE1F9C" w:rsidRDefault="00EE1F9C" w:rsidP="00A14F79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 xml:space="preserve">do adherents of Taoism attempt to live? </w:t>
      </w:r>
      <w:r w:rsidRPr="00EE1F9C">
        <w:rPr>
          <w:b/>
          <w:bCs/>
          <w:lang w:eastAsia="ja-JP"/>
        </w:rPr>
        <w:t>What</w:t>
      </w:r>
      <w:r>
        <w:rPr>
          <w:lang w:eastAsia="ja-JP"/>
        </w:rPr>
        <w:t xml:space="preserve"> do they believe about this?</w:t>
      </w:r>
    </w:p>
    <w:p w14:paraId="643024D7" w14:textId="6FAF56B4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49E20BE" w14:textId="315ADB7C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A30250" w14:textId="599C5781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DD5E2A7" w14:textId="716504FF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B7D8CCB" w14:textId="2A8F1FCA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C34C44" w14:textId="1251BC46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4B08EA9" w14:textId="645DE34D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E5EF1F" w14:textId="10132C31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93028F" w14:textId="04D5F41E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F02DBB2" w14:textId="4BB3095D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7B1C7D" w14:textId="4400A9DF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881AE45" w14:textId="52077A3C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E94297" w14:textId="26AC58D3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D85272" w14:textId="51DFB74E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E8807A7" w14:textId="139A3CC1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FCDD42C" w14:textId="77777777" w:rsidR="00EE1F9C" w:rsidRDefault="00EE1F9C" w:rsidP="00EE1F9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51669E" w14:textId="77777777" w:rsidR="00EE1F9C" w:rsidRDefault="00EE1F9C" w:rsidP="00EE1F9C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Taoism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BDA6B93" w14:textId="77777777" w:rsidR="00EE1F9C" w:rsidRDefault="00EE1F9C" w:rsidP="00EE1F9C">
      <w:r w:rsidRPr="008C62AF">
        <w:rPr>
          <w:b/>
        </w:rPr>
        <w:t>Taoism</w:t>
      </w:r>
      <w:r>
        <w:t xml:space="preserve"> (dou-iz-uhm) A religion native to China. Its adherents attempt to live according to the Tao — the “Way,” which they believe governs the universe.</w:t>
      </w:r>
    </w:p>
    <w:p w14:paraId="055DDEBE" w14:textId="77777777" w:rsidR="00EE1F9C" w:rsidRPr="00EE1F9C" w:rsidRDefault="00EE1F9C" w:rsidP="00EE1F9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Taoism?</w:t>
      </w:r>
    </w:p>
    <w:p w14:paraId="7D36C7B5" w14:textId="77777777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985CCC" w14:textId="77777777" w:rsid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2CC345" w14:textId="77777777" w:rsidR="00EE1F9C" w:rsidRP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4BFAA5" w14:textId="77777777" w:rsidR="00EE1F9C" w:rsidRPr="00A14F79" w:rsidRDefault="00EE1F9C" w:rsidP="00EE1F9C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How </w:t>
      </w:r>
      <w:r>
        <w:rPr>
          <w:lang w:eastAsia="ja-JP"/>
        </w:rPr>
        <w:t xml:space="preserve">do adherents of Taoism attempt to live? </w:t>
      </w:r>
      <w:r w:rsidRPr="00EE1F9C">
        <w:rPr>
          <w:b/>
          <w:bCs/>
          <w:lang w:eastAsia="ja-JP"/>
        </w:rPr>
        <w:t>What</w:t>
      </w:r>
      <w:r>
        <w:rPr>
          <w:lang w:eastAsia="ja-JP"/>
        </w:rPr>
        <w:t xml:space="preserve"> do they believe about this?</w:t>
      </w:r>
    </w:p>
    <w:p w14:paraId="1F197C9A" w14:textId="77777777" w:rsidR="00EE1F9C" w:rsidRPr="00EE1F9C" w:rsidRDefault="00EE1F9C" w:rsidP="00EE1F9C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E4CAA"/>
    <w:multiLevelType w:val="hybridMultilevel"/>
    <w:tmpl w:val="E03C08EC"/>
    <w:lvl w:ilvl="0" w:tplc="0CF6A5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C3374D5"/>
    <w:multiLevelType w:val="hybridMultilevel"/>
    <w:tmpl w:val="E03C08E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6503663">
    <w:abstractNumId w:val="0"/>
  </w:num>
  <w:num w:numId="2" w16cid:durableId="239020904">
    <w:abstractNumId w:val="4"/>
  </w:num>
  <w:num w:numId="3" w16cid:durableId="930506030">
    <w:abstractNumId w:val="3"/>
  </w:num>
  <w:num w:numId="4" w16cid:durableId="265967077">
    <w:abstractNumId w:val="2"/>
  </w:num>
  <w:num w:numId="5" w16cid:durableId="1723014865">
    <w:abstractNumId w:val="1"/>
  </w:num>
  <w:num w:numId="6" w16cid:durableId="16234893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14F79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EE1F9C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1</Pages>
  <Words>197</Words>
  <Characters>1125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2022-06-27T16:08:00Z</dcterms:modified>
</cp:coreProperties>
</file>