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6E7AA3D3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A4A75">
        <w:rPr>
          <w:b/>
          <w:i/>
        </w:rPr>
        <w:t>Tanzania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307E7B" w14:textId="77777777" w:rsidR="00BA4A75" w:rsidRDefault="00BA4A75" w:rsidP="00BA4A75">
      <w:r w:rsidRPr="00C8510F">
        <w:rPr>
          <w:b/>
        </w:rPr>
        <w:t>Tanzania</w:t>
      </w:r>
      <w:r>
        <w:t xml:space="preserve"> (tan-</w:t>
      </w:r>
      <w:proofErr w:type="spellStart"/>
      <w:r>
        <w:t>zuh</w:t>
      </w:r>
      <w:proofErr w:type="spellEnd"/>
      <w:r>
        <w:t>-nee-uh) Republic in eastern Africa, formed in 1964 by the union of Tanganyika and Zanzibar. It is bordered to the north by Uganda, Lake Victoria, and Kenya; to the east by the Indian Ocean; to the south by Mozambique, Malawi, and Zambia; and to the west by the Democratic Republic of Congo, Burundi, and Rwanda. Its capital and largest city is Dar es Salaam. Louis B. Leakey, a British anthropologist, found the remains of a direct ancestor of the present human species, about 1.75 million years old, at Olduvai Gorge in northeastern Tanzania.</w:t>
      </w:r>
    </w:p>
    <w:p w14:paraId="71EBC6A4" w14:textId="6C22BB02" w:rsidR="00BA4A75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Tanzania? </w:t>
      </w:r>
      <w:r w:rsidRPr="0029014B">
        <w:rPr>
          <w:b/>
          <w:bCs/>
          <w:lang w:eastAsia="ja-JP"/>
        </w:rPr>
        <w:t>When</w:t>
      </w:r>
      <w:r>
        <w:rPr>
          <w:lang w:eastAsia="ja-JP"/>
        </w:rPr>
        <w:t xml:space="preserve"> was it formed? From </w:t>
      </w:r>
      <w:r w:rsidRPr="0029014B">
        <w:rPr>
          <w:b/>
          <w:bCs/>
          <w:lang w:eastAsia="ja-JP"/>
        </w:rPr>
        <w:t>what</w:t>
      </w:r>
      <w:r>
        <w:rPr>
          <w:lang w:eastAsia="ja-JP"/>
        </w:rPr>
        <w:t>?</w:t>
      </w:r>
    </w:p>
    <w:p w14:paraId="0B6D3AF5" w14:textId="2C2CA6B3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67DD19C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B9D4BA" w14:textId="1739D458" w:rsidR="0029014B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on </w:t>
      </w:r>
      <w:r>
        <w:rPr>
          <w:lang w:eastAsia="ja-JP"/>
        </w:rPr>
        <w:t>Tanzania</w:t>
      </w:r>
      <w:r>
        <w:rPr>
          <w:lang w:eastAsia="ja-JP"/>
        </w:rPr>
        <w:t>’s northern border?</w:t>
      </w:r>
    </w:p>
    <w:p w14:paraId="2093FD53" w14:textId="00366F7C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23BA70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7EA2D6" w14:textId="767D8A54" w:rsidR="0029014B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body of water is on </w:t>
      </w:r>
      <w:r>
        <w:rPr>
          <w:lang w:eastAsia="ja-JP"/>
        </w:rPr>
        <w:t>Tanzania</w:t>
      </w:r>
      <w:r>
        <w:rPr>
          <w:lang w:eastAsia="ja-JP"/>
        </w:rPr>
        <w:t>’s eastern border?</w:t>
      </w:r>
    </w:p>
    <w:p w14:paraId="4930A490" w14:textId="3B412E7B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83C3AC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BD1939" w14:textId="59D8BA29" w:rsidR="0029014B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three nations border </w:t>
      </w:r>
      <w:r>
        <w:rPr>
          <w:lang w:eastAsia="ja-JP"/>
        </w:rPr>
        <w:t>Tanzania</w:t>
      </w:r>
      <w:r>
        <w:rPr>
          <w:lang w:eastAsia="ja-JP"/>
        </w:rPr>
        <w:t xml:space="preserve"> to its south?</w:t>
      </w:r>
    </w:p>
    <w:p w14:paraId="6A6A9214" w14:textId="2B824CB5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53C612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A4FF08" w14:textId="0CF3BDD5" w:rsidR="0029014B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nations are on </w:t>
      </w:r>
      <w:r>
        <w:rPr>
          <w:lang w:eastAsia="ja-JP"/>
        </w:rPr>
        <w:t>Tanzania</w:t>
      </w:r>
      <w:r>
        <w:rPr>
          <w:lang w:eastAsia="ja-JP"/>
        </w:rPr>
        <w:t xml:space="preserve">’s western border? </w:t>
      </w:r>
    </w:p>
    <w:p w14:paraId="7DC63F9C" w14:textId="60FB3F6C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BCFA3D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6D2B842" w14:textId="5983ECB3" w:rsidR="0029014B" w:rsidRPr="0029014B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Dar es Salaam?</w:t>
      </w:r>
    </w:p>
    <w:p w14:paraId="351C69C4" w14:textId="191CA7C8" w:rsid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5D64C4" w14:textId="77777777" w:rsidR="0029014B" w:rsidRPr="0029014B" w:rsidRDefault="0029014B" w:rsidP="0029014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641E891" w14:textId="78627768" w:rsidR="0029014B" w:rsidRPr="00BA4A75" w:rsidRDefault="0029014B" w:rsidP="00BA4A7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Louis B. Leakey? </w:t>
      </w:r>
      <w:r w:rsidRPr="0029014B">
        <w:rPr>
          <w:b/>
          <w:bCs/>
          <w:lang w:eastAsia="ja-JP"/>
        </w:rPr>
        <w:t>What</w:t>
      </w:r>
      <w:r>
        <w:rPr>
          <w:lang w:eastAsia="ja-JP"/>
        </w:rPr>
        <w:t xml:space="preserve"> did he find in </w:t>
      </w:r>
      <w:r>
        <w:rPr>
          <w:lang w:eastAsia="ja-JP"/>
        </w:rPr>
        <w:t>Tanzania</w:t>
      </w:r>
      <w:r>
        <w:rPr>
          <w:lang w:eastAsia="ja-JP"/>
        </w:rPr>
        <w:t>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CC7153"/>
    <w:multiLevelType w:val="hybridMultilevel"/>
    <w:tmpl w:val="8EBE710A"/>
    <w:lvl w:ilvl="0" w:tplc="A03823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213176">
    <w:abstractNumId w:val="0"/>
  </w:num>
  <w:num w:numId="2" w16cid:durableId="1881361449">
    <w:abstractNumId w:val="3"/>
  </w:num>
  <w:num w:numId="3" w16cid:durableId="2068334050">
    <w:abstractNumId w:val="2"/>
  </w:num>
  <w:num w:numId="4" w16cid:durableId="411702402">
    <w:abstractNumId w:val="1"/>
  </w:num>
  <w:num w:numId="5" w16cid:durableId="16983143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9014B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BA4A75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193</Words>
  <Characters>1104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2022-06-20T13:39:00Z</dcterms:modified>
</cp:coreProperties>
</file>