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349E37B7"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A90EBD">
        <w:rPr>
          <w:b/>
          <w:i/>
        </w:rPr>
        <w:t>South Africa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1982C904" w14:textId="77777777" w:rsidR="00A90EBD" w:rsidRDefault="00A90EBD" w:rsidP="00A90EBD">
      <w:r w:rsidRPr="00733FC3">
        <w:rPr>
          <w:b/>
        </w:rPr>
        <w:t>South Africa</w:t>
      </w:r>
      <w:r>
        <w:t xml:space="preserve"> Officially the Republic of South Africa, a nation at the southern tip of Africa spanning the Cape of Good Hope where the Atlantic Ocean meets the Indian Ocean. It is bordered by Namibia, Botswana, and Zimbabwe to the north, and Mozambique to the northeast. Its capitals are Pretoria for its administrative government and Cape Town for its legislature. (See also Johannesburg.) Dutch settlers, known as Boers, were the first Europeans to migrate in large numbers to the territories that now make up South Africa. Britain was granted the territory surrounding the Cape of Good Hope at the Congress of Vienna, and friction between the British and Dutch remained a constant in the region. Tensions were increased by the discovery of gold and diamonds in the late nineteenth century and came to a head in the Boer War (1899–1902), in which the British defeated the Dutch-descended Afrikaners. South Africa’s policy of apartheid, the aggressive separation of the races and enforcement of the inferior political status of all nonwhites, was the hallmark of its internal political system. South Africa’s race policies became the subject of international protest and economic sanctions. Black South Africans, who constitute approximately seventy percent of the nation, protested the racist policies of the white minority through organizations such as the African National Congress (ANC), headed by Nelson Mandela, who spent much of his life in jail as a political prisoner. Under President F. W. De Klerk, the white minority government released Mandela from jail in 1990 and repealed some of the major laws establishing apartheid. In 1994, the ANC triumphed in elections and Mandela became president. As president, Mandela appointed a truth commission to document human-rights abuses under apartheid.</w:t>
      </w:r>
    </w:p>
    <w:p w14:paraId="34CC37BB" w14:textId="0CF8C391" w:rsidR="00A90EBD" w:rsidRPr="00282629" w:rsidRDefault="00282629"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South Africa? </w:t>
      </w:r>
      <w:r w:rsidRPr="00282629">
        <w:rPr>
          <w:b/>
          <w:bCs/>
          <w:lang w:eastAsia="ja-JP"/>
        </w:rPr>
        <w:t>What</w:t>
      </w:r>
      <w:r>
        <w:rPr>
          <w:lang w:eastAsia="ja-JP"/>
        </w:rPr>
        <w:t xml:space="preserve"> does it span?</w:t>
      </w:r>
    </w:p>
    <w:p w14:paraId="3E735171" w14:textId="47D29263" w:rsidR="00282629" w:rsidRDefault="00282629" w:rsidP="00282629">
      <w:pPr>
        <w:widowControl w:val="0"/>
        <w:autoSpaceDE w:val="0"/>
        <w:autoSpaceDN w:val="0"/>
        <w:adjustRightInd w:val="0"/>
        <w:rPr>
          <w:b/>
          <w:bCs/>
          <w:lang w:eastAsia="ja-JP"/>
        </w:rPr>
      </w:pPr>
    </w:p>
    <w:p w14:paraId="7446A9FE" w14:textId="77777777" w:rsidR="00282629" w:rsidRPr="00282629" w:rsidRDefault="00282629" w:rsidP="00282629">
      <w:pPr>
        <w:widowControl w:val="0"/>
        <w:autoSpaceDE w:val="0"/>
        <w:autoSpaceDN w:val="0"/>
        <w:adjustRightInd w:val="0"/>
        <w:rPr>
          <w:b/>
          <w:bCs/>
          <w:lang w:eastAsia="ja-JP"/>
        </w:rPr>
      </w:pPr>
    </w:p>
    <w:p w14:paraId="72B460F6" w14:textId="2492C33E" w:rsidR="00282629" w:rsidRPr="00282629" w:rsidRDefault="00282629"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three nations border </w:t>
      </w:r>
      <w:r>
        <w:rPr>
          <w:lang w:eastAsia="ja-JP"/>
        </w:rPr>
        <w:t>South Africa</w:t>
      </w:r>
      <w:r>
        <w:rPr>
          <w:lang w:eastAsia="ja-JP"/>
        </w:rPr>
        <w:t xml:space="preserve"> on the north?</w:t>
      </w:r>
    </w:p>
    <w:p w14:paraId="2D58D813" w14:textId="25E29B95" w:rsidR="00282629" w:rsidRDefault="00282629" w:rsidP="00282629">
      <w:pPr>
        <w:widowControl w:val="0"/>
        <w:autoSpaceDE w:val="0"/>
        <w:autoSpaceDN w:val="0"/>
        <w:adjustRightInd w:val="0"/>
        <w:rPr>
          <w:b/>
          <w:bCs/>
          <w:lang w:eastAsia="ja-JP"/>
        </w:rPr>
      </w:pPr>
    </w:p>
    <w:p w14:paraId="01775868" w14:textId="77777777" w:rsidR="00282629" w:rsidRPr="00282629" w:rsidRDefault="00282629" w:rsidP="00282629">
      <w:pPr>
        <w:widowControl w:val="0"/>
        <w:autoSpaceDE w:val="0"/>
        <w:autoSpaceDN w:val="0"/>
        <w:adjustRightInd w:val="0"/>
        <w:rPr>
          <w:b/>
          <w:bCs/>
          <w:lang w:eastAsia="ja-JP"/>
        </w:rPr>
      </w:pPr>
    </w:p>
    <w:p w14:paraId="06DE98A6" w14:textId="37E8676C" w:rsidR="00282629" w:rsidRPr="00282629" w:rsidRDefault="00282629"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South Africa</w:t>
      </w:r>
      <w:r>
        <w:rPr>
          <w:lang w:eastAsia="ja-JP"/>
        </w:rPr>
        <w:t>’s northeast border?</w:t>
      </w:r>
    </w:p>
    <w:p w14:paraId="69D46683" w14:textId="5EB72E6C" w:rsidR="00282629" w:rsidRDefault="00282629" w:rsidP="00282629">
      <w:pPr>
        <w:widowControl w:val="0"/>
        <w:autoSpaceDE w:val="0"/>
        <w:autoSpaceDN w:val="0"/>
        <w:adjustRightInd w:val="0"/>
        <w:rPr>
          <w:b/>
          <w:bCs/>
          <w:lang w:eastAsia="ja-JP"/>
        </w:rPr>
      </w:pPr>
    </w:p>
    <w:p w14:paraId="347CBC4D" w14:textId="77777777" w:rsidR="00282629" w:rsidRPr="00282629" w:rsidRDefault="00282629" w:rsidP="00282629">
      <w:pPr>
        <w:widowControl w:val="0"/>
        <w:autoSpaceDE w:val="0"/>
        <w:autoSpaceDN w:val="0"/>
        <w:adjustRightInd w:val="0"/>
        <w:rPr>
          <w:b/>
          <w:bCs/>
          <w:lang w:eastAsia="ja-JP"/>
        </w:rPr>
      </w:pPr>
    </w:p>
    <w:p w14:paraId="02815D64" w14:textId="07EAE174" w:rsidR="00282629" w:rsidRPr="000D65FB" w:rsidRDefault="00282629"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are the capitals of </w:t>
      </w:r>
      <w:r>
        <w:rPr>
          <w:lang w:eastAsia="ja-JP"/>
        </w:rPr>
        <w:t>South Africa</w:t>
      </w:r>
      <w:r>
        <w:rPr>
          <w:lang w:eastAsia="ja-JP"/>
        </w:rPr>
        <w:t xml:space="preserve"> and </w:t>
      </w:r>
      <w:r w:rsidRPr="00282629">
        <w:rPr>
          <w:b/>
          <w:bCs/>
          <w:lang w:eastAsia="ja-JP"/>
        </w:rPr>
        <w:t>what</w:t>
      </w:r>
      <w:r>
        <w:rPr>
          <w:lang w:eastAsia="ja-JP"/>
        </w:rPr>
        <w:t xml:space="preserve"> are their functions?</w:t>
      </w:r>
    </w:p>
    <w:p w14:paraId="58D7C6A0" w14:textId="1B24E0F7" w:rsidR="000D65FB" w:rsidRDefault="000D65FB" w:rsidP="000D65FB">
      <w:pPr>
        <w:widowControl w:val="0"/>
        <w:autoSpaceDE w:val="0"/>
        <w:autoSpaceDN w:val="0"/>
        <w:adjustRightInd w:val="0"/>
        <w:rPr>
          <w:b/>
          <w:bCs/>
          <w:lang w:eastAsia="ja-JP"/>
        </w:rPr>
      </w:pPr>
    </w:p>
    <w:p w14:paraId="70D722AB" w14:textId="77777777" w:rsidR="000D65FB" w:rsidRPr="000D65FB" w:rsidRDefault="000D65FB" w:rsidP="000D65FB">
      <w:pPr>
        <w:widowControl w:val="0"/>
        <w:autoSpaceDE w:val="0"/>
        <w:autoSpaceDN w:val="0"/>
        <w:adjustRightInd w:val="0"/>
        <w:rPr>
          <w:b/>
          <w:bCs/>
          <w:lang w:eastAsia="ja-JP"/>
        </w:rPr>
      </w:pPr>
    </w:p>
    <w:p w14:paraId="1FCFF4B1" w14:textId="2F9BA6AB" w:rsidR="000D65FB" w:rsidRPr="000D65FB"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were the first Europeans to migrate to </w:t>
      </w:r>
      <w:r>
        <w:rPr>
          <w:lang w:eastAsia="ja-JP"/>
        </w:rPr>
        <w:t>South Africa</w:t>
      </w:r>
      <w:r>
        <w:rPr>
          <w:lang w:eastAsia="ja-JP"/>
        </w:rPr>
        <w:t>?</w:t>
      </w:r>
    </w:p>
    <w:p w14:paraId="0155AE1D" w14:textId="041E6902" w:rsidR="000D65FB" w:rsidRDefault="000D65FB" w:rsidP="000D65FB">
      <w:pPr>
        <w:widowControl w:val="0"/>
        <w:autoSpaceDE w:val="0"/>
        <w:autoSpaceDN w:val="0"/>
        <w:adjustRightInd w:val="0"/>
        <w:rPr>
          <w:b/>
          <w:bCs/>
          <w:lang w:eastAsia="ja-JP"/>
        </w:rPr>
      </w:pPr>
    </w:p>
    <w:p w14:paraId="1DAF2B93" w14:textId="77777777" w:rsidR="000D65FB" w:rsidRPr="000D65FB" w:rsidRDefault="000D65FB" w:rsidP="000D65FB">
      <w:pPr>
        <w:widowControl w:val="0"/>
        <w:autoSpaceDE w:val="0"/>
        <w:autoSpaceDN w:val="0"/>
        <w:adjustRightInd w:val="0"/>
        <w:rPr>
          <w:b/>
          <w:bCs/>
          <w:lang w:eastAsia="ja-JP"/>
        </w:rPr>
      </w:pPr>
    </w:p>
    <w:p w14:paraId="4B26EE95" w14:textId="3945FB34" w:rsidR="000D65FB" w:rsidRPr="000D65FB"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was Britain granted at the Congress of Vienna?</w:t>
      </w:r>
    </w:p>
    <w:p w14:paraId="4CC2DC32" w14:textId="77777777" w:rsidR="000D65FB" w:rsidRPr="000D65FB" w:rsidRDefault="000D65FB" w:rsidP="000D65FB">
      <w:pPr>
        <w:widowControl w:val="0"/>
        <w:autoSpaceDE w:val="0"/>
        <w:autoSpaceDN w:val="0"/>
        <w:adjustRightInd w:val="0"/>
        <w:rPr>
          <w:b/>
          <w:bCs/>
          <w:lang w:eastAsia="ja-JP"/>
        </w:rPr>
      </w:pPr>
    </w:p>
    <w:p w14:paraId="3696263E" w14:textId="5419AE4E" w:rsidR="000D65FB" w:rsidRPr="000D65FB"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lastRenderedPageBreak/>
        <w:t xml:space="preserve">What </w:t>
      </w:r>
      <w:r>
        <w:rPr>
          <w:lang w:eastAsia="ja-JP"/>
        </w:rPr>
        <w:t xml:space="preserve">was a constant in </w:t>
      </w:r>
      <w:r>
        <w:rPr>
          <w:lang w:eastAsia="ja-JP"/>
        </w:rPr>
        <w:t>South Africa</w:t>
      </w:r>
      <w:r>
        <w:rPr>
          <w:lang w:eastAsia="ja-JP"/>
        </w:rPr>
        <w:t>?</w:t>
      </w:r>
    </w:p>
    <w:p w14:paraId="7840CD36" w14:textId="77777777" w:rsidR="000D65FB" w:rsidRPr="000D65FB" w:rsidRDefault="000D65FB" w:rsidP="000D65FB">
      <w:pPr>
        <w:widowControl w:val="0"/>
        <w:autoSpaceDE w:val="0"/>
        <w:autoSpaceDN w:val="0"/>
        <w:adjustRightInd w:val="0"/>
        <w:rPr>
          <w:b/>
          <w:bCs/>
          <w:lang w:eastAsia="ja-JP"/>
        </w:rPr>
      </w:pPr>
    </w:p>
    <w:p w14:paraId="56616627" w14:textId="77777777" w:rsidR="000D65FB" w:rsidRPr="000D65FB" w:rsidRDefault="000D65FB" w:rsidP="000D65FB">
      <w:pPr>
        <w:pStyle w:val="ListParagraph"/>
        <w:rPr>
          <w:b/>
          <w:bCs/>
          <w:lang w:eastAsia="ja-JP"/>
        </w:rPr>
      </w:pPr>
    </w:p>
    <w:p w14:paraId="79128411" w14:textId="32138FCE" w:rsidR="000D65FB" w:rsidRPr="000D65FB"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increased tensions between the British and Dutch in </w:t>
      </w:r>
      <w:r>
        <w:rPr>
          <w:lang w:eastAsia="ja-JP"/>
        </w:rPr>
        <w:t>South Africa</w:t>
      </w:r>
      <w:r>
        <w:rPr>
          <w:lang w:eastAsia="ja-JP"/>
        </w:rPr>
        <w:t xml:space="preserve">? </w:t>
      </w:r>
      <w:r w:rsidRPr="000D65FB">
        <w:rPr>
          <w:b/>
          <w:bCs/>
          <w:lang w:eastAsia="ja-JP"/>
        </w:rPr>
        <w:t>When</w:t>
      </w:r>
      <w:r>
        <w:rPr>
          <w:lang w:eastAsia="ja-JP"/>
        </w:rPr>
        <w:t xml:space="preserve"> and </w:t>
      </w:r>
      <w:r w:rsidRPr="000D65FB">
        <w:rPr>
          <w:b/>
          <w:bCs/>
          <w:lang w:eastAsia="ja-JP"/>
        </w:rPr>
        <w:t>in what</w:t>
      </w:r>
      <w:r>
        <w:rPr>
          <w:lang w:eastAsia="ja-JP"/>
        </w:rPr>
        <w:t xml:space="preserve"> did this come to a head?</w:t>
      </w:r>
    </w:p>
    <w:p w14:paraId="3380AA7A" w14:textId="1A7559AC" w:rsidR="000D65FB" w:rsidRDefault="000D65FB" w:rsidP="000D65FB">
      <w:pPr>
        <w:widowControl w:val="0"/>
        <w:autoSpaceDE w:val="0"/>
        <w:autoSpaceDN w:val="0"/>
        <w:adjustRightInd w:val="0"/>
        <w:rPr>
          <w:b/>
          <w:bCs/>
          <w:lang w:eastAsia="ja-JP"/>
        </w:rPr>
      </w:pPr>
    </w:p>
    <w:p w14:paraId="22FDD6D4" w14:textId="77777777" w:rsidR="000D65FB" w:rsidRPr="000D65FB" w:rsidRDefault="000D65FB" w:rsidP="000D65FB">
      <w:pPr>
        <w:widowControl w:val="0"/>
        <w:autoSpaceDE w:val="0"/>
        <w:autoSpaceDN w:val="0"/>
        <w:adjustRightInd w:val="0"/>
        <w:rPr>
          <w:b/>
          <w:bCs/>
          <w:lang w:eastAsia="ja-JP"/>
        </w:rPr>
      </w:pPr>
    </w:p>
    <w:p w14:paraId="1DD5E735" w14:textId="0E40355F" w:rsidR="000D65FB" w:rsidRPr="000D65FB"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defeated </w:t>
      </w:r>
      <w:r w:rsidRPr="000D65FB">
        <w:rPr>
          <w:b/>
          <w:bCs/>
          <w:lang w:eastAsia="ja-JP"/>
        </w:rPr>
        <w:t>whom</w:t>
      </w:r>
      <w:r>
        <w:rPr>
          <w:lang w:eastAsia="ja-JP"/>
        </w:rPr>
        <w:t xml:space="preserve"> in the Boer War in </w:t>
      </w:r>
      <w:r>
        <w:rPr>
          <w:lang w:eastAsia="ja-JP"/>
        </w:rPr>
        <w:t>South Africa</w:t>
      </w:r>
      <w:r>
        <w:rPr>
          <w:lang w:eastAsia="ja-JP"/>
        </w:rPr>
        <w:t xml:space="preserve">? </w:t>
      </w:r>
    </w:p>
    <w:p w14:paraId="504C33AF" w14:textId="496D6683" w:rsidR="000D65FB" w:rsidRDefault="000D65FB" w:rsidP="000D65FB">
      <w:pPr>
        <w:widowControl w:val="0"/>
        <w:autoSpaceDE w:val="0"/>
        <w:autoSpaceDN w:val="0"/>
        <w:adjustRightInd w:val="0"/>
        <w:rPr>
          <w:b/>
          <w:bCs/>
          <w:lang w:eastAsia="ja-JP"/>
        </w:rPr>
      </w:pPr>
    </w:p>
    <w:p w14:paraId="05029665" w14:textId="77777777" w:rsidR="000D65FB" w:rsidRPr="000D65FB" w:rsidRDefault="000D65FB" w:rsidP="000D65FB">
      <w:pPr>
        <w:widowControl w:val="0"/>
        <w:autoSpaceDE w:val="0"/>
        <w:autoSpaceDN w:val="0"/>
        <w:adjustRightInd w:val="0"/>
        <w:rPr>
          <w:b/>
          <w:bCs/>
          <w:lang w:eastAsia="ja-JP"/>
        </w:rPr>
      </w:pPr>
    </w:p>
    <w:p w14:paraId="713EB8B0" w14:textId="20B2022C" w:rsidR="000D65FB" w:rsidRPr="00CF79F1" w:rsidRDefault="000D65FB"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was </w:t>
      </w:r>
      <w:r>
        <w:rPr>
          <w:lang w:eastAsia="ja-JP"/>
        </w:rPr>
        <w:t>South Africa</w:t>
      </w:r>
      <w:r>
        <w:rPr>
          <w:lang w:eastAsia="ja-JP"/>
        </w:rPr>
        <w:t xml:space="preserve">’s policy of apartheid? </w:t>
      </w:r>
      <w:r w:rsidRPr="000D65FB">
        <w:rPr>
          <w:b/>
          <w:bCs/>
          <w:lang w:eastAsia="ja-JP"/>
        </w:rPr>
        <w:t>Of what</w:t>
      </w:r>
      <w:r>
        <w:rPr>
          <w:lang w:eastAsia="ja-JP"/>
        </w:rPr>
        <w:t xml:space="preserve"> was this a hallmark?</w:t>
      </w:r>
    </w:p>
    <w:p w14:paraId="680A1D83" w14:textId="2C90625A" w:rsidR="00CF79F1" w:rsidRDefault="00CF79F1" w:rsidP="00CF79F1">
      <w:pPr>
        <w:widowControl w:val="0"/>
        <w:autoSpaceDE w:val="0"/>
        <w:autoSpaceDN w:val="0"/>
        <w:adjustRightInd w:val="0"/>
        <w:rPr>
          <w:b/>
          <w:bCs/>
          <w:lang w:eastAsia="ja-JP"/>
        </w:rPr>
      </w:pPr>
    </w:p>
    <w:p w14:paraId="3A19DE8D" w14:textId="77777777" w:rsidR="00CF79F1" w:rsidRPr="00CF79F1" w:rsidRDefault="00CF79F1" w:rsidP="00CF79F1">
      <w:pPr>
        <w:widowControl w:val="0"/>
        <w:autoSpaceDE w:val="0"/>
        <w:autoSpaceDN w:val="0"/>
        <w:adjustRightInd w:val="0"/>
        <w:rPr>
          <w:b/>
          <w:bCs/>
          <w:lang w:eastAsia="ja-JP"/>
        </w:rPr>
      </w:pPr>
    </w:p>
    <w:p w14:paraId="3926CDCD" w14:textId="2B1042CE" w:rsidR="00CF79F1" w:rsidRPr="0038254E" w:rsidRDefault="00CF79F1"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Of what </w:t>
      </w:r>
      <w:r w:rsidR="0038254E">
        <w:rPr>
          <w:lang w:eastAsia="ja-JP"/>
        </w:rPr>
        <w:t xml:space="preserve">did </w:t>
      </w:r>
      <w:r w:rsidR="0038254E">
        <w:rPr>
          <w:lang w:eastAsia="ja-JP"/>
        </w:rPr>
        <w:t>South Africa</w:t>
      </w:r>
      <w:r w:rsidR="0038254E">
        <w:rPr>
          <w:lang w:eastAsia="ja-JP"/>
        </w:rPr>
        <w:t>’s racial policies become the subject?</w:t>
      </w:r>
    </w:p>
    <w:p w14:paraId="29DFAA96" w14:textId="46F7FA75" w:rsidR="0038254E" w:rsidRDefault="0038254E" w:rsidP="0038254E">
      <w:pPr>
        <w:widowControl w:val="0"/>
        <w:autoSpaceDE w:val="0"/>
        <w:autoSpaceDN w:val="0"/>
        <w:adjustRightInd w:val="0"/>
        <w:rPr>
          <w:b/>
          <w:bCs/>
          <w:lang w:eastAsia="ja-JP"/>
        </w:rPr>
      </w:pPr>
    </w:p>
    <w:p w14:paraId="325044E7" w14:textId="77777777" w:rsidR="0038254E" w:rsidRPr="0038254E" w:rsidRDefault="0038254E" w:rsidP="0038254E">
      <w:pPr>
        <w:widowControl w:val="0"/>
        <w:autoSpaceDE w:val="0"/>
        <w:autoSpaceDN w:val="0"/>
        <w:adjustRightInd w:val="0"/>
        <w:rPr>
          <w:b/>
          <w:bCs/>
          <w:lang w:eastAsia="ja-JP"/>
        </w:rPr>
      </w:pPr>
    </w:p>
    <w:p w14:paraId="77CDBE73" w14:textId="75F72F8E" w:rsidR="0038254E" w:rsidRPr="00573728" w:rsidRDefault="00573728"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 xml:space="preserve">did Black </w:t>
      </w:r>
      <w:r>
        <w:rPr>
          <w:lang w:eastAsia="ja-JP"/>
        </w:rPr>
        <w:t>South Africa</w:t>
      </w:r>
      <w:r>
        <w:rPr>
          <w:lang w:eastAsia="ja-JP"/>
        </w:rPr>
        <w:t xml:space="preserve">ns deal with the racist policies of the white minority in </w:t>
      </w:r>
      <w:r>
        <w:rPr>
          <w:lang w:eastAsia="ja-JP"/>
        </w:rPr>
        <w:t>South Africa</w:t>
      </w:r>
      <w:r>
        <w:rPr>
          <w:lang w:eastAsia="ja-JP"/>
        </w:rPr>
        <w:t>?</w:t>
      </w:r>
    </w:p>
    <w:p w14:paraId="26E850AD" w14:textId="6B8F1B02" w:rsidR="00573728" w:rsidRDefault="00573728" w:rsidP="00573728">
      <w:pPr>
        <w:widowControl w:val="0"/>
        <w:autoSpaceDE w:val="0"/>
        <w:autoSpaceDN w:val="0"/>
        <w:adjustRightInd w:val="0"/>
        <w:rPr>
          <w:b/>
          <w:bCs/>
          <w:lang w:eastAsia="ja-JP"/>
        </w:rPr>
      </w:pPr>
    </w:p>
    <w:p w14:paraId="6C0C158F" w14:textId="77777777" w:rsidR="00573728" w:rsidRPr="00573728" w:rsidRDefault="00573728" w:rsidP="00573728">
      <w:pPr>
        <w:widowControl w:val="0"/>
        <w:autoSpaceDE w:val="0"/>
        <w:autoSpaceDN w:val="0"/>
        <w:adjustRightInd w:val="0"/>
        <w:rPr>
          <w:b/>
          <w:bCs/>
          <w:lang w:eastAsia="ja-JP"/>
        </w:rPr>
      </w:pPr>
    </w:p>
    <w:p w14:paraId="3AB968D3" w14:textId="628B287E" w:rsidR="00573728" w:rsidRPr="00CF343D" w:rsidRDefault="00573728"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led the African National Congress? </w:t>
      </w:r>
      <w:r w:rsidRPr="00573728">
        <w:rPr>
          <w:b/>
          <w:bCs/>
          <w:lang w:eastAsia="ja-JP"/>
        </w:rPr>
        <w:t>Where</w:t>
      </w:r>
      <w:r>
        <w:rPr>
          <w:lang w:eastAsia="ja-JP"/>
        </w:rPr>
        <w:t xml:space="preserve"> did this man spend most of his life?</w:t>
      </w:r>
    </w:p>
    <w:p w14:paraId="0F9D5C6B" w14:textId="5983A5B4" w:rsidR="00CF343D" w:rsidRDefault="00CF343D" w:rsidP="00CF343D">
      <w:pPr>
        <w:widowControl w:val="0"/>
        <w:autoSpaceDE w:val="0"/>
        <w:autoSpaceDN w:val="0"/>
        <w:adjustRightInd w:val="0"/>
        <w:rPr>
          <w:b/>
          <w:bCs/>
          <w:lang w:eastAsia="ja-JP"/>
        </w:rPr>
      </w:pPr>
    </w:p>
    <w:p w14:paraId="2A78C1D5" w14:textId="77777777" w:rsidR="00CF343D" w:rsidRPr="00CF343D" w:rsidRDefault="00CF343D" w:rsidP="00CF343D">
      <w:pPr>
        <w:widowControl w:val="0"/>
        <w:autoSpaceDE w:val="0"/>
        <w:autoSpaceDN w:val="0"/>
        <w:adjustRightInd w:val="0"/>
        <w:rPr>
          <w:b/>
          <w:bCs/>
          <w:lang w:eastAsia="ja-JP"/>
        </w:rPr>
      </w:pPr>
    </w:p>
    <w:p w14:paraId="2BA48B92" w14:textId="69B2200F" w:rsidR="00CF343D" w:rsidRPr="00CF343D" w:rsidRDefault="00CF343D"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changed in </w:t>
      </w:r>
      <w:r>
        <w:rPr>
          <w:lang w:eastAsia="ja-JP"/>
        </w:rPr>
        <w:t>South Africa</w:t>
      </w:r>
      <w:r>
        <w:rPr>
          <w:lang w:eastAsia="ja-JP"/>
        </w:rPr>
        <w:t xml:space="preserve"> in 1990?</w:t>
      </w:r>
    </w:p>
    <w:p w14:paraId="7184D3E3" w14:textId="082E9A2E" w:rsidR="00CF343D" w:rsidRDefault="00CF343D" w:rsidP="00CF343D">
      <w:pPr>
        <w:widowControl w:val="0"/>
        <w:autoSpaceDE w:val="0"/>
        <w:autoSpaceDN w:val="0"/>
        <w:adjustRightInd w:val="0"/>
        <w:rPr>
          <w:b/>
          <w:bCs/>
          <w:lang w:eastAsia="ja-JP"/>
        </w:rPr>
      </w:pPr>
    </w:p>
    <w:p w14:paraId="7EDD813B" w14:textId="77777777" w:rsidR="00CF343D" w:rsidRPr="00CF343D" w:rsidRDefault="00CF343D" w:rsidP="00CF343D">
      <w:pPr>
        <w:widowControl w:val="0"/>
        <w:autoSpaceDE w:val="0"/>
        <w:autoSpaceDN w:val="0"/>
        <w:adjustRightInd w:val="0"/>
        <w:rPr>
          <w:b/>
          <w:bCs/>
          <w:lang w:eastAsia="ja-JP"/>
        </w:rPr>
      </w:pPr>
    </w:p>
    <w:p w14:paraId="0D073CBF" w14:textId="1EE66D88" w:rsidR="00CF343D" w:rsidRPr="00A90EBD" w:rsidRDefault="00CF343D" w:rsidP="00A90EBD">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happened in South Africa in 1994? </w:t>
      </w:r>
      <w:r w:rsidRPr="00CF343D">
        <w:rPr>
          <w:b/>
          <w:bCs/>
          <w:lang w:eastAsia="ja-JP"/>
        </w:rPr>
        <w:t>What</w:t>
      </w:r>
      <w:r>
        <w:rPr>
          <w:lang w:eastAsia="ja-JP"/>
        </w:rPr>
        <w:t xml:space="preserve"> body, to conduct </w:t>
      </w:r>
      <w:r w:rsidRPr="00CF343D">
        <w:rPr>
          <w:b/>
          <w:bCs/>
          <w:lang w:eastAsia="ja-JP"/>
        </w:rPr>
        <w:t>what kind</w:t>
      </w:r>
      <w:r>
        <w:rPr>
          <w:lang w:eastAsia="ja-JP"/>
        </w:rPr>
        <w:t xml:space="preserve"> of inquiry, did Nelson Mandela appoint?</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B5330"/>
    <w:multiLevelType w:val="hybridMultilevel"/>
    <w:tmpl w:val="20106A80"/>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5153076">
    <w:abstractNumId w:val="0"/>
  </w:num>
  <w:num w:numId="2" w16cid:durableId="683047939">
    <w:abstractNumId w:val="4"/>
  </w:num>
  <w:num w:numId="3" w16cid:durableId="529345354">
    <w:abstractNumId w:val="3"/>
  </w:num>
  <w:num w:numId="4" w16cid:durableId="1654797617">
    <w:abstractNumId w:val="2"/>
  </w:num>
  <w:num w:numId="5" w16cid:durableId="1301038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0D65FB"/>
    <w:rsid w:val="00282629"/>
    <w:rsid w:val="0038015A"/>
    <w:rsid w:val="0038254E"/>
    <w:rsid w:val="003968AA"/>
    <w:rsid w:val="00410E3E"/>
    <w:rsid w:val="00573728"/>
    <w:rsid w:val="005D65D1"/>
    <w:rsid w:val="00660C35"/>
    <w:rsid w:val="0066253D"/>
    <w:rsid w:val="00744EA5"/>
    <w:rsid w:val="00852BCF"/>
    <w:rsid w:val="0095542C"/>
    <w:rsid w:val="00956A06"/>
    <w:rsid w:val="00993C25"/>
    <w:rsid w:val="009A2D84"/>
    <w:rsid w:val="009A471B"/>
    <w:rsid w:val="00A901AC"/>
    <w:rsid w:val="00A90EBD"/>
    <w:rsid w:val="00AC1512"/>
    <w:rsid w:val="00AD7409"/>
    <w:rsid w:val="00B507D2"/>
    <w:rsid w:val="00B53871"/>
    <w:rsid w:val="00C80A64"/>
    <w:rsid w:val="00C869E6"/>
    <w:rsid w:val="00CB2A61"/>
    <w:rsid w:val="00CF343D"/>
    <w:rsid w:val="00CF79F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14</TotalTime>
  <Pages>2</Pages>
  <Words>482</Words>
  <Characters>2753</Characters>
  <Application>Microsoft Office Word</Application>
  <DocSecurity>0</DocSecurity>
  <Lines>22</Lines>
  <Paragraphs>6</Paragraphs>
  <ScaleCrop>false</ScaleCrop>
  <Company>Mark's Text Terminal</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2021-01-18T14:50:00Z</dcterms:created>
  <dcterms:modified xsi:type="dcterms:W3CDTF">2022-06-20T13:06:00Z</dcterms:modified>
</cp:coreProperties>
</file>