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2181D121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774B12" w:rsidRPr="00774B12">
        <w:rPr>
          <w:rFonts w:cs="Times New Roman"/>
          <w:b/>
          <w:i/>
          <w:iCs/>
          <w:kern w:val="0"/>
          <w:lang w:eastAsia="ja-JP"/>
        </w:rPr>
        <w:t>Scott Joplin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71D1D5F5" w14:textId="77950AA7" w:rsidR="00774B12" w:rsidRDefault="00774B12" w:rsidP="00774B1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/>
          <w:kern w:val="0"/>
          <w:lang w:eastAsia="ja-JP"/>
        </w:rPr>
        <w:t xml:space="preserve">Scott Joplin </w:t>
      </w:r>
      <w:r w:rsidRPr="00D3719C">
        <w:rPr>
          <w:rFonts w:cs="Times New Roman"/>
          <w:bCs/>
          <w:kern w:val="0"/>
          <w:lang w:eastAsia="ja-JP"/>
        </w:rPr>
        <w:t>An African</w:t>
      </w:r>
      <w:r w:rsidR="00A04454">
        <w:rPr>
          <w:rFonts w:cs="Times New Roman"/>
          <w:bCs/>
          <w:kern w:val="0"/>
          <w:lang w:eastAsia="ja-JP"/>
        </w:rPr>
        <w:t xml:space="preserve"> </w:t>
      </w:r>
      <w:r w:rsidRPr="00D3719C">
        <w:rPr>
          <w:rFonts w:cs="Times New Roman"/>
          <w:bCs/>
          <w:kern w:val="0"/>
          <w:lang w:eastAsia="ja-JP"/>
        </w:rPr>
        <w:t>American ragtime pianist and composer of the late nineteenth and early twentieth centuries. “Maple Leaf Rag” and “The Entertainer” are two of his best-known works.</w:t>
      </w:r>
    </w:p>
    <w:p w14:paraId="52633718" w14:textId="77777777" w:rsidR="00D423E9" w:rsidRPr="00D3719C" w:rsidRDefault="00D423E9" w:rsidP="00774B1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FC348EF" w14:textId="0E3FCD7E" w:rsidR="00774B12" w:rsidRPr="00D423E9" w:rsidRDefault="00D423E9" w:rsidP="00D423E9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D423E9">
        <w:rPr>
          <w:b/>
          <w:bCs/>
          <w:lang w:eastAsia="ja-JP"/>
        </w:rPr>
        <w:t>Who</w:t>
      </w:r>
      <w:r>
        <w:rPr>
          <w:lang w:eastAsia="ja-JP"/>
        </w:rPr>
        <w:t xml:space="preserve"> is Scott Joplin? </w:t>
      </w:r>
      <w:r w:rsidRPr="00D423E9">
        <w:rPr>
          <w:b/>
          <w:bCs/>
          <w:lang w:eastAsia="ja-JP"/>
        </w:rPr>
        <w:t>When</w:t>
      </w:r>
      <w:r>
        <w:rPr>
          <w:lang w:eastAsia="ja-JP"/>
        </w:rPr>
        <w:t xml:space="preserve"> did he live?</w:t>
      </w:r>
    </w:p>
    <w:p w14:paraId="40BB009D" w14:textId="602AD062" w:rsid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58928A6" w14:textId="59E95B78" w:rsid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866EB66" w14:textId="4F619BF8" w:rsid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EA952DB" w14:textId="77777777" w:rsidR="00D423E9" w:rsidRP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C09C7B9" w14:textId="3CB99242" w:rsidR="00D423E9" w:rsidRPr="00D423E9" w:rsidRDefault="00D423E9" w:rsidP="00D423E9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D423E9">
        <w:rPr>
          <w:b/>
          <w:bCs/>
          <w:lang w:eastAsia="ja-JP"/>
        </w:rPr>
        <w:t>What</w:t>
      </w:r>
      <w:r>
        <w:rPr>
          <w:lang w:eastAsia="ja-JP"/>
        </w:rPr>
        <w:t xml:space="preserve"> are two of Scott Joplin’s best-known works?</w:t>
      </w:r>
    </w:p>
    <w:p w14:paraId="362CCDD0" w14:textId="2DE9B84B" w:rsid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A4FD1A3" w14:textId="632A437D" w:rsid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76BF431" w14:textId="3383D737" w:rsid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3E42388" w14:textId="2A6EF7C6" w:rsid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E242ABC" w14:textId="4C887D42" w:rsid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B3A3CB2" w14:textId="77777777" w:rsid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2171C0F" w14:textId="2B9C6057" w:rsid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928AADF" w14:textId="182FE882" w:rsid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0F77F40" w14:textId="31D95A52" w:rsid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A6ACBBC" w14:textId="6E16EFBB" w:rsid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CBCC335" w14:textId="77777777" w:rsidR="00D423E9" w:rsidRDefault="00D423E9" w:rsidP="00D423E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0999D60" w14:textId="77777777" w:rsidR="00D423E9" w:rsidRDefault="00D423E9" w:rsidP="00D423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74B12">
        <w:rPr>
          <w:rFonts w:cs="Times New Roman"/>
          <w:b/>
          <w:i/>
          <w:iCs/>
          <w:kern w:val="0"/>
          <w:lang w:eastAsia="ja-JP"/>
        </w:rPr>
        <w:t>Scott Joplin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10373801" w14:textId="00321A36" w:rsidR="00D423E9" w:rsidRDefault="00D423E9" w:rsidP="00D423E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/>
          <w:kern w:val="0"/>
          <w:lang w:eastAsia="ja-JP"/>
        </w:rPr>
        <w:t xml:space="preserve">Scott Joplin </w:t>
      </w:r>
      <w:r w:rsidRPr="00D3719C">
        <w:rPr>
          <w:rFonts w:cs="Times New Roman"/>
          <w:bCs/>
          <w:kern w:val="0"/>
          <w:lang w:eastAsia="ja-JP"/>
        </w:rPr>
        <w:t>An African</w:t>
      </w:r>
      <w:r w:rsidR="00A04454">
        <w:rPr>
          <w:rFonts w:cs="Times New Roman"/>
          <w:bCs/>
          <w:kern w:val="0"/>
          <w:lang w:eastAsia="ja-JP"/>
        </w:rPr>
        <w:t xml:space="preserve"> </w:t>
      </w:r>
      <w:r w:rsidRPr="00D3719C">
        <w:rPr>
          <w:rFonts w:cs="Times New Roman"/>
          <w:bCs/>
          <w:kern w:val="0"/>
          <w:lang w:eastAsia="ja-JP"/>
        </w:rPr>
        <w:t>American ragtime pianist and composer of the late nineteenth and early twentieth centuries. “Maple Leaf Rag” and “The Entertainer” are two of his best-known works.</w:t>
      </w:r>
    </w:p>
    <w:p w14:paraId="316C46D2" w14:textId="77777777" w:rsidR="00D423E9" w:rsidRPr="00D3719C" w:rsidRDefault="00D423E9" w:rsidP="00D423E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1E5B291" w14:textId="77777777" w:rsidR="00D423E9" w:rsidRPr="00D423E9" w:rsidRDefault="00D423E9" w:rsidP="00D423E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D423E9">
        <w:rPr>
          <w:b/>
          <w:bCs/>
          <w:lang w:eastAsia="ja-JP"/>
        </w:rPr>
        <w:t>Who</w:t>
      </w:r>
      <w:r>
        <w:rPr>
          <w:lang w:eastAsia="ja-JP"/>
        </w:rPr>
        <w:t xml:space="preserve"> is Scott Joplin? </w:t>
      </w:r>
      <w:r w:rsidRPr="00D423E9">
        <w:rPr>
          <w:b/>
          <w:bCs/>
          <w:lang w:eastAsia="ja-JP"/>
        </w:rPr>
        <w:t>When</w:t>
      </w:r>
      <w:r>
        <w:rPr>
          <w:lang w:eastAsia="ja-JP"/>
        </w:rPr>
        <w:t xml:space="preserve"> did he live?</w:t>
      </w:r>
    </w:p>
    <w:p w14:paraId="04003B12" w14:textId="77777777" w:rsid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7E6E594" w14:textId="77777777" w:rsid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0020F8C" w14:textId="77777777" w:rsid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A1B2ADA" w14:textId="77777777" w:rsidR="00D423E9" w:rsidRP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F47C17D" w14:textId="77777777" w:rsidR="00D423E9" w:rsidRPr="00774B12" w:rsidRDefault="00D423E9" w:rsidP="00D423E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D423E9">
        <w:rPr>
          <w:b/>
          <w:bCs/>
          <w:lang w:eastAsia="ja-JP"/>
        </w:rPr>
        <w:t>What</w:t>
      </w:r>
      <w:r>
        <w:rPr>
          <w:lang w:eastAsia="ja-JP"/>
        </w:rPr>
        <w:t xml:space="preserve"> are two of Scott Joplin’s best-known works?</w:t>
      </w:r>
    </w:p>
    <w:p w14:paraId="00F7C7E8" w14:textId="77777777" w:rsidR="00D423E9" w:rsidRPr="00D423E9" w:rsidRDefault="00D423E9" w:rsidP="00D423E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590CE9E" w14:textId="77777777" w:rsidR="00000000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08639E"/>
    <w:multiLevelType w:val="hybridMultilevel"/>
    <w:tmpl w:val="FAB47E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D64F7D"/>
    <w:multiLevelType w:val="hybridMultilevel"/>
    <w:tmpl w:val="FAB47E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4588426">
    <w:abstractNumId w:val="0"/>
  </w:num>
  <w:num w:numId="2" w16cid:durableId="3605973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660C35"/>
    <w:rsid w:val="00744EA5"/>
    <w:rsid w:val="00774B12"/>
    <w:rsid w:val="00852BCF"/>
    <w:rsid w:val="00956A06"/>
    <w:rsid w:val="00993C25"/>
    <w:rsid w:val="009A2D84"/>
    <w:rsid w:val="009A471B"/>
    <w:rsid w:val="009B4A10"/>
    <w:rsid w:val="00A04454"/>
    <w:rsid w:val="00A901AC"/>
    <w:rsid w:val="00AC1512"/>
    <w:rsid w:val="00AD7409"/>
    <w:rsid w:val="00B507D2"/>
    <w:rsid w:val="00C869E6"/>
    <w:rsid w:val="00CB2A61"/>
    <w:rsid w:val="00D423E9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5</TotalTime>
  <Pages>1</Pages>
  <Words>207</Words>
  <Characters>1183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2021-01-18T14:50:00Z</dcterms:created>
  <dcterms:modified xsi:type="dcterms:W3CDTF">2025-07-07T15:48:00Z</dcterms:modified>
</cp:coreProperties>
</file>