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349423DB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06E0F">
        <w:rPr>
          <w:b/>
          <w:i/>
        </w:rPr>
        <w:t>Pride and Prejudice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6D1510" w14:textId="77777777" w:rsidR="00206E0F" w:rsidRDefault="00206E0F" w:rsidP="00206E0F">
      <w:r w:rsidRPr="00FF5DB3">
        <w:rPr>
          <w:b/>
          <w:i/>
          <w:iCs/>
        </w:rPr>
        <w:t>Pride and Prejudice</w:t>
      </w:r>
      <w:r>
        <w:t xml:space="preserve"> (1813) A comic novel by Jane Austen about the life of an upper-middle-class family, the </w:t>
      </w:r>
      <w:proofErr w:type="spellStart"/>
      <w:r>
        <w:t>Bennets</w:t>
      </w:r>
      <w:proofErr w:type="spellEnd"/>
      <w:r>
        <w:t>, in eighteenth-century England. A complex succession of events ends with the marriages of the two eldest Bennet daughters.</w:t>
      </w:r>
    </w:p>
    <w:p w14:paraId="32304FAB" w14:textId="2FAD84E6" w:rsidR="00206E0F" w:rsidRPr="00206E0F" w:rsidRDefault="00206E0F" w:rsidP="00206E0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</w:t>
      </w:r>
      <w:r w:rsidRPr="00206E0F">
        <w:rPr>
          <w:i/>
          <w:iCs/>
          <w:lang w:eastAsia="ja-JP"/>
        </w:rPr>
        <w:t>Pride and Prejudice</w:t>
      </w:r>
      <w:r>
        <w:rPr>
          <w:lang w:eastAsia="ja-JP"/>
        </w:rPr>
        <w:t>?</w:t>
      </w:r>
    </w:p>
    <w:p w14:paraId="2ED039B5" w14:textId="7F5FC729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868696E" w14:textId="78A16C69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C8F4F9" w14:textId="77777777" w:rsidR="00206E0F" w:rsidRP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978A9C" w14:textId="4F788D5F" w:rsidR="00206E0F" w:rsidRPr="00206E0F" w:rsidRDefault="00206E0F" w:rsidP="00206E0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206E0F">
        <w:rPr>
          <w:b/>
          <w:bCs/>
          <w:lang w:eastAsia="ja-JP"/>
        </w:rPr>
        <w:t>What</w:t>
      </w:r>
      <w:r>
        <w:rPr>
          <w:lang w:eastAsia="ja-JP"/>
        </w:rPr>
        <w:t xml:space="preserve"> leads to the marriages of two of the Bennet daughters in </w:t>
      </w:r>
      <w:r w:rsidRPr="00206E0F">
        <w:rPr>
          <w:i/>
          <w:iCs/>
          <w:lang w:eastAsia="ja-JP"/>
        </w:rPr>
        <w:t>Pride and Prejudice</w:t>
      </w:r>
      <w:r>
        <w:rPr>
          <w:lang w:eastAsia="ja-JP"/>
        </w:rPr>
        <w:t>?</w:t>
      </w:r>
    </w:p>
    <w:p w14:paraId="5ED44383" w14:textId="46882369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C35C57" w14:textId="34BA76B5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068D664" w14:textId="00F5B5F7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D526D1D" w14:textId="0E30EE12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629E336" w14:textId="0FFE4AB7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84F585" w14:textId="6CCBBB24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D74D63" w14:textId="04C0ABCE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8BB355" w14:textId="006BB83F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87FFCF" w14:textId="5F6D8782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F46D55" w14:textId="471306F5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FEBDDF" w14:textId="2AC6D7D3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67A32E" w14:textId="77777777" w:rsidR="00206E0F" w:rsidRDefault="00206E0F" w:rsidP="00206E0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EEC153F" w14:textId="77777777" w:rsidR="00206E0F" w:rsidRDefault="00206E0F" w:rsidP="00206E0F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Pride and Prejudice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1F7DD31" w14:textId="77777777" w:rsidR="00206E0F" w:rsidRDefault="00206E0F" w:rsidP="00206E0F">
      <w:r w:rsidRPr="00FF5DB3">
        <w:rPr>
          <w:b/>
          <w:i/>
          <w:iCs/>
        </w:rPr>
        <w:t>Pride and Prejudice</w:t>
      </w:r>
      <w:r>
        <w:t xml:space="preserve"> (1813) A comic novel by Jane Austen about the life of an upper-middle-class family, the </w:t>
      </w:r>
      <w:proofErr w:type="spellStart"/>
      <w:r>
        <w:t>Bennets</w:t>
      </w:r>
      <w:proofErr w:type="spellEnd"/>
      <w:r>
        <w:t>, in eighteenth-century England. A complex succession of events ends with the marriages of the two eldest Bennet daughters.</w:t>
      </w:r>
    </w:p>
    <w:p w14:paraId="6CED6954" w14:textId="77777777" w:rsidR="00206E0F" w:rsidRPr="00206E0F" w:rsidRDefault="00206E0F" w:rsidP="00206E0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</w:t>
      </w:r>
      <w:r w:rsidRPr="00206E0F">
        <w:rPr>
          <w:i/>
          <w:iCs/>
          <w:lang w:eastAsia="ja-JP"/>
        </w:rPr>
        <w:t>Pride and Prejudice</w:t>
      </w:r>
      <w:r>
        <w:rPr>
          <w:lang w:eastAsia="ja-JP"/>
        </w:rPr>
        <w:t>?</w:t>
      </w:r>
    </w:p>
    <w:p w14:paraId="6AEEB51F" w14:textId="77777777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A75EF8" w14:textId="77777777" w:rsid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F341E9" w14:textId="77777777" w:rsidR="00206E0F" w:rsidRP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345E1D" w14:textId="77777777" w:rsidR="00206E0F" w:rsidRPr="00206E0F" w:rsidRDefault="00206E0F" w:rsidP="00206E0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206E0F">
        <w:rPr>
          <w:b/>
          <w:bCs/>
          <w:lang w:eastAsia="ja-JP"/>
        </w:rPr>
        <w:t>What</w:t>
      </w:r>
      <w:r>
        <w:rPr>
          <w:lang w:eastAsia="ja-JP"/>
        </w:rPr>
        <w:t xml:space="preserve"> leads to the marriages of two of the Bennet daughters in </w:t>
      </w:r>
      <w:r w:rsidRPr="00206E0F">
        <w:rPr>
          <w:i/>
          <w:iCs/>
          <w:lang w:eastAsia="ja-JP"/>
        </w:rPr>
        <w:t>Pride and Prejudice</w:t>
      </w:r>
      <w:r>
        <w:rPr>
          <w:lang w:eastAsia="ja-JP"/>
        </w:rPr>
        <w:t>?</w:t>
      </w:r>
    </w:p>
    <w:p w14:paraId="29527BE4" w14:textId="77777777" w:rsidR="00206E0F" w:rsidRPr="00206E0F" w:rsidRDefault="00206E0F" w:rsidP="00206E0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206E0F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708EE"/>
    <w:multiLevelType w:val="hybridMultilevel"/>
    <w:tmpl w:val="5726B4E4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41AFF"/>
    <w:multiLevelType w:val="hybridMultilevel"/>
    <w:tmpl w:val="5726B4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00604637">
    <w:abstractNumId w:val="0"/>
  </w:num>
  <w:num w:numId="2" w16cid:durableId="784424731">
    <w:abstractNumId w:val="5"/>
  </w:num>
  <w:num w:numId="3" w16cid:durableId="1380276907">
    <w:abstractNumId w:val="4"/>
  </w:num>
  <w:num w:numId="4" w16cid:durableId="2105373546">
    <w:abstractNumId w:val="2"/>
  </w:num>
  <w:num w:numId="5" w16cid:durableId="490097319">
    <w:abstractNumId w:val="1"/>
  </w:num>
  <w:num w:numId="6" w16cid:durableId="1713923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06E0F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232</Words>
  <Characters>1323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2022-05-30T14:23:00Z</dcterms:modified>
</cp:coreProperties>
</file>