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0D55C3" w14:textId="77777777" w:rsidR="009A471B" w:rsidRDefault="009A471B" w:rsidP="009A471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59FCE38" w14:textId="33278080" w:rsidR="009A471B" w:rsidRDefault="009A471B" w:rsidP="009A47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A80AD4" w:rsidRPr="00A80AD4">
        <w:rPr>
          <w:rFonts w:cs="Times New Roman"/>
          <w:b/>
          <w:i/>
          <w:iCs/>
          <w:kern w:val="0"/>
          <w:lang w:eastAsia="ja-JP"/>
        </w:rPr>
        <w:t>Mary Baker Eddy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26284529" w14:textId="69B4E7D7" w:rsidR="00A80AD4" w:rsidRDefault="00A80AD4" w:rsidP="00A80AD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Mary Baker Eddy </w:t>
      </w:r>
      <w:proofErr w:type="gramStart"/>
      <w:r>
        <w:rPr>
          <w:rFonts w:cs="Times New Roman"/>
          <w:bCs/>
          <w:kern w:val="0"/>
          <w:lang w:eastAsia="ja-JP"/>
        </w:rPr>
        <w:t>An</w:t>
      </w:r>
      <w:proofErr w:type="gramEnd"/>
      <w:r>
        <w:rPr>
          <w:rFonts w:cs="Times New Roman"/>
          <w:bCs/>
          <w:kern w:val="0"/>
          <w:lang w:eastAsia="ja-JP"/>
        </w:rPr>
        <w:t xml:space="preserve"> American religious reformer of the late nineteenth and early twentieth centuries; the founder of Christian Science. Her book </w:t>
      </w:r>
      <w:r>
        <w:rPr>
          <w:rFonts w:cs="Times New Roman"/>
          <w:bCs/>
          <w:i/>
          <w:iCs/>
          <w:kern w:val="0"/>
          <w:lang w:eastAsia="ja-JP"/>
        </w:rPr>
        <w:t>Science and Health</w:t>
      </w:r>
      <w:r>
        <w:rPr>
          <w:rFonts w:cs="Times New Roman"/>
          <w:bCs/>
          <w:kern w:val="0"/>
          <w:lang w:eastAsia="ja-JP"/>
        </w:rPr>
        <w:t xml:space="preserve"> is the official statement of Christian Science principles.</w:t>
      </w:r>
    </w:p>
    <w:p w14:paraId="5C2F228F" w14:textId="77777777" w:rsidR="00856904" w:rsidRDefault="00856904" w:rsidP="00A80AD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B7382E9" w14:textId="6D6AD303" w:rsidR="00856904" w:rsidRPr="00856904" w:rsidRDefault="00856904" w:rsidP="00856904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856904">
        <w:rPr>
          <w:b/>
          <w:lang w:eastAsia="ja-JP"/>
        </w:rPr>
        <w:t>Who</w:t>
      </w:r>
      <w:r>
        <w:rPr>
          <w:bCs/>
          <w:lang w:eastAsia="ja-JP"/>
        </w:rPr>
        <w:t xml:space="preserve"> is Mary Baker Eddy? </w:t>
      </w:r>
      <w:r w:rsidRPr="00856904">
        <w:rPr>
          <w:b/>
          <w:lang w:eastAsia="ja-JP"/>
        </w:rPr>
        <w:t>When</w:t>
      </w:r>
      <w:r>
        <w:rPr>
          <w:bCs/>
          <w:lang w:eastAsia="ja-JP"/>
        </w:rPr>
        <w:t xml:space="preserve"> did she live?</w:t>
      </w:r>
    </w:p>
    <w:p w14:paraId="362E163F" w14:textId="2AAD4436" w:rsidR="00856904" w:rsidRDefault="00856904" w:rsidP="0085690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41EA0BC" w14:textId="36093353" w:rsidR="00856904" w:rsidRDefault="00856904" w:rsidP="0085690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1A02C7A1" w14:textId="77777777" w:rsidR="00856904" w:rsidRPr="00856904" w:rsidRDefault="00856904" w:rsidP="0085690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199B146A" w14:textId="432DB7B5" w:rsidR="00856904" w:rsidRPr="00856904" w:rsidRDefault="00856904" w:rsidP="00856904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856904">
        <w:rPr>
          <w:b/>
          <w:lang w:eastAsia="ja-JP"/>
        </w:rPr>
        <w:t>What</w:t>
      </w:r>
      <w:r>
        <w:rPr>
          <w:bCs/>
          <w:lang w:eastAsia="ja-JP"/>
        </w:rPr>
        <w:t xml:space="preserve"> did </w:t>
      </w:r>
      <w:r>
        <w:rPr>
          <w:bCs/>
          <w:lang w:eastAsia="ja-JP"/>
        </w:rPr>
        <w:t>Mary Baker Eddy</w:t>
      </w:r>
      <w:r>
        <w:rPr>
          <w:bCs/>
          <w:lang w:eastAsia="ja-JP"/>
        </w:rPr>
        <w:t xml:space="preserve"> </w:t>
      </w:r>
      <w:proofErr w:type="gramStart"/>
      <w:r>
        <w:rPr>
          <w:bCs/>
          <w:lang w:eastAsia="ja-JP"/>
        </w:rPr>
        <w:t>found</w:t>
      </w:r>
      <w:proofErr w:type="gramEnd"/>
      <w:r>
        <w:rPr>
          <w:bCs/>
          <w:lang w:eastAsia="ja-JP"/>
        </w:rPr>
        <w:t>?</w:t>
      </w:r>
    </w:p>
    <w:p w14:paraId="4BED672E" w14:textId="2ECD2FD9" w:rsidR="00856904" w:rsidRDefault="00856904" w:rsidP="0085690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10B16B61" w14:textId="01713006" w:rsidR="00856904" w:rsidRDefault="00856904" w:rsidP="0085690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6E4C0A1A" w14:textId="77777777" w:rsidR="00856904" w:rsidRPr="00856904" w:rsidRDefault="00856904" w:rsidP="0085690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23A31A1E" w14:textId="76CE13BF" w:rsidR="00856904" w:rsidRPr="003B3FF7" w:rsidRDefault="00856904" w:rsidP="00856904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856904">
        <w:rPr>
          <w:b/>
          <w:lang w:eastAsia="ja-JP"/>
        </w:rPr>
        <w:t>What</w:t>
      </w:r>
      <w:r>
        <w:rPr>
          <w:bCs/>
          <w:lang w:eastAsia="ja-JP"/>
        </w:rPr>
        <w:t xml:space="preserve"> is </w:t>
      </w:r>
      <w:r>
        <w:rPr>
          <w:bCs/>
          <w:lang w:eastAsia="ja-JP"/>
        </w:rPr>
        <w:t>Mary Baker Eddy</w:t>
      </w:r>
      <w:r>
        <w:rPr>
          <w:bCs/>
          <w:lang w:eastAsia="ja-JP"/>
        </w:rPr>
        <w:t xml:space="preserve">’s book </w:t>
      </w:r>
      <w:r>
        <w:rPr>
          <w:bCs/>
          <w:i/>
          <w:iCs/>
          <w:lang w:eastAsia="ja-JP"/>
        </w:rPr>
        <w:t>Science and Health</w:t>
      </w:r>
      <w:r>
        <w:rPr>
          <w:bCs/>
          <w:lang w:eastAsia="ja-JP"/>
        </w:rPr>
        <w:t>?</w:t>
      </w:r>
    </w:p>
    <w:p w14:paraId="5AD88F48" w14:textId="469331D1" w:rsidR="003B3FF7" w:rsidRDefault="003B3FF7" w:rsidP="003B3FF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17EAEC08" w14:textId="2A6D9EDD" w:rsidR="003B3FF7" w:rsidRDefault="003B3FF7" w:rsidP="003B3FF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A74415A" w14:textId="68FBF4F5" w:rsidR="003B3FF7" w:rsidRDefault="003B3FF7" w:rsidP="003B3FF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24F13DFC" w14:textId="55E3C45D" w:rsidR="003B3FF7" w:rsidRDefault="003B3FF7" w:rsidP="003B3FF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1DF0F922" w14:textId="40923C8F" w:rsidR="003B3FF7" w:rsidRDefault="003B3FF7" w:rsidP="003B3FF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529FE0F" w14:textId="7704638E" w:rsidR="003B3FF7" w:rsidRDefault="003B3FF7" w:rsidP="003B3FF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7E6C442E" w14:textId="1A8093D2" w:rsidR="003B3FF7" w:rsidRDefault="003B3FF7" w:rsidP="003B3FF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1B3A38C" w14:textId="73961DE7" w:rsidR="003B3FF7" w:rsidRDefault="003B3FF7" w:rsidP="003B3FF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61062445" w14:textId="43AA66EC" w:rsidR="003B3FF7" w:rsidRDefault="003B3FF7" w:rsidP="003B3FF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2D5BB965" w14:textId="77777777" w:rsidR="003B3FF7" w:rsidRDefault="003B3FF7" w:rsidP="003B3FF7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2E41043" w14:textId="77777777" w:rsidR="003B3FF7" w:rsidRDefault="003B3FF7" w:rsidP="003B3FF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A80AD4">
        <w:rPr>
          <w:rFonts w:cs="Times New Roman"/>
          <w:b/>
          <w:i/>
          <w:iCs/>
          <w:kern w:val="0"/>
          <w:lang w:eastAsia="ja-JP"/>
        </w:rPr>
        <w:t>Mary Baker Eddy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7250B97F" w14:textId="77777777" w:rsidR="003B3FF7" w:rsidRDefault="003B3FF7" w:rsidP="003B3FF7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Mary Baker Eddy </w:t>
      </w:r>
      <w:proofErr w:type="gramStart"/>
      <w:r>
        <w:rPr>
          <w:rFonts w:cs="Times New Roman"/>
          <w:bCs/>
          <w:kern w:val="0"/>
          <w:lang w:eastAsia="ja-JP"/>
        </w:rPr>
        <w:t>An</w:t>
      </w:r>
      <w:proofErr w:type="gramEnd"/>
      <w:r>
        <w:rPr>
          <w:rFonts w:cs="Times New Roman"/>
          <w:bCs/>
          <w:kern w:val="0"/>
          <w:lang w:eastAsia="ja-JP"/>
        </w:rPr>
        <w:t xml:space="preserve"> American religious reformer of the late nineteenth and early twentieth centuries; the founder of Christian Science. Her book </w:t>
      </w:r>
      <w:r>
        <w:rPr>
          <w:rFonts w:cs="Times New Roman"/>
          <w:bCs/>
          <w:i/>
          <w:iCs/>
          <w:kern w:val="0"/>
          <w:lang w:eastAsia="ja-JP"/>
        </w:rPr>
        <w:t>Science and Health</w:t>
      </w:r>
      <w:r>
        <w:rPr>
          <w:rFonts w:cs="Times New Roman"/>
          <w:bCs/>
          <w:kern w:val="0"/>
          <w:lang w:eastAsia="ja-JP"/>
        </w:rPr>
        <w:t xml:space="preserve"> is the official statement of Christian Science principles.</w:t>
      </w:r>
    </w:p>
    <w:p w14:paraId="1DE93134" w14:textId="77777777" w:rsidR="003B3FF7" w:rsidRDefault="003B3FF7" w:rsidP="003B3FF7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611594E" w14:textId="77777777" w:rsidR="003B3FF7" w:rsidRPr="00856904" w:rsidRDefault="003B3FF7" w:rsidP="003B3FF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856904">
        <w:rPr>
          <w:b/>
          <w:lang w:eastAsia="ja-JP"/>
        </w:rPr>
        <w:t>Who</w:t>
      </w:r>
      <w:r>
        <w:rPr>
          <w:bCs/>
          <w:lang w:eastAsia="ja-JP"/>
        </w:rPr>
        <w:t xml:space="preserve"> is Mary Baker Eddy? </w:t>
      </w:r>
      <w:r w:rsidRPr="00856904">
        <w:rPr>
          <w:b/>
          <w:lang w:eastAsia="ja-JP"/>
        </w:rPr>
        <w:t>When</w:t>
      </w:r>
      <w:r>
        <w:rPr>
          <w:bCs/>
          <w:lang w:eastAsia="ja-JP"/>
        </w:rPr>
        <w:t xml:space="preserve"> did she live?</w:t>
      </w:r>
    </w:p>
    <w:p w14:paraId="329BCEC4" w14:textId="77777777" w:rsidR="003B3FF7" w:rsidRDefault="003B3FF7" w:rsidP="003B3FF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1E580F58" w14:textId="77777777" w:rsidR="003B3FF7" w:rsidRDefault="003B3FF7" w:rsidP="003B3FF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33516A27" w14:textId="77777777" w:rsidR="003B3FF7" w:rsidRPr="00856904" w:rsidRDefault="003B3FF7" w:rsidP="003B3FF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5622312" w14:textId="77777777" w:rsidR="003B3FF7" w:rsidRPr="00856904" w:rsidRDefault="003B3FF7" w:rsidP="003B3FF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856904">
        <w:rPr>
          <w:b/>
          <w:lang w:eastAsia="ja-JP"/>
        </w:rPr>
        <w:t>What</w:t>
      </w:r>
      <w:r>
        <w:rPr>
          <w:bCs/>
          <w:lang w:eastAsia="ja-JP"/>
        </w:rPr>
        <w:t xml:space="preserve"> did Mary Baker Eddy </w:t>
      </w:r>
      <w:proofErr w:type="gramStart"/>
      <w:r>
        <w:rPr>
          <w:bCs/>
          <w:lang w:eastAsia="ja-JP"/>
        </w:rPr>
        <w:t>found</w:t>
      </w:r>
      <w:proofErr w:type="gramEnd"/>
      <w:r>
        <w:rPr>
          <w:bCs/>
          <w:lang w:eastAsia="ja-JP"/>
        </w:rPr>
        <w:t>?</w:t>
      </w:r>
    </w:p>
    <w:p w14:paraId="30E85FA1" w14:textId="77777777" w:rsidR="003B3FF7" w:rsidRDefault="003B3FF7" w:rsidP="003B3FF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DA96127" w14:textId="77777777" w:rsidR="003B3FF7" w:rsidRDefault="003B3FF7" w:rsidP="003B3FF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60101D0" w14:textId="77777777" w:rsidR="003B3FF7" w:rsidRPr="00856904" w:rsidRDefault="003B3FF7" w:rsidP="003B3FF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2FAF70F0" w14:textId="77777777" w:rsidR="003B3FF7" w:rsidRPr="00856904" w:rsidRDefault="003B3FF7" w:rsidP="003B3FF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856904">
        <w:rPr>
          <w:b/>
          <w:lang w:eastAsia="ja-JP"/>
        </w:rPr>
        <w:t>What</w:t>
      </w:r>
      <w:r>
        <w:rPr>
          <w:bCs/>
          <w:lang w:eastAsia="ja-JP"/>
        </w:rPr>
        <w:t xml:space="preserve"> is Mary Baker Eddy’s book </w:t>
      </w:r>
      <w:r>
        <w:rPr>
          <w:bCs/>
          <w:i/>
          <w:iCs/>
          <w:lang w:eastAsia="ja-JP"/>
        </w:rPr>
        <w:t>Science and Health</w:t>
      </w:r>
      <w:r>
        <w:rPr>
          <w:bCs/>
          <w:lang w:eastAsia="ja-JP"/>
        </w:rPr>
        <w:t>?</w:t>
      </w:r>
    </w:p>
    <w:p w14:paraId="7B3B4F3C" w14:textId="77777777" w:rsidR="003B3FF7" w:rsidRPr="003B3FF7" w:rsidRDefault="003B3FF7" w:rsidP="003B3FF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6B909EC8" w14:textId="77777777" w:rsidR="00A80AD4" w:rsidRPr="00A80AD4" w:rsidRDefault="00A80AD4" w:rsidP="009A471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590CE9E" w14:textId="77777777" w:rsidR="00B577EA" w:rsidRPr="00C869E6" w:rsidRDefault="003B3FF7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C27204"/>
    <w:multiLevelType w:val="hybridMultilevel"/>
    <w:tmpl w:val="B86227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8B4163"/>
    <w:multiLevelType w:val="hybridMultilevel"/>
    <w:tmpl w:val="B86227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3B3FF7"/>
    <w:rsid w:val="00410E3E"/>
    <w:rsid w:val="00660C35"/>
    <w:rsid w:val="00744EA5"/>
    <w:rsid w:val="00852BCF"/>
    <w:rsid w:val="00856904"/>
    <w:rsid w:val="00956A06"/>
    <w:rsid w:val="00993C25"/>
    <w:rsid w:val="009A2D84"/>
    <w:rsid w:val="009A471B"/>
    <w:rsid w:val="00A80AD4"/>
    <w:rsid w:val="00A901AC"/>
    <w:rsid w:val="00AC1512"/>
    <w:rsid w:val="00AD7409"/>
    <w:rsid w:val="00B507D2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>
      <w:pPr>
        <w:spacing w:before="100" w:beforeAutospacing="1" w:after="100" w:afterAutospacing="1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pPr>
      <w:spacing w:before="0" w:beforeAutospacing="0" w:after="0" w:afterAutospacing="0"/>
      <w:jc w:val="left"/>
    </w:pPr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5</TotalTime>
  <Pages>1</Pages>
  <Words>230</Words>
  <Characters>1314</Characters>
  <Application>Microsoft Office Word</Application>
  <DocSecurity>0</DocSecurity>
  <Lines>10</Lines>
  <Paragraphs>3</Paragraphs>
  <ScaleCrop>false</ScaleCrop>
  <Company>Mark's Text Terminal</Company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5</cp:revision>
  <dcterms:created xsi:type="dcterms:W3CDTF">2021-01-18T14:50:00Z</dcterms:created>
  <dcterms:modified xsi:type="dcterms:W3CDTF">2021-03-01T13:57:00Z</dcterms:modified>
</cp:coreProperties>
</file>