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0CC3FDB2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878ED" w:rsidRPr="00F878ED">
        <w:rPr>
          <w:rFonts w:cs="Times New Roman"/>
          <w:b/>
          <w:i/>
          <w:iCs/>
          <w:kern w:val="0"/>
          <w:lang w:eastAsia="ja-JP"/>
        </w:rPr>
        <w:t>Esther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5994CAE" w14:textId="21B1A6B1" w:rsidR="00120F8E" w:rsidRDefault="00F878ED" w:rsidP="00F878E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Esther </w:t>
      </w:r>
      <w:r>
        <w:rPr>
          <w:rFonts w:cs="Times New Roman"/>
          <w:bCs/>
          <w:kern w:val="0"/>
          <w:lang w:eastAsia="ja-JP"/>
        </w:rPr>
        <w:t>A book of the Old Testament that tells the story of a beautiful Jewish woman named Esther who is chosen by the king of Persia to be his queen. Esther, with the aid of her cousin Mordecai, stops a plot to massacre the Jews in Persia, and Mordecai becomes the king’s chief minister. This event is celebrated by Jews as the feast of Purim.</w:t>
      </w:r>
    </w:p>
    <w:p w14:paraId="37548DC6" w14:textId="77777777" w:rsidR="00120F8E" w:rsidRDefault="00120F8E" w:rsidP="00F878E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36CA555" w14:textId="051E54B3" w:rsidR="00120F8E" w:rsidRPr="00120F8E" w:rsidRDefault="00120F8E" w:rsidP="00120F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20F8E">
        <w:rPr>
          <w:b/>
          <w:lang w:eastAsia="ja-JP"/>
        </w:rPr>
        <w:t>Who</w:t>
      </w:r>
      <w:r>
        <w:rPr>
          <w:bCs/>
          <w:lang w:eastAsia="ja-JP"/>
        </w:rPr>
        <w:t xml:space="preserve"> is Esther?</w:t>
      </w:r>
    </w:p>
    <w:p w14:paraId="77A41C8F" w14:textId="4CDBEBA4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BEBBDBC" w14:textId="0DDA8FE5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4CEF952" w14:textId="77777777" w:rsidR="00120F8E" w:rsidRP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167DD28" w14:textId="44B6C5D0" w:rsidR="00120F8E" w:rsidRPr="00120F8E" w:rsidRDefault="00120F8E" w:rsidP="00120F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20F8E">
        <w:rPr>
          <w:b/>
          <w:lang w:eastAsia="ja-JP"/>
        </w:rPr>
        <w:t>What</w:t>
      </w:r>
      <w:r>
        <w:rPr>
          <w:bCs/>
          <w:lang w:eastAsia="ja-JP"/>
        </w:rPr>
        <w:t xml:space="preserve"> does Esther do, with her cousin’s aid?</w:t>
      </w:r>
    </w:p>
    <w:p w14:paraId="32CFA16B" w14:textId="30B9BF03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E1988D" w14:textId="49A6377B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8AB56DC" w14:textId="77777777" w:rsidR="00120F8E" w:rsidRP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B1EB947" w14:textId="389688BB" w:rsidR="00120F8E" w:rsidRPr="00120F8E" w:rsidRDefault="00120F8E" w:rsidP="00120F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20F8E">
        <w:rPr>
          <w:b/>
          <w:lang w:eastAsia="ja-JP"/>
        </w:rPr>
        <w:t>What</w:t>
      </w:r>
      <w:r>
        <w:rPr>
          <w:bCs/>
          <w:lang w:eastAsia="ja-JP"/>
        </w:rPr>
        <w:t xml:space="preserve"> is Purim?</w:t>
      </w:r>
    </w:p>
    <w:p w14:paraId="02083292" w14:textId="0F64AD1F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45247B2" w14:textId="03952B72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CB0553C" w14:textId="63C2A7B3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DA8741D" w14:textId="027B6092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23460F5" w14:textId="3E787F62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FBB9E0E" w14:textId="4BAB558E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6FDF398" w14:textId="5776BAE0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0EC071C" w14:textId="79D96794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44A8C0E" w14:textId="77777777" w:rsidR="00120F8E" w:rsidRDefault="00120F8E" w:rsidP="00120F8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EBC244" w14:textId="77777777" w:rsidR="00120F8E" w:rsidRDefault="00120F8E" w:rsidP="00120F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878ED">
        <w:rPr>
          <w:rFonts w:cs="Times New Roman"/>
          <w:b/>
          <w:i/>
          <w:iCs/>
          <w:kern w:val="0"/>
          <w:lang w:eastAsia="ja-JP"/>
        </w:rPr>
        <w:t>Esther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18861A0" w14:textId="77777777" w:rsidR="00120F8E" w:rsidRDefault="00120F8E" w:rsidP="00120F8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Esther </w:t>
      </w:r>
      <w:r>
        <w:rPr>
          <w:rFonts w:cs="Times New Roman"/>
          <w:bCs/>
          <w:kern w:val="0"/>
          <w:lang w:eastAsia="ja-JP"/>
        </w:rPr>
        <w:t>A book of the Old Testament that tells the story of a beautiful Jewish woman named Esther who is chosen by the king of Persia to be his queen. Esther, with the aid of her cousin Mordecai, stops a plot to massacre the Jews in Persia, and Mordecai becomes the king’s chief minister. This event is celebrated by Jews as the feast of Purim.</w:t>
      </w:r>
    </w:p>
    <w:p w14:paraId="5816166F" w14:textId="77777777" w:rsidR="00120F8E" w:rsidRDefault="00120F8E" w:rsidP="00120F8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677BF6" w14:textId="77777777" w:rsidR="00120F8E" w:rsidRPr="00120F8E" w:rsidRDefault="00120F8E" w:rsidP="00120F8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20F8E">
        <w:rPr>
          <w:b/>
          <w:lang w:eastAsia="ja-JP"/>
        </w:rPr>
        <w:t>Who</w:t>
      </w:r>
      <w:r>
        <w:rPr>
          <w:bCs/>
          <w:lang w:eastAsia="ja-JP"/>
        </w:rPr>
        <w:t xml:space="preserve"> is Esther?</w:t>
      </w:r>
    </w:p>
    <w:p w14:paraId="370B6BD4" w14:textId="77777777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C34673A" w14:textId="77777777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168F34A" w14:textId="77777777" w:rsidR="00120F8E" w:rsidRP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24A21D9" w14:textId="77777777" w:rsidR="00120F8E" w:rsidRPr="00120F8E" w:rsidRDefault="00120F8E" w:rsidP="00120F8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20F8E">
        <w:rPr>
          <w:b/>
          <w:lang w:eastAsia="ja-JP"/>
        </w:rPr>
        <w:t>What</w:t>
      </w:r>
      <w:r>
        <w:rPr>
          <w:bCs/>
          <w:lang w:eastAsia="ja-JP"/>
        </w:rPr>
        <w:t xml:space="preserve"> does Esther do, with her cousin’s aid?</w:t>
      </w:r>
    </w:p>
    <w:p w14:paraId="71012BA4" w14:textId="77777777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F41A0E" w14:textId="77777777" w:rsid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3987602" w14:textId="77777777" w:rsidR="00120F8E" w:rsidRP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AF40C48" w14:textId="77777777" w:rsidR="00120F8E" w:rsidRPr="00120F8E" w:rsidRDefault="00120F8E" w:rsidP="00120F8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20F8E">
        <w:rPr>
          <w:b/>
          <w:lang w:eastAsia="ja-JP"/>
        </w:rPr>
        <w:t>What</w:t>
      </w:r>
      <w:r>
        <w:rPr>
          <w:bCs/>
          <w:lang w:eastAsia="ja-JP"/>
        </w:rPr>
        <w:t xml:space="preserve"> is Purim?</w:t>
      </w:r>
    </w:p>
    <w:p w14:paraId="246791A1" w14:textId="77777777" w:rsidR="00120F8E" w:rsidRPr="00120F8E" w:rsidRDefault="00120F8E" w:rsidP="00120F8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7D63CD1" w14:textId="77777777" w:rsidR="00F878ED" w:rsidRDefault="00F878ED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120F8E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04716"/>
    <w:multiLevelType w:val="hybridMultilevel"/>
    <w:tmpl w:val="FD8A43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60E8E"/>
    <w:multiLevelType w:val="hybridMultilevel"/>
    <w:tmpl w:val="EB887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87224E"/>
    <w:multiLevelType w:val="hybridMultilevel"/>
    <w:tmpl w:val="EB887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120F8E"/>
    <w:rsid w:val="0038015A"/>
    <w:rsid w:val="003968AA"/>
    <w:rsid w:val="00410E3E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878E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248</Words>
  <Characters>1417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2021-03-01T12:39:00Z</dcterms:modified>
</cp:coreProperties>
</file>