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03E515A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231AE">
        <w:rPr>
          <w:b/>
          <w:i/>
        </w:rPr>
        <w:t>Emma Lazarus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9EEE0F" w14:textId="77777777" w:rsidR="000231AE" w:rsidRDefault="000231AE" w:rsidP="000231AE">
      <w:r w:rsidRPr="002B1E42">
        <w:rPr>
          <w:b/>
        </w:rPr>
        <w:t>Give me your tired, your poor</w:t>
      </w:r>
      <w:r>
        <w:t xml:space="preserve"> A line from a poem, “The New Colossus,” by the nineteenth-century American poet Emma Lazarus. “The New Colossus,” describing the Statue of Liberty, appears on a plaque at the base of the statue. It ends with the statue herself speaking: </w:t>
      </w:r>
    </w:p>
    <w:p w14:paraId="5E11A649" w14:textId="77777777" w:rsidR="000231AE" w:rsidRDefault="000231AE" w:rsidP="000231AE"/>
    <w:p w14:paraId="5B1F7F7A" w14:textId="0ED35FDF" w:rsidR="000231AE" w:rsidRDefault="000231AE" w:rsidP="000231AE">
      <w:r>
        <w:t xml:space="preserve">Give me your tired, your poor, </w:t>
      </w:r>
    </w:p>
    <w:p w14:paraId="626A56D7" w14:textId="77777777" w:rsidR="000231AE" w:rsidRDefault="000231AE" w:rsidP="000231AE">
      <w:r>
        <w:t xml:space="preserve">Your huddled masses yearning to breathe free, </w:t>
      </w:r>
    </w:p>
    <w:p w14:paraId="2492690C" w14:textId="77777777" w:rsidR="000231AE" w:rsidRDefault="000231AE" w:rsidP="000231AE">
      <w:r>
        <w:t xml:space="preserve">The wretched refuse of your teeming shore. </w:t>
      </w:r>
    </w:p>
    <w:p w14:paraId="1FD4BD44" w14:textId="77777777" w:rsidR="000231AE" w:rsidRDefault="000231AE" w:rsidP="000231AE">
      <w:r>
        <w:t>Send these, the homeless, tempest-tossed, to me:</w:t>
      </w:r>
    </w:p>
    <w:p w14:paraId="38359252" w14:textId="722D1F8B" w:rsidR="000231AE" w:rsidRDefault="000231AE" w:rsidP="000231AE">
      <w:r>
        <w:t xml:space="preserve"> I lift my lamp beside the golden door.</w:t>
      </w:r>
    </w:p>
    <w:p w14:paraId="478C769D" w14:textId="6027DB44" w:rsidR="000231AE" w:rsidRPr="00911752" w:rsidRDefault="00911752" w:rsidP="000231AE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>is “The New Colossus?</w:t>
      </w:r>
    </w:p>
    <w:p w14:paraId="74139D23" w14:textId="18DAACF9" w:rsidR="00911752" w:rsidRDefault="00911752" w:rsidP="00911752">
      <w:pPr>
        <w:rPr>
          <w:b/>
          <w:bCs/>
        </w:rPr>
      </w:pPr>
    </w:p>
    <w:p w14:paraId="182A9D02" w14:textId="35D61352" w:rsidR="00911752" w:rsidRDefault="00911752" w:rsidP="00911752">
      <w:pPr>
        <w:rPr>
          <w:b/>
          <w:bCs/>
        </w:rPr>
      </w:pPr>
    </w:p>
    <w:p w14:paraId="70AFF01A" w14:textId="77777777" w:rsidR="00911752" w:rsidRPr="00911752" w:rsidRDefault="00911752" w:rsidP="00911752">
      <w:pPr>
        <w:rPr>
          <w:b/>
          <w:bCs/>
        </w:rPr>
      </w:pPr>
    </w:p>
    <w:p w14:paraId="786F47F1" w14:textId="3F056D73" w:rsidR="00911752" w:rsidRPr="00911752" w:rsidRDefault="00911752" w:rsidP="000231AE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>does “The New Colossus” describe?</w:t>
      </w:r>
    </w:p>
    <w:p w14:paraId="4E44A5D9" w14:textId="6C490D7E" w:rsidR="00911752" w:rsidRDefault="00911752" w:rsidP="00911752">
      <w:pPr>
        <w:rPr>
          <w:b/>
          <w:bCs/>
        </w:rPr>
      </w:pPr>
    </w:p>
    <w:p w14:paraId="49978AA4" w14:textId="55AE96C2" w:rsidR="00911752" w:rsidRDefault="00911752" w:rsidP="00911752">
      <w:pPr>
        <w:rPr>
          <w:b/>
          <w:bCs/>
        </w:rPr>
      </w:pPr>
    </w:p>
    <w:p w14:paraId="25DA80DF" w14:textId="77777777" w:rsidR="00911752" w:rsidRPr="00911752" w:rsidRDefault="00911752" w:rsidP="00911752">
      <w:pPr>
        <w:rPr>
          <w:b/>
          <w:bCs/>
        </w:rPr>
      </w:pPr>
    </w:p>
    <w:p w14:paraId="3B1F68D4" w14:textId="4D7CF7FC" w:rsidR="00911752" w:rsidRPr="000231AE" w:rsidRDefault="00911752" w:rsidP="000231AE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>
        <w:rPr>
          <w:b/>
          <w:bCs/>
        </w:rPr>
        <w:t xml:space="preserve">How </w:t>
      </w:r>
      <w:r>
        <w:t>does “The New Colossus” end?</w:t>
      </w:r>
    </w:p>
    <w:p w14:paraId="31C3B260" w14:textId="77777777" w:rsidR="000231AE" w:rsidRDefault="000231AE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91175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360974"/>
    <w:multiLevelType w:val="hybridMultilevel"/>
    <w:tmpl w:val="F61089D8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693025">
    <w:abstractNumId w:val="0"/>
  </w:num>
  <w:num w:numId="2" w16cid:durableId="1386031282">
    <w:abstractNumId w:val="3"/>
  </w:num>
  <w:num w:numId="3" w16cid:durableId="239143356">
    <w:abstractNumId w:val="2"/>
  </w:num>
  <w:num w:numId="4" w16cid:durableId="1515682665">
    <w:abstractNumId w:val="1"/>
  </w:num>
  <w:num w:numId="5" w16cid:durableId="15262854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231AE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11752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149</Words>
  <Characters>851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2022-05-30T13:51:00Z</dcterms:modified>
</cp:coreProperties>
</file>