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78AB8FF4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6A0CE2">
        <w:rPr>
          <w:b/>
          <w:i/>
        </w:rPr>
        <w:t>Doris Lessing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EAF9467" w14:textId="77777777" w:rsidR="006A0CE2" w:rsidRDefault="006A0CE2" w:rsidP="006A0CE2">
      <w:r w:rsidRPr="00904E77">
        <w:rPr>
          <w:b/>
        </w:rPr>
        <w:t>Doris Lessing</w:t>
      </w:r>
      <w:r>
        <w:t xml:space="preserve"> A twentieth-century British writer known for her vividly realistic and feminist novels, including the five-volume series </w:t>
      </w:r>
      <w:r w:rsidRPr="006D00F4">
        <w:rPr>
          <w:i/>
          <w:iCs/>
        </w:rPr>
        <w:t>Children of Violence</w:t>
      </w:r>
      <w:r>
        <w:t xml:space="preserve"> and </w:t>
      </w:r>
      <w:r w:rsidRPr="006D00F4">
        <w:rPr>
          <w:i/>
          <w:iCs/>
        </w:rPr>
        <w:t>The Golden Notebook</w:t>
      </w:r>
      <w:r>
        <w:t xml:space="preserve">. She also wrote short stories, collected in volumes such as </w:t>
      </w:r>
      <w:r w:rsidRPr="006D00F4">
        <w:rPr>
          <w:i/>
          <w:iCs/>
        </w:rPr>
        <w:t>African Stories.</w:t>
      </w:r>
    </w:p>
    <w:p w14:paraId="68BE7C33" w14:textId="3469EC84" w:rsidR="006A0CE2" w:rsidRPr="006A0CE2" w:rsidRDefault="006A0CE2" w:rsidP="006A0CE2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 xml:space="preserve">is Doris Lessing? </w:t>
      </w:r>
      <w:r w:rsidRPr="006A0CE2">
        <w:rPr>
          <w:b/>
          <w:bCs/>
          <w:lang w:eastAsia="ja-JP"/>
        </w:rPr>
        <w:t>What</w:t>
      </w:r>
      <w:r>
        <w:rPr>
          <w:lang w:eastAsia="ja-JP"/>
        </w:rPr>
        <w:t xml:space="preserve"> does her work include?</w:t>
      </w:r>
    </w:p>
    <w:p w14:paraId="5EA34BA8" w14:textId="27624F7A" w:rsidR="006A0CE2" w:rsidRDefault="006A0CE2" w:rsidP="006A0CE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18FB88A" w14:textId="77777777" w:rsidR="006A0CE2" w:rsidRPr="006A0CE2" w:rsidRDefault="006A0CE2" w:rsidP="006A0CE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B750C69" w14:textId="4F3287EC" w:rsidR="006A0CE2" w:rsidRPr="006A0CE2" w:rsidRDefault="006A0CE2" w:rsidP="006A0CE2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did Doris Lessing also write?</w:t>
      </w:r>
    </w:p>
    <w:p w14:paraId="6095518F" w14:textId="4313177E" w:rsidR="006A0CE2" w:rsidRDefault="006A0CE2" w:rsidP="006A0CE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E791916" w14:textId="16C43271" w:rsidR="006A0CE2" w:rsidRDefault="006A0CE2" w:rsidP="006A0CE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FCFDD88" w14:textId="6472AB5B" w:rsidR="006A0CE2" w:rsidRDefault="006A0CE2" w:rsidP="006A0CE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E24B321" w14:textId="00F8B024" w:rsidR="006A0CE2" w:rsidRDefault="006A0CE2" w:rsidP="006A0CE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F89FC90" w14:textId="4BAB15F3" w:rsidR="006A0CE2" w:rsidRDefault="006A0CE2" w:rsidP="006A0CE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D75F752" w14:textId="319E0225" w:rsidR="006A0CE2" w:rsidRDefault="006A0CE2" w:rsidP="006A0CE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5C51AF0" w14:textId="45A72654" w:rsidR="006A0CE2" w:rsidRDefault="006A0CE2" w:rsidP="006A0CE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87646BF" w14:textId="2C84EC3F" w:rsidR="006A0CE2" w:rsidRDefault="006A0CE2" w:rsidP="006A0CE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2680515" w14:textId="6B97A216" w:rsidR="006A0CE2" w:rsidRDefault="006A0CE2" w:rsidP="006A0CE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3320D52" w14:textId="2235DFC7" w:rsidR="006A0CE2" w:rsidRDefault="006A0CE2" w:rsidP="006A0CE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7D698BB" w14:textId="4EAE03B1" w:rsidR="006A0CE2" w:rsidRDefault="006A0CE2" w:rsidP="006A0CE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D158AA3" w14:textId="77777777" w:rsidR="006A0CE2" w:rsidRDefault="006A0CE2" w:rsidP="006A0CE2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E746C20" w14:textId="77777777" w:rsidR="006A0CE2" w:rsidRDefault="006A0CE2" w:rsidP="006A0CE2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Doris Lessing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364EA74" w14:textId="77777777" w:rsidR="006A0CE2" w:rsidRDefault="006A0CE2" w:rsidP="006A0CE2">
      <w:r w:rsidRPr="00904E77">
        <w:rPr>
          <w:b/>
        </w:rPr>
        <w:t>Doris Lessing</w:t>
      </w:r>
      <w:r>
        <w:t xml:space="preserve"> A twentieth-century British writer known for her vividly realistic and feminist novels, including the five-volume series </w:t>
      </w:r>
      <w:r w:rsidRPr="006D00F4">
        <w:rPr>
          <w:i/>
          <w:iCs/>
        </w:rPr>
        <w:t>Children of Violence</w:t>
      </w:r>
      <w:r>
        <w:t xml:space="preserve"> and </w:t>
      </w:r>
      <w:r w:rsidRPr="006D00F4">
        <w:rPr>
          <w:i/>
          <w:iCs/>
        </w:rPr>
        <w:t>The Golden Notebook</w:t>
      </w:r>
      <w:r>
        <w:t xml:space="preserve">. She also wrote short stories, collected in volumes such as </w:t>
      </w:r>
      <w:r w:rsidRPr="006D00F4">
        <w:rPr>
          <w:i/>
          <w:iCs/>
        </w:rPr>
        <w:t>African Stories.</w:t>
      </w:r>
    </w:p>
    <w:p w14:paraId="31835462" w14:textId="77777777" w:rsidR="006A0CE2" w:rsidRPr="006A0CE2" w:rsidRDefault="006A0CE2" w:rsidP="006A0CE2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 xml:space="preserve">is Doris Lessing? </w:t>
      </w:r>
      <w:r w:rsidRPr="006A0CE2">
        <w:rPr>
          <w:b/>
          <w:bCs/>
          <w:lang w:eastAsia="ja-JP"/>
        </w:rPr>
        <w:t>What</w:t>
      </w:r>
      <w:r>
        <w:rPr>
          <w:lang w:eastAsia="ja-JP"/>
        </w:rPr>
        <w:t xml:space="preserve"> does her work include?</w:t>
      </w:r>
    </w:p>
    <w:p w14:paraId="16491131" w14:textId="77777777" w:rsidR="006A0CE2" w:rsidRDefault="006A0CE2" w:rsidP="006A0CE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C253343" w14:textId="77777777" w:rsidR="006A0CE2" w:rsidRPr="006A0CE2" w:rsidRDefault="006A0CE2" w:rsidP="006A0CE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A2C3622" w14:textId="77777777" w:rsidR="006A0CE2" w:rsidRPr="006A0CE2" w:rsidRDefault="006A0CE2" w:rsidP="006A0CE2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did Doris Lessing also write?</w:t>
      </w:r>
    </w:p>
    <w:p w14:paraId="04D07B44" w14:textId="77777777" w:rsidR="006A0CE2" w:rsidRPr="006A0CE2" w:rsidRDefault="006A0CE2" w:rsidP="006A0CE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6A0CE2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0793D"/>
    <w:multiLevelType w:val="hybridMultilevel"/>
    <w:tmpl w:val="B1069FE6"/>
    <w:lvl w:ilvl="0" w:tplc="D83035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6BB2F7E"/>
    <w:multiLevelType w:val="hybridMultilevel"/>
    <w:tmpl w:val="B1069FE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2036850">
    <w:abstractNumId w:val="1"/>
  </w:num>
  <w:num w:numId="2" w16cid:durableId="1236670411">
    <w:abstractNumId w:val="4"/>
  </w:num>
  <w:num w:numId="3" w16cid:durableId="93210217">
    <w:abstractNumId w:val="3"/>
  </w:num>
  <w:num w:numId="4" w16cid:durableId="937912676">
    <w:abstractNumId w:val="2"/>
  </w:num>
  <w:num w:numId="5" w16cid:durableId="1839148443">
    <w:abstractNumId w:val="0"/>
  </w:num>
  <w:num w:numId="6" w16cid:durableId="104183110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D65D1"/>
    <w:rsid w:val="00660C35"/>
    <w:rsid w:val="0066253D"/>
    <w:rsid w:val="006A0CE2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7</TotalTime>
  <Pages>1</Pages>
  <Words>227</Words>
  <Characters>1296</Characters>
  <Application>Microsoft Office Word</Application>
  <DocSecurity>0</DocSecurity>
  <Lines>10</Lines>
  <Paragraphs>3</Paragraphs>
  <ScaleCrop>false</ScaleCrop>
  <Company>Mark's Text Terminal</Company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2022-05-30T14:12:00Z</dcterms:modified>
</cp:coreProperties>
</file>