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A9980E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8008B">
        <w:rPr>
          <w:b/>
          <w:i/>
        </w:rPr>
        <w:t>Betsy Ross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F424AC" w14:textId="6B8174AE" w:rsidR="0008008B" w:rsidRDefault="0008008B" w:rsidP="0008008B">
      <w:r w:rsidRPr="00425817">
        <w:rPr>
          <w:b/>
        </w:rPr>
        <w:t>Betsy Ross</w:t>
      </w:r>
      <w:r>
        <w:t xml:space="preserve"> A seamstress of the late eighteenth and early nineteenth centuries who made flags in Philadelphia during the Revolutionary War. A widely accepted, but undocumented, story holds that she sewed the first American flag in the form of the Stars and Stripes. </w:t>
      </w:r>
    </w:p>
    <w:p w14:paraId="606616AB" w14:textId="09BC8AEB" w:rsidR="0008008B" w:rsidRPr="0008008B" w:rsidRDefault="0008008B" w:rsidP="0008008B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Betsy Ross?</w:t>
      </w:r>
    </w:p>
    <w:p w14:paraId="212A1DA2" w14:textId="5E469BE8" w:rsidR="0008008B" w:rsidRDefault="0008008B" w:rsidP="0008008B">
      <w:pPr>
        <w:rPr>
          <w:b/>
          <w:bCs/>
        </w:rPr>
      </w:pPr>
    </w:p>
    <w:p w14:paraId="55D7EADF" w14:textId="77777777" w:rsidR="0008008B" w:rsidRPr="0008008B" w:rsidRDefault="0008008B" w:rsidP="0008008B">
      <w:pPr>
        <w:rPr>
          <w:b/>
          <w:bCs/>
        </w:rPr>
      </w:pPr>
    </w:p>
    <w:p w14:paraId="2243450B" w14:textId="016D622C" w:rsidR="0008008B" w:rsidRPr="0008008B" w:rsidRDefault="0008008B" w:rsidP="0008008B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 xml:space="preserve">is. Widely accepted story about Betsy Ross? </w:t>
      </w:r>
      <w:r w:rsidRPr="0008008B">
        <w:rPr>
          <w:b/>
          <w:bCs/>
        </w:rPr>
        <w:t>What</w:t>
      </w:r>
      <w:r>
        <w:t xml:space="preserve"> is the problem with this story?</w:t>
      </w:r>
    </w:p>
    <w:p w14:paraId="5C5BF38C" w14:textId="72E82543" w:rsidR="0008008B" w:rsidRDefault="0008008B" w:rsidP="0008008B">
      <w:pPr>
        <w:rPr>
          <w:b/>
          <w:bCs/>
        </w:rPr>
      </w:pPr>
    </w:p>
    <w:p w14:paraId="4EEA6477" w14:textId="111CFD14" w:rsidR="0008008B" w:rsidRDefault="0008008B" w:rsidP="0008008B">
      <w:pPr>
        <w:rPr>
          <w:b/>
          <w:bCs/>
        </w:rPr>
      </w:pPr>
    </w:p>
    <w:p w14:paraId="2025A58F" w14:textId="5F4D28C1" w:rsidR="0008008B" w:rsidRDefault="0008008B" w:rsidP="0008008B">
      <w:pPr>
        <w:rPr>
          <w:b/>
          <w:bCs/>
        </w:rPr>
      </w:pPr>
    </w:p>
    <w:p w14:paraId="2E214ABB" w14:textId="4E3CC0DF" w:rsidR="0008008B" w:rsidRDefault="0008008B" w:rsidP="0008008B">
      <w:pPr>
        <w:rPr>
          <w:b/>
          <w:bCs/>
        </w:rPr>
      </w:pPr>
    </w:p>
    <w:p w14:paraId="0BC01C28" w14:textId="6404E8A5" w:rsidR="0008008B" w:rsidRDefault="0008008B" w:rsidP="0008008B">
      <w:pPr>
        <w:rPr>
          <w:b/>
          <w:bCs/>
        </w:rPr>
      </w:pPr>
    </w:p>
    <w:p w14:paraId="2B5DF209" w14:textId="4E1B12EB" w:rsidR="0008008B" w:rsidRDefault="0008008B" w:rsidP="0008008B">
      <w:pPr>
        <w:rPr>
          <w:b/>
          <w:bCs/>
        </w:rPr>
      </w:pPr>
    </w:p>
    <w:p w14:paraId="7FB19E6E" w14:textId="5C17D2BA" w:rsidR="0008008B" w:rsidRDefault="0008008B" w:rsidP="0008008B">
      <w:pPr>
        <w:rPr>
          <w:b/>
          <w:bCs/>
        </w:rPr>
      </w:pPr>
    </w:p>
    <w:p w14:paraId="18FC11A6" w14:textId="193DCC3F" w:rsidR="0008008B" w:rsidRDefault="0008008B" w:rsidP="0008008B">
      <w:pPr>
        <w:rPr>
          <w:b/>
          <w:bCs/>
        </w:rPr>
      </w:pPr>
    </w:p>
    <w:p w14:paraId="72D1568A" w14:textId="63F1DB2D" w:rsidR="0008008B" w:rsidRDefault="0008008B" w:rsidP="0008008B">
      <w:pPr>
        <w:rPr>
          <w:b/>
          <w:bCs/>
        </w:rPr>
      </w:pPr>
    </w:p>
    <w:p w14:paraId="50722EAE" w14:textId="4775A12D" w:rsidR="0008008B" w:rsidRDefault="0008008B" w:rsidP="0008008B">
      <w:pPr>
        <w:rPr>
          <w:b/>
          <w:bCs/>
        </w:rPr>
      </w:pPr>
    </w:p>
    <w:p w14:paraId="06B51EA2" w14:textId="6D64D3D0" w:rsidR="0008008B" w:rsidRDefault="0008008B" w:rsidP="0008008B">
      <w:pPr>
        <w:rPr>
          <w:b/>
          <w:bCs/>
        </w:rPr>
      </w:pPr>
    </w:p>
    <w:p w14:paraId="501EBDC9" w14:textId="46639F29" w:rsidR="0008008B" w:rsidRDefault="0008008B" w:rsidP="0008008B">
      <w:pPr>
        <w:rPr>
          <w:b/>
          <w:bCs/>
        </w:rPr>
      </w:pPr>
    </w:p>
    <w:p w14:paraId="35CB2A8C" w14:textId="77777777" w:rsidR="0008008B" w:rsidRDefault="0008008B" w:rsidP="0008008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2BFDAC" w14:textId="77777777" w:rsidR="0008008B" w:rsidRDefault="0008008B" w:rsidP="0008008B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Betsy Ross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AF8DE6" w14:textId="77777777" w:rsidR="0008008B" w:rsidRDefault="0008008B" w:rsidP="0008008B">
      <w:r w:rsidRPr="00425817">
        <w:rPr>
          <w:b/>
        </w:rPr>
        <w:t>Betsy Ross</w:t>
      </w:r>
      <w:r>
        <w:t xml:space="preserve"> A seamstress of the late eighteenth and early nineteenth centuries who made flags in Philadelphia during the Revolutionary War. A widely accepted, but undocumented, story holds that she sewed the first American flag in the form of the Stars and Stripes. </w:t>
      </w:r>
    </w:p>
    <w:p w14:paraId="51E35EEF" w14:textId="77777777" w:rsidR="0008008B" w:rsidRPr="0008008B" w:rsidRDefault="0008008B" w:rsidP="0008008B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Betsy Ross?</w:t>
      </w:r>
    </w:p>
    <w:p w14:paraId="1ABDE160" w14:textId="77777777" w:rsidR="0008008B" w:rsidRDefault="0008008B" w:rsidP="0008008B">
      <w:pPr>
        <w:rPr>
          <w:b/>
          <w:bCs/>
        </w:rPr>
      </w:pPr>
    </w:p>
    <w:p w14:paraId="017BDE98" w14:textId="77777777" w:rsidR="0008008B" w:rsidRPr="0008008B" w:rsidRDefault="0008008B" w:rsidP="0008008B">
      <w:pPr>
        <w:rPr>
          <w:b/>
          <w:bCs/>
        </w:rPr>
      </w:pPr>
    </w:p>
    <w:p w14:paraId="081721F9" w14:textId="77777777" w:rsidR="0008008B" w:rsidRPr="0008008B" w:rsidRDefault="0008008B" w:rsidP="0008008B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 xml:space="preserve">is. Widely accepted story about Betsy Ross? </w:t>
      </w:r>
      <w:r w:rsidRPr="0008008B">
        <w:rPr>
          <w:b/>
          <w:bCs/>
        </w:rPr>
        <w:t>What</w:t>
      </w:r>
      <w:r>
        <w:t xml:space="preserve"> is the problem with this story?</w:t>
      </w:r>
    </w:p>
    <w:p w14:paraId="76DDCB3F" w14:textId="77777777" w:rsidR="0008008B" w:rsidRPr="0008008B" w:rsidRDefault="0008008B" w:rsidP="0008008B">
      <w:pPr>
        <w:rPr>
          <w:b/>
          <w:bCs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8008B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432DE"/>
    <w:multiLevelType w:val="hybridMultilevel"/>
    <w:tmpl w:val="DA6882DA"/>
    <w:lvl w:ilvl="0" w:tplc="2A9E5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435F"/>
    <w:multiLevelType w:val="hybridMultilevel"/>
    <w:tmpl w:val="DA6882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50498607">
    <w:abstractNumId w:val="0"/>
  </w:num>
  <w:num w:numId="2" w16cid:durableId="1781296179">
    <w:abstractNumId w:val="5"/>
  </w:num>
  <w:num w:numId="3" w16cid:durableId="283656772">
    <w:abstractNumId w:val="4"/>
  </w:num>
  <w:num w:numId="4" w16cid:durableId="1155298336">
    <w:abstractNumId w:val="3"/>
  </w:num>
  <w:num w:numId="5" w16cid:durableId="408961958">
    <w:abstractNumId w:val="1"/>
  </w:num>
  <w:num w:numId="6" w16cid:durableId="13613237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008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235</Words>
  <Characters>1341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2022-06-03T10:52:00Z</dcterms:modified>
</cp:coreProperties>
</file>