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1B468DDE" w:rsidR="003F69EF" w:rsidRDefault="00417132" w:rsidP="00F24EDE">
      <w:r>
        <w:rPr>
          <w:b/>
          <w:i/>
        </w:rPr>
        <w:t xml:space="preserve">Common </w:t>
      </w:r>
      <w:r w:rsidR="00992807">
        <w:rPr>
          <w:b/>
          <w:i/>
        </w:rPr>
        <w:t xml:space="preserve">Errors </w:t>
      </w:r>
      <w:r>
        <w:rPr>
          <w:b/>
          <w:i/>
        </w:rPr>
        <w:t>in English Usage</w:t>
      </w:r>
      <w:r w:rsidR="005A5A20">
        <w:rPr>
          <w:b/>
        </w:rPr>
        <w:t xml:space="preserve"> Worksheet:</w:t>
      </w:r>
      <w:r w:rsidR="00F24EDE">
        <w:rPr>
          <w:b/>
        </w:rPr>
        <w:t xml:space="preserve"> </w:t>
      </w:r>
      <w:r w:rsidR="00386F57">
        <w:rPr>
          <w:b/>
          <w:i/>
        </w:rPr>
        <w:t xml:space="preserve">Me either </w:t>
      </w:r>
      <w:r w:rsidR="00386F57">
        <w:rPr>
          <w:b/>
          <w:iCs/>
        </w:rPr>
        <w:t xml:space="preserve">and </w:t>
      </w:r>
      <w:r w:rsidR="00386F57">
        <w:rPr>
          <w:b/>
          <w:i/>
        </w:rPr>
        <w:t>Me neither</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4F450564"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 xml:space="preserve">these </w:t>
      </w:r>
      <w:r w:rsidR="00386F57">
        <w:t>two</w:t>
      </w:r>
      <w:r w:rsidR="002A144B">
        <w:t xml:space="preserve"> </w:t>
      </w:r>
      <w:r w:rsidR="00386F57">
        <w:t>phrase</w:t>
      </w:r>
      <w:r w:rsidR="002A144B">
        <w:t>s</w:t>
      </w:r>
      <w:r w:rsidR="00F24EDE">
        <w:t xml:space="preserve">. This is a whole class activity, so you will be asked to read these sentences aloud. We will work together as a class to determine </w:t>
      </w:r>
      <w:r w:rsidR="0043076C">
        <w:t xml:space="preserve">usage rules for </w:t>
      </w:r>
      <w:r w:rsidR="00386F57">
        <w:rPr>
          <w:i/>
          <w:iCs/>
        </w:rPr>
        <w:t xml:space="preserve">me either </w:t>
      </w:r>
      <w:r w:rsidR="00386F57">
        <w:t xml:space="preserve">and </w:t>
      </w:r>
      <w:r w:rsidR="00386F57">
        <w:rPr>
          <w:i/>
          <w:iCs/>
        </w:rPr>
        <w:t>me neither</w:t>
      </w:r>
      <w:r w:rsidR="00386F57">
        <w:t>.</w:t>
      </w:r>
    </w:p>
    <w:p w14:paraId="1D063392" w14:textId="25ECBF12" w:rsidR="00317C9F" w:rsidRDefault="00317C9F" w:rsidP="00317C9F"/>
    <w:p w14:paraId="4DE17FC2" w14:textId="77777777" w:rsidR="00386F57" w:rsidRPr="00394AD7" w:rsidRDefault="00386F57" w:rsidP="00386F57">
      <w:pPr>
        <w:textAlignment w:val="baseline"/>
        <w:rPr>
          <w:rFonts w:ascii="Arial" w:hAnsi="Arial" w:cs="Arial"/>
          <w:sz w:val="18"/>
          <w:szCs w:val="18"/>
        </w:rPr>
      </w:pPr>
      <w:r w:rsidRPr="00394AD7">
        <w:rPr>
          <w:b/>
          <w:bCs/>
        </w:rPr>
        <w:t>me either/me neither: </w:t>
      </w:r>
      <w:r w:rsidRPr="00394AD7">
        <w:t>Inside a longer sentence, “me either” can be perfectly legitimate: “whole-wheat pie crust doesn’t appeal to me either.” But by itself, meaning “neither do I,” in reply to a previous negative statement, it has to be “me neither”: “I don’t like whole-wheat pie crust.” “Me neither.” </w:t>
      </w:r>
    </w:p>
    <w:p w14:paraId="236D4DC1" w14:textId="77777777" w:rsidR="00317C9F" w:rsidRPr="00386F57" w:rsidRDefault="00317C9F" w:rsidP="00386F57">
      <w:pPr>
        <w:rPr>
          <w:bCs/>
          <w:iCs/>
        </w:rPr>
      </w:pPr>
    </w:p>
    <w:p w14:paraId="334C996A" w14:textId="0B55556A" w:rsidR="00317C9F" w:rsidRDefault="00317C9F" w:rsidP="00317C9F">
      <w:r>
        <w:rPr>
          <w:b/>
        </w:rPr>
        <w:t xml:space="preserve">Excerpted from: </w:t>
      </w:r>
      <w:r>
        <w:t xml:space="preserve">Brians, Paul. </w:t>
      </w:r>
      <w:r w:rsidRPr="006D1D72">
        <w:rPr>
          <w:i/>
        </w:rPr>
        <w:t>Common Errors in English Usage</w:t>
      </w:r>
      <w:r>
        <w:t>. Sherwood, OR: William James &amp; Co., 2013.</w:t>
      </w:r>
    </w:p>
    <w:p w14:paraId="63BA775B" w14:textId="0381D293" w:rsidR="00A926F4" w:rsidRDefault="00A926F4" w:rsidP="00317C9F"/>
    <w:p w14:paraId="2ED10303" w14:textId="7642FEB6" w:rsidR="00317C9F" w:rsidRDefault="00E66961" w:rsidP="00317C9F">
      <w:r>
        <w:t xml:space="preserve">As you can see from your reading, the usage rules for me either and me neither are both context dependent and relatively simple. The best way to work toward mastery of these phrases is to write some sentences using the models in your reading. </w:t>
      </w:r>
      <w:r w:rsidR="003B2488">
        <w:t>We’ll try a couple models, then write our own.</w:t>
      </w:r>
    </w:p>
    <w:p w14:paraId="666B1807" w14:textId="3585B529" w:rsidR="00E66961" w:rsidRDefault="00E66961" w:rsidP="00317C9F"/>
    <w:p w14:paraId="6583BFF5" w14:textId="11FA9E6F" w:rsidR="00E66961" w:rsidRDefault="00E66961" w:rsidP="00317C9F">
      <w:r>
        <w:t>Are you ready? Let’s get started.</w:t>
      </w:r>
      <w:r w:rsidR="003B2488">
        <w:t xml:space="preserve"> Using the rules in your reading, respond to the following two statements:</w:t>
      </w:r>
    </w:p>
    <w:p w14:paraId="569CCA69" w14:textId="580DFFED" w:rsidR="003B2488" w:rsidRDefault="003B2488" w:rsidP="00317C9F"/>
    <w:p w14:paraId="2C200283" w14:textId="0D29EDD1" w:rsidR="003B2488" w:rsidRPr="003B2488" w:rsidRDefault="003B2488" w:rsidP="003B2488">
      <w:pPr>
        <w:pStyle w:val="ListParagraph"/>
        <w:numPr>
          <w:ilvl w:val="0"/>
          <w:numId w:val="2"/>
        </w:numPr>
        <w:rPr>
          <w:b/>
          <w:bCs/>
        </w:rPr>
      </w:pPr>
      <w:r>
        <w:t>I don’t like pineapple on pizza.</w:t>
      </w:r>
    </w:p>
    <w:p w14:paraId="1C9515B6" w14:textId="39329E63" w:rsidR="003B2488" w:rsidRDefault="003B2488" w:rsidP="003B2488">
      <w:pPr>
        <w:rPr>
          <w:b/>
          <w:bCs/>
        </w:rPr>
      </w:pPr>
    </w:p>
    <w:p w14:paraId="65F319C6" w14:textId="3A30AAA7" w:rsidR="003B2488" w:rsidRDefault="003B2488" w:rsidP="003B2488">
      <w:pPr>
        <w:rPr>
          <w:b/>
          <w:bCs/>
        </w:rPr>
      </w:pPr>
    </w:p>
    <w:p w14:paraId="780FADD1" w14:textId="77777777" w:rsidR="003B2488" w:rsidRPr="003B2488" w:rsidRDefault="003B2488" w:rsidP="003B2488">
      <w:pPr>
        <w:rPr>
          <w:b/>
          <w:bCs/>
        </w:rPr>
      </w:pPr>
    </w:p>
    <w:p w14:paraId="419D813C" w14:textId="41DA9368" w:rsidR="003B2488" w:rsidRDefault="003B2488" w:rsidP="00317C9F">
      <w:pPr>
        <w:pStyle w:val="ListParagraph"/>
        <w:numPr>
          <w:ilvl w:val="0"/>
          <w:numId w:val="2"/>
        </w:numPr>
      </w:pPr>
      <w:r>
        <w:t xml:space="preserve">How do you feel about </w:t>
      </w:r>
      <w:r w:rsidR="00552C7C">
        <w:t>whole wheat crust on pizza?</w:t>
      </w:r>
    </w:p>
    <w:p w14:paraId="3A16EEB6" w14:textId="56B4251D" w:rsidR="003B2488" w:rsidRDefault="003B2488" w:rsidP="00317C9F"/>
    <w:p w14:paraId="5A5DDD65" w14:textId="5E034D8C" w:rsidR="003B2488" w:rsidRDefault="003B2488" w:rsidP="00317C9F"/>
    <w:p w14:paraId="3FC2D63E" w14:textId="667D25D6" w:rsidR="003B2488" w:rsidRPr="00E66961" w:rsidRDefault="003B2488"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305119"/>
    <w:multiLevelType w:val="hybridMultilevel"/>
    <w:tmpl w:val="B34858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6AF0CE4"/>
    <w:multiLevelType w:val="hybridMultilevel"/>
    <w:tmpl w:val="703293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63222574">
    <w:abstractNumId w:val="1"/>
  </w:num>
  <w:num w:numId="2" w16cid:durableId="14227950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220FEC"/>
    <w:rsid w:val="002A144B"/>
    <w:rsid w:val="00317C9F"/>
    <w:rsid w:val="00386F57"/>
    <w:rsid w:val="003B2488"/>
    <w:rsid w:val="003F69EF"/>
    <w:rsid w:val="00410E3E"/>
    <w:rsid w:val="00417132"/>
    <w:rsid w:val="0043076C"/>
    <w:rsid w:val="00480A51"/>
    <w:rsid w:val="00552C7C"/>
    <w:rsid w:val="005A1D2B"/>
    <w:rsid w:val="005A5A20"/>
    <w:rsid w:val="005B17D1"/>
    <w:rsid w:val="005C2E7F"/>
    <w:rsid w:val="006B45BA"/>
    <w:rsid w:val="006D1D72"/>
    <w:rsid w:val="00992807"/>
    <w:rsid w:val="00A40944"/>
    <w:rsid w:val="00A926F4"/>
    <w:rsid w:val="00B82161"/>
    <w:rsid w:val="00E66961"/>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26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25</TotalTime>
  <Pages>1</Pages>
  <Words>241</Words>
  <Characters>1374</Characters>
  <Application>Microsoft Office Word</Application>
  <DocSecurity>0</DocSecurity>
  <Lines>11</Lines>
  <Paragraphs>3</Paragraphs>
  <ScaleCrop>false</ScaleCrop>
  <Company>Mark's Text Terminal</Company>
  <LinksUpToDate>false</LinksUpToDate>
  <CharactersWithSpaces>1612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dcterms:created xsi:type="dcterms:W3CDTF">2016-05-09T12:35:00Z</dcterms:created>
  <dcterms:modified xsi:type="dcterms:W3CDTF">2025-07-21T14:38:00Z</dcterms:modified>
</cp:coreProperties>
</file>