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69F97A00" w:rsidR="003F69EF" w:rsidRDefault="00417132" w:rsidP="00F24EDE">
      <w:r>
        <w:rPr>
          <w:b/>
          <w:i/>
        </w:rPr>
        <w:t xml:space="preserve">Common </w:t>
      </w:r>
      <w:r w:rsidR="00AF48D4">
        <w:rPr>
          <w:b/>
          <w:i/>
        </w:rPr>
        <w:t xml:space="preserve">Errors </w:t>
      </w:r>
      <w:r>
        <w:rPr>
          <w:b/>
          <w:i/>
        </w:rPr>
        <w:t>in English Usage</w:t>
      </w:r>
      <w:r w:rsidR="005A5A20">
        <w:rPr>
          <w:b/>
        </w:rPr>
        <w:t xml:space="preserve"> Worksheet:</w:t>
      </w:r>
      <w:r w:rsidR="00F24EDE">
        <w:rPr>
          <w:b/>
        </w:rPr>
        <w:t xml:space="preserve"> </w:t>
      </w:r>
      <w:r w:rsidR="006330E8">
        <w:rPr>
          <w:b/>
          <w:i/>
        </w:rPr>
        <w:t xml:space="preserve">Mass </w:t>
      </w:r>
      <w:r w:rsidR="006330E8">
        <w:rPr>
          <w:b/>
          <w:iCs/>
        </w:rPr>
        <w:t xml:space="preserve">and </w:t>
      </w:r>
      <w:r w:rsidR="006330E8">
        <w:rPr>
          <w:b/>
          <w:i/>
        </w:rPr>
        <w:t>Massive</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EF53C49"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6330E8">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6330E8">
        <w:rPr>
          <w:i/>
          <w:iCs/>
        </w:rPr>
        <w:t xml:space="preserve">mass </w:t>
      </w:r>
      <w:r w:rsidR="006330E8">
        <w:t xml:space="preserve">and </w:t>
      </w:r>
      <w:r w:rsidR="006330E8">
        <w:rPr>
          <w:i/>
          <w:iCs/>
        </w:rPr>
        <w:t>massive</w:t>
      </w:r>
      <w:r w:rsidR="005B17D1">
        <w:t>.</w:t>
      </w:r>
    </w:p>
    <w:p w14:paraId="3116A485" w14:textId="4CB260A7" w:rsidR="006330E8" w:rsidRDefault="006330E8" w:rsidP="005C2E7F"/>
    <w:p w14:paraId="1E4141B9" w14:textId="67BAFD5D" w:rsidR="006330E8" w:rsidRDefault="006330E8" w:rsidP="006330E8">
      <w:pPr>
        <w:textAlignment w:val="baseline"/>
      </w:pPr>
      <w:r w:rsidRPr="00394AD7">
        <w:rPr>
          <w:b/>
          <w:bCs/>
        </w:rPr>
        <w:t>mass/massive: </w:t>
      </w:r>
      <w:r w:rsidRPr="00394AD7">
        <w:t>When the dumb coneheads on </w:t>
      </w:r>
      <w:r w:rsidRPr="00394AD7">
        <w:rPr>
          <w:i/>
          <w:iCs/>
        </w:rPr>
        <w:t>Saturday Night Live </w:t>
      </w:r>
      <w:r w:rsidRPr="00394AD7">
        <w:t>talked about consuming “mass quantities” of food they didn’t know any better, but native Earth humans wanting an adjective rather than a noun should stick with “massive” unless they are trying to allude to SNL. “Mass” is often used by young people in expressions where “many” or even the informal “a lot of” would be more appropriate. </w:t>
      </w:r>
    </w:p>
    <w:p w14:paraId="0B96BE51" w14:textId="77777777" w:rsidR="006330E8" w:rsidRPr="00394AD7" w:rsidRDefault="006330E8" w:rsidP="006330E8">
      <w:pPr>
        <w:textAlignment w:val="baseline"/>
        <w:rPr>
          <w:rFonts w:ascii="Arial" w:hAnsi="Arial" w:cs="Arial"/>
          <w:sz w:val="18"/>
          <w:szCs w:val="18"/>
        </w:rPr>
      </w:pPr>
    </w:p>
    <w:p w14:paraId="7232B471" w14:textId="1076F47F" w:rsidR="006330E8" w:rsidRDefault="006330E8" w:rsidP="006330E8">
      <w:r w:rsidRPr="00394AD7">
        <w:t>Expressions in which the noun “mass” can modify another noun, as in “mass migrations,</w:t>
      </w:r>
      <w:r w:rsidR="009B427B">
        <w:t>”</w:t>
      </w:r>
      <w:r w:rsidRPr="00394AD7">
        <w:t xml:space="preserve"> are fine; but when you can use “massive” instead you should do so. </w:t>
      </w:r>
    </w:p>
    <w:p w14:paraId="236D4DC1" w14:textId="77777777" w:rsidR="00317C9F" w:rsidRPr="006330E8" w:rsidRDefault="00317C9F" w:rsidP="006330E8">
      <w:pPr>
        <w:rPr>
          <w:bCs/>
          <w:iCs/>
        </w:rPr>
      </w:pPr>
    </w:p>
    <w:p w14:paraId="334C996A" w14:textId="0AFC0C9A"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027C3615" w14:textId="723377B4" w:rsidR="00BE4DDD" w:rsidRDefault="00BE4DDD" w:rsidP="00317C9F"/>
    <w:p w14:paraId="3B841773" w14:textId="79A27A33" w:rsidR="00BE4DDD" w:rsidRPr="00BE4DDD" w:rsidRDefault="00BE4DDD" w:rsidP="00BE4DDD">
      <w:pPr>
        <w:pStyle w:val="ListParagraph"/>
        <w:numPr>
          <w:ilvl w:val="0"/>
          <w:numId w:val="1"/>
        </w:numPr>
        <w:rPr>
          <w:b/>
          <w:bCs/>
        </w:rPr>
      </w:pPr>
      <w:r>
        <w:t>Lead’s ____________ is dense and heavy.</w:t>
      </w:r>
    </w:p>
    <w:p w14:paraId="6936F381" w14:textId="77777777" w:rsidR="00BE4DDD" w:rsidRPr="00BE4DDD" w:rsidRDefault="00BE4DDD" w:rsidP="00BE4DDD">
      <w:pPr>
        <w:rPr>
          <w:b/>
          <w:bCs/>
        </w:rPr>
      </w:pPr>
    </w:p>
    <w:p w14:paraId="5A2FDF9D" w14:textId="5AA9A9E0" w:rsidR="00BE4DDD" w:rsidRPr="00BE4DDD" w:rsidRDefault="00BE4DDD" w:rsidP="00BE4DDD">
      <w:pPr>
        <w:pStyle w:val="ListParagraph"/>
        <w:numPr>
          <w:ilvl w:val="0"/>
          <w:numId w:val="1"/>
        </w:numPr>
        <w:rPr>
          <w:b/>
          <w:bCs/>
        </w:rPr>
      </w:pPr>
      <w:r>
        <w:t>Hurricane Irene was a ____________ storm that reached all the way to Vermont.</w:t>
      </w:r>
    </w:p>
    <w:p w14:paraId="6769D8AB" w14:textId="77777777" w:rsidR="00BE4DDD" w:rsidRPr="00BE4DDD" w:rsidRDefault="00BE4DDD" w:rsidP="00BE4DDD">
      <w:pPr>
        <w:pStyle w:val="ListParagraph"/>
        <w:rPr>
          <w:b/>
          <w:bCs/>
        </w:rPr>
      </w:pPr>
    </w:p>
    <w:p w14:paraId="39E6D443" w14:textId="560A8892" w:rsidR="00BE4DDD" w:rsidRPr="00BE4DDD" w:rsidRDefault="00BE4DDD" w:rsidP="00BE4DDD">
      <w:pPr>
        <w:pStyle w:val="ListParagraph"/>
        <w:numPr>
          <w:ilvl w:val="0"/>
          <w:numId w:val="1"/>
        </w:numPr>
        <w:rPr>
          <w:b/>
          <w:bCs/>
        </w:rPr>
      </w:pPr>
      <w:r>
        <w:t>In the early history of the species, humans made ____________ migrations from Africa to other places in the world.</w:t>
      </w:r>
    </w:p>
    <w:p w14:paraId="6CF4EDCF" w14:textId="77777777" w:rsidR="00BE4DDD" w:rsidRPr="00BE4DDD" w:rsidRDefault="00BE4DDD" w:rsidP="00BE4DDD">
      <w:pPr>
        <w:pStyle w:val="ListParagraph"/>
        <w:rPr>
          <w:b/>
          <w:bCs/>
        </w:rPr>
      </w:pPr>
    </w:p>
    <w:p w14:paraId="6D262F64" w14:textId="26B642B0" w:rsidR="00BE4DDD" w:rsidRPr="00BE4DDD" w:rsidRDefault="00BE4DDD" w:rsidP="00BE4DDD">
      <w:pPr>
        <w:pStyle w:val="ListParagraph"/>
        <w:numPr>
          <w:ilvl w:val="0"/>
          <w:numId w:val="1"/>
        </w:numPr>
        <w:rPr>
          <w:b/>
          <w:bCs/>
        </w:rPr>
      </w:pPr>
      <w:r>
        <w:t>One of the key concepts in materials science is the ____________ of materials.</w:t>
      </w:r>
    </w:p>
    <w:p w14:paraId="7B5B3A7B" w14:textId="77777777" w:rsidR="00BE4DDD" w:rsidRPr="00BE4DDD" w:rsidRDefault="00BE4DDD" w:rsidP="00BE4DDD">
      <w:pPr>
        <w:pStyle w:val="ListParagraph"/>
        <w:rPr>
          <w:b/>
          <w:bCs/>
        </w:rPr>
      </w:pPr>
    </w:p>
    <w:p w14:paraId="39292AC9" w14:textId="59886B5B" w:rsidR="00BE4DDD" w:rsidRPr="00BE4DDD" w:rsidRDefault="00BE4DDD" w:rsidP="00BE4DDD">
      <w:pPr>
        <w:pStyle w:val="ListParagraph"/>
        <w:numPr>
          <w:ilvl w:val="0"/>
          <w:numId w:val="1"/>
        </w:numPr>
        <w:rPr>
          <w:b/>
          <w:bCs/>
        </w:rPr>
      </w:pPr>
      <w:r>
        <w:t>Mount Everest is a ____________ geological formation.</w:t>
      </w:r>
    </w:p>
    <w:p w14:paraId="3BE3C61F" w14:textId="77777777" w:rsidR="00BE4DDD" w:rsidRPr="00BE4DDD" w:rsidRDefault="00BE4DDD" w:rsidP="00BE4DDD">
      <w:pPr>
        <w:pStyle w:val="ListParagraph"/>
        <w:rPr>
          <w:b/>
          <w:bCs/>
        </w:rPr>
      </w:pPr>
    </w:p>
    <w:p w14:paraId="618B6663" w14:textId="6CC280EC" w:rsidR="00BE4DDD" w:rsidRPr="00BE4DDD" w:rsidRDefault="00BE4DDD" w:rsidP="00BE4DDD">
      <w:pPr>
        <w:pStyle w:val="ListParagraph"/>
        <w:numPr>
          <w:ilvl w:val="0"/>
          <w:numId w:val="1"/>
        </w:numPr>
        <w:rPr>
          <w:b/>
          <w:bCs/>
        </w:rPr>
      </w:pPr>
      <w:r>
        <w:t>The ____________ of a single atom is almost indescribably small.</w:t>
      </w:r>
    </w:p>
    <w:p w14:paraId="2711CE93" w14:textId="77777777" w:rsidR="00BE4DDD" w:rsidRPr="00BE4DDD" w:rsidRDefault="00BE4DDD" w:rsidP="00BE4DDD">
      <w:pPr>
        <w:pStyle w:val="ListParagraph"/>
        <w:rPr>
          <w:b/>
          <w:bCs/>
        </w:rPr>
      </w:pPr>
    </w:p>
    <w:p w14:paraId="7CD8DFE2" w14:textId="61908F04" w:rsidR="00BE4DDD" w:rsidRPr="00BE4DDD" w:rsidRDefault="00BE4DDD" w:rsidP="00BE4DDD">
      <w:pPr>
        <w:pStyle w:val="ListParagraph"/>
        <w:numPr>
          <w:ilvl w:val="0"/>
          <w:numId w:val="1"/>
        </w:numPr>
        <w:rPr>
          <w:b/>
          <w:bCs/>
        </w:rPr>
      </w:pPr>
      <w:r>
        <w:t>The ____________ bear ate most of a cow it killed.</w:t>
      </w:r>
    </w:p>
    <w:p w14:paraId="756D6267" w14:textId="77777777" w:rsidR="00BE4DDD" w:rsidRPr="00BE4DDD" w:rsidRDefault="00BE4DDD" w:rsidP="00BE4DDD">
      <w:pPr>
        <w:pStyle w:val="ListParagraph"/>
        <w:rPr>
          <w:b/>
          <w:bCs/>
        </w:rPr>
      </w:pPr>
    </w:p>
    <w:p w14:paraId="01CB75A8" w14:textId="0CD0ED54" w:rsidR="00BE4DDD" w:rsidRPr="00BE4DDD" w:rsidRDefault="00BE4DDD" w:rsidP="00BE4DDD">
      <w:pPr>
        <w:pStyle w:val="ListParagraph"/>
        <w:numPr>
          <w:ilvl w:val="0"/>
          <w:numId w:val="1"/>
        </w:numPr>
        <w:rPr>
          <w:b/>
          <w:bCs/>
        </w:rPr>
      </w:pPr>
      <w:r>
        <w:t>Elephants are among the most ____________ mammals on Earth.</w:t>
      </w:r>
    </w:p>
    <w:p w14:paraId="578EACAF" w14:textId="77777777" w:rsidR="00BE4DDD" w:rsidRPr="00BE4DDD" w:rsidRDefault="00BE4DDD" w:rsidP="00BE4DDD">
      <w:pPr>
        <w:pStyle w:val="ListParagraph"/>
        <w:rPr>
          <w:b/>
          <w:bCs/>
        </w:rPr>
      </w:pPr>
    </w:p>
    <w:p w14:paraId="462D6BD5" w14:textId="5388849C" w:rsidR="00BE4DDD" w:rsidRPr="00BE4DDD" w:rsidRDefault="00BE4DDD" w:rsidP="00BE4DDD">
      <w:pPr>
        <w:pStyle w:val="ListParagraph"/>
        <w:numPr>
          <w:ilvl w:val="0"/>
          <w:numId w:val="1"/>
        </w:numPr>
        <w:rPr>
          <w:b/>
          <w:bCs/>
        </w:rPr>
      </w:pPr>
      <w:r>
        <w:t>Aluminum’s ____________ is not dense, so it is a quite light material.</w:t>
      </w:r>
    </w:p>
    <w:p w14:paraId="37409E75" w14:textId="77777777" w:rsidR="00BE4DDD" w:rsidRPr="00BE4DDD" w:rsidRDefault="00BE4DDD" w:rsidP="00BE4DDD">
      <w:pPr>
        <w:pStyle w:val="ListParagraph"/>
        <w:rPr>
          <w:b/>
          <w:bCs/>
        </w:rPr>
      </w:pPr>
    </w:p>
    <w:p w14:paraId="37544750" w14:textId="5B755BFF" w:rsidR="00BE4DDD" w:rsidRPr="00BE4DDD" w:rsidRDefault="00BE4DDD" w:rsidP="00BE4DDD">
      <w:pPr>
        <w:pStyle w:val="ListParagraph"/>
        <w:numPr>
          <w:ilvl w:val="0"/>
          <w:numId w:val="1"/>
        </w:numPr>
        <w:rPr>
          <w:b/>
          <w:bCs/>
        </w:rPr>
      </w:pPr>
      <w:r>
        <w:t>The ____________ mine left a lot of environmental damage in its wake.</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CF6DF5"/>
    <w:multiLevelType w:val="hybridMultilevel"/>
    <w:tmpl w:val="59905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5A5A20"/>
    <w:rsid w:val="005B17D1"/>
    <w:rsid w:val="005C2E7F"/>
    <w:rsid w:val="006330E8"/>
    <w:rsid w:val="006B45BA"/>
    <w:rsid w:val="006D1D72"/>
    <w:rsid w:val="009B427B"/>
    <w:rsid w:val="00A40944"/>
    <w:rsid w:val="00AF48D4"/>
    <w:rsid w:val="00BE4DDD"/>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D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14</TotalTime>
  <Pages>1</Pages>
  <Words>305</Words>
  <Characters>1745</Characters>
  <Application>Microsoft Office Word</Application>
  <DocSecurity>0</DocSecurity>
  <Lines>14</Lines>
  <Paragraphs>4</Paragraphs>
  <ScaleCrop>false</ScaleCrop>
  <Company>Mark's Text Terminal</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2016-05-09T12:35:00Z</dcterms:created>
  <dcterms:modified xsi:type="dcterms:W3CDTF">2020-12-14T15:47:00Z</dcterms:modified>
</cp:coreProperties>
</file>