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65B9CC63" w:rsidR="003F69EF" w:rsidRDefault="00417132" w:rsidP="00F24EDE">
      <w:r>
        <w:rPr>
          <w:b/>
          <w:i/>
        </w:rPr>
        <w:t xml:space="preserve">Common </w:t>
      </w:r>
      <w:r w:rsidR="001E5AB1">
        <w:rPr>
          <w:b/>
          <w:i/>
        </w:rPr>
        <w:t xml:space="preserve">Errors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83160E">
        <w:rPr>
          <w:b/>
          <w:i/>
        </w:rPr>
        <w:t>Majority is</w:t>
      </w:r>
      <w:r w:rsidR="0083160E">
        <w:rPr>
          <w:b/>
          <w:iCs/>
        </w:rPr>
        <w:t xml:space="preserve"> and </w:t>
      </w:r>
      <w:r w:rsidR="0083160E">
        <w:rPr>
          <w:b/>
          <w:i/>
        </w:rPr>
        <w:t>Majority are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0F3196BB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83160E">
        <w:t>two</w:t>
      </w:r>
      <w:r w:rsidR="002A144B">
        <w:t xml:space="preserve"> </w:t>
      </w:r>
      <w:r w:rsidR="0083160E">
        <w:t>phrases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83160E">
        <w:rPr>
          <w:i/>
          <w:iCs/>
        </w:rPr>
        <w:t xml:space="preserve">majority is </w:t>
      </w:r>
      <w:r w:rsidR="0083160E">
        <w:t xml:space="preserve">and </w:t>
      </w:r>
      <w:r w:rsidR="0083160E">
        <w:rPr>
          <w:i/>
          <w:iCs/>
        </w:rPr>
        <w:t>majority are</w:t>
      </w:r>
      <w:r w:rsidR="005B17D1">
        <w:t>.</w:t>
      </w:r>
    </w:p>
    <w:p w14:paraId="7C703143" w14:textId="771ED36B" w:rsidR="0083160E" w:rsidRDefault="0083160E" w:rsidP="005C2E7F"/>
    <w:p w14:paraId="7A4ACECB" w14:textId="77777777" w:rsidR="0083160E" w:rsidRDefault="0083160E" w:rsidP="0083160E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>
        <w:rPr>
          <w:rStyle w:val="normaltextrun"/>
          <w:b/>
          <w:bCs/>
        </w:rPr>
        <w:t>majority are/majority is: </w:t>
      </w:r>
      <w:r>
        <w:rPr>
          <w:rStyle w:val="normaltextrun"/>
        </w:rPr>
        <w:t>“Majority” is one of those words that can either be singular or plural. Common sense works </w:t>
      </w:r>
      <w:r>
        <w:rPr>
          <w:rStyle w:val="advancedproofingissue"/>
        </w:rPr>
        <w:t>pretty well</w:t>
      </w:r>
      <w:r>
        <w:rPr>
          <w:rStyle w:val="normaltextrun"/>
        </w:rPr>
        <w:t> in deciding which. If you mean the word to describe a collection of individuals, then the word should be treated as a plural: “The majority of e-mail users are upset about the increase in spam.” If the word is used to describe a collective group, then consider it singular: “A 90% majority is opposed to scheduling the next meeting at 6:00 A.M.” If you are uncertain which you mean, then choose whatever form sounds best to you; it’s not likely to bother many people.</w:t>
      </w:r>
    </w:p>
    <w:p w14:paraId="78C1A819" w14:textId="09D638B9" w:rsidR="0083160E" w:rsidRDefault="0083160E" w:rsidP="0083160E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18"/>
          <w:szCs w:val="18"/>
        </w:rPr>
      </w:pPr>
      <w:r>
        <w:rPr>
          <w:rStyle w:val="eop"/>
        </w:rPr>
        <w:t> </w:t>
      </w:r>
    </w:p>
    <w:p w14:paraId="1D063392" w14:textId="5E710497" w:rsidR="00317C9F" w:rsidRDefault="0083160E" w:rsidP="0083160E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</w:rPr>
        <w:t>“Majority” should only be used with countable nouns: “he ate </w:t>
      </w:r>
      <w:r>
        <w:rPr>
          <w:rStyle w:val="advancedproofingissue"/>
        </w:rPr>
        <w:t>the majority of</w:t>
      </w:r>
      <w:r>
        <w:rPr>
          <w:rStyle w:val="normaltextrun"/>
        </w:rPr>
        <w:t> the cookies,” but not “he ate the majority of the pie.” Instead say “he ate most of the pie.”</w:t>
      </w:r>
      <w:r>
        <w:rPr>
          <w:rStyle w:val="normaltextrun"/>
          <w:b/>
          <w:bCs/>
        </w:rPr>
        <w:t> </w:t>
      </w:r>
      <w:r>
        <w:rPr>
          <w:rStyle w:val="eop"/>
        </w:rPr>
        <w:t> </w:t>
      </w:r>
    </w:p>
    <w:p w14:paraId="236D4DC1" w14:textId="77777777" w:rsidR="00317C9F" w:rsidRDefault="00317C9F" w:rsidP="00317C9F">
      <w:pPr>
        <w:jc w:val="center"/>
        <w:rPr>
          <w:b/>
          <w:i/>
          <w:u w:val="single"/>
        </w:rPr>
      </w:pPr>
    </w:p>
    <w:p w14:paraId="334C996A" w14:textId="35101708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45505157" w14:textId="354D62BA" w:rsidR="00195057" w:rsidRDefault="00195057" w:rsidP="00317C9F"/>
    <w:p w14:paraId="74D15787" w14:textId="6B37DE1A" w:rsidR="00195057" w:rsidRDefault="00195057" w:rsidP="00317C9F">
      <w:r>
        <w:rPr>
          <w:b/>
          <w:bCs/>
        </w:rPr>
        <w:t xml:space="preserve">Using the rules </w:t>
      </w:r>
      <w:r>
        <w:t xml:space="preserve">for </w:t>
      </w:r>
      <w:r w:rsidRPr="00195057">
        <w:rPr>
          <w:i/>
          <w:iCs/>
        </w:rPr>
        <w:t>majority are</w:t>
      </w:r>
      <w:r>
        <w:t xml:space="preserve"> and </w:t>
      </w:r>
      <w:r w:rsidRPr="00195057">
        <w:rPr>
          <w:i/>
          <w:iCs/>
        </w:rPr>
        <w:t>majority is</w:t>
      </w:r>
      <w:r>
        <w:t xml:space="preserve"> as outlined in the reading, please evaluate these five sentences for correct usage. Then, following the riles, please compose five sentences using these words correctly—</w:t>
      </w:r>
      <w:proofErr w:type="spellStart"/>
      <w:r>
        <w:t>wnd</w:t>
      </w:r>
      <w:proofErr w:type="spellEnd"/>
      <w:r>
        <w:t xml:space="preserve"> with proper subject-verb agreement, which is really the object of this exercise.</w:t>
      </w:r>
    </w:p>
    <w:p w14:paraId="59508EB8" w14:textId="02800BAE" w:rsidR="00195057" w:rsidRDefault="00195057" w:rsidP="00317C9F"/>
    <w:p w14:paraId="054CB5BB" w14:textId="11F8C596" w:rsidR="00195057" w:rsidRPr="00195057" w:rsidRDefault="00195057" w:rsidP="0019505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Of all the coins in ***’s collection, the </w:t>
      </w:r>
      <w:r w:rsidRPr="00195057">
        <w:rPr>
          <w:i/>
          <w:iCs/>
        </w:rPr>
        <w:t>majority is</w:t>
      </w:r>
      <w:r>
        <w:t xml:space="preserve"> United States currency.</w:t>
      </w:r>
    </w:p>
    <w:p w14:paraId="0FC0CD65" w14:textId="77777777" w:rsidR="00195057" w:rsidRPr="00195057" w:rsidRDefault="00195057" w:rsidP="00195057">
      <w:pPr>
        <w:rPr>
          <w:b/>
          <w:bCs/>
        </w:rPr>
      </w:pPr>
    </w:p>
    <w:p w14:paraId="302EE44A" w14:textId="4E3752D7" w:rsidR="00195057" w:rsidRPr="00195057" w:rsidRDefault="00195057" w:rsidP="00195057">
      <w:pPr>
        <w:pStyle w:val="ListParagraph"/>
        <w:numPr>
          <w:ilvl w:val="0"/>
          <w:numId w:val="1"/>
        </w:numPr>
        <w:rPr>
          <w:b/>
          <w:bCs/>
        </w:rPr>
      </w:pPr>
      <w:r>
        <w:t>The majority of students are interested in reading about music.</w:t>
      </w:r>
    </w:p>
    <w:p w14:paraId="1AADD47B" w14:textId="77777777" w:rsidR="00195057" w:rsidRPr="00195057" w:rsidRDefault="00195057" w:rsidP="00195057">
      <w:pPr>
        <w:pStyle w:val="ListParagraph"/>
        <w:rPr>
          <w:b/>
          <w:bCs/>
        </w:rPr>
      </w:pPr>
    </w:p>
    <w:p w14:paraId="3B71E012" w14:textId="381D4A2E" w:rsidR="00195057" w:rsidRPr="00195057" w:rsidRDefault="00195057" w:rsidP="00195057">
      <w:pPr>
        <w:pStyle w:val="ListParagraph"/>
        <w:numPr>
          <w:ilvl w:val="0"/>
          <w:numId w:val="1"/>
        </w:numPr>
        <w:rPr>
          <w:b/>
          <w:bCs/>
        </w:rPr>
      </w:pPr>
      <w:r>
        <w:t>The majority of cats is living with humans as pets.</w:t>
      </w:r>
    </w:p>
    <w:p w14:paraId="40435F83" w14:textId="77777777" w:rsidR="00195057" w:rsidRPr="00195057" w:rsidRDefault="00195057" w:rsidP="00195057">
      <w:pPr>
        <w:pStyle w:val="ListParagraph"/>
        <w:rPr>
          <w:b/>
          <w:bCs/>
        </w:rPr>
      </w:pPr>
    </w:p>
    <w:p w14:paraId="56B386B3" w14:textId="7B02B866" w:rsidR="00195057" w:rsidRPr="00195057" w:rsidRDefault="00195057" w:rsidP="00195057">
      <w:pPr>
        <w:pStyle w:val="ListParagraph"/>
        <w:numPr>
          <w:ilvl w:val="0"/>
          <w:numId w:val="1"/>
        </w:numPr>
        <w:rPr>
          <w:b/>
          <w:bCs/>
        </w:rPr>
      </w:pPr>
      <w:r>
        <w:t>A 75 percent majority is in agreement about pizza for dinner.</w:t>
      </w:r>
    </w:p>
    <w:p w14:paraId="05CED712" w14:textId="77777777" w:rsidR="00195057" w:rsidRPr="00195057" w:rsidRDefault="00195057" w:rsidP="00195057">
      <w:pPr>
        <w:pStyle w:val="ListParagraph"/>
        <w:rPr>
          <w:b/>
          <w:bCs/>
        </w:rPr>
      </w:pPr>
    </w:p>
    <w:p w14:paraId="32691EC9" w14:textId="2AC66808" w:rsidR="00195057" w:rsidRPr="00195057" w:rsidRDefault="00195057" w:rsidP="00195057">
      <w:pPr>
        <w:pStyle w:val="ListParagraph"/>
        <w:numPr>
          <w:ilvl w:val="0"/>
          <w:numId w:val="1"/>
        </w:numPr>
        <w:rPr>
          <w:b/>
          <w:bCs/>
        </w:rPr>
      </w:pPr>
      <w:r>
        <w:t>The majority of the building are apartments.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2C413A"/>
    <w:multiLevelType w:val="hybridMultilevel"/>
    <w:tmpl w:val="1C02D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95057"/>
    <w:rsid w:val="001E5AB1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83160E"/>
    <w:rsid w:val="00A40944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83160E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83160E"/>
  </w:style>
  <w:style w:type="character" w:customStyle="1" w:styleId="eop">
    <w:name w:val="eop"/>
    <w:basedOn w:val="DefaultParagraphFont"/>
    <w:rsid w:val="0083160E"/>
  </w:style>
  <w:style w:type="character" w:customStyle="1" w:styleId="advancedproofingissue">
    <w:name w:val="advancedproofingissue"/>
    <w:basedOn w:val="DefaultParagraphFont"/>
    <w:rsid w:val="0083160E"/>
  </w:style>
  <w:style w:type="paragraph" w:styleId="ListParagraph">
    <w:name w:val="List Paragraph"/>
    <w:basedOn w:val="Normal"/>
    <w:uiPriority w:val="34"/>
    <w:qFormat/>
    <w:rsid w:val="001950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13</TotalTime>
  <Pages>1</Pages>
  <Words>330</Words>
  <Characters>1882</Characters>
  <Application>Microsoft Office Word</Application>
  <DocSecurity>0</DocSecurity>
  <Lines>15</Lines>
  <Paragraphs>4</Paragraphs>
  <ScaleCrop>false</ScaleCrop>
  <Company>Mark's Text Terminal</Company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2020-12-14T15:46:00Z</dcterms:modified>
</cp:coreProperties>
</file>