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7A0A801" w:rsidR="003F69EF" w:rsidRDefault="00417132" w:rsidP="00F24EDE">
      <w:r>
        <w:rPr>
          <w:b/>
          <w:i/>
        </w:rPr>
        <w:t xml:space="preserve">Common </w:t>
      </w:r>
      <w:r w:rsidR="002A2726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5824F8">
        <w:rPr>
          <w:b/>
        </w:rPr>
        <w:t xml:space="preserve"> </w:t>
      </w:r>
      <w:r w:rsidR="005824F8">
        <w:rPr>
          <w:b/>
          <w:i/>
          <w:iCs/>
        </w:rPr>
        <w:t xml:space="preserve">Manufacture </w:t>
      </w:r>
      <w:r w:rsidR="005824F8">
        <w:rPr>
          <w:b/>
        </w:rPr>
        <w:t xml:space="preserve">and </w:t>
      </w:r>
      <w:r w:rsidR="005824F8">
        <w:rPr>
          <w:b/>
          <w:i/>
          <w:iCs/>
        </w:rPr>
        <w:t>Manufacturer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3FF27EF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5824F8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5824F8" w:rsidRPr="005824F8">
        <w:rPr>
          <w:i/>
          <w:iCs/>
        </w:rPr>
        <w:t>manufacture</w:t>
      </w:r>
      <w:r w:rsidR="005824F8">
        <w:t xml:space="preserve"> and </w:t>
      </w:r>
      <w:r w:rsidR="005824F8" w:rsidRPr="005824F8">
        <w:rPr>
          <w:i/>
          <w:iCs/>
        </w:rPr>
        <w:t>manufacturer</w:t>
      </w:r>
      <w:r w:rsidR="005B17D1">
        <w:t>.</w:t>
      </w:r>
    </w:p>
    <w:p w14:paraId="6EABB6A4" w14:textId="4C8AA1F8" w:rsidR="005824F8" w:rsidRDefault="005824F8" w:rsidP="005C2E7F"/>
    <w:p w14:paraId="7C2983F9" w14:textId="77777777" w:rsidR="005824F8" w:rsidRDefault="005824F8" w:rsidP="005824F8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  <w:b/>
          <w:bCs/>
        </w:rPr>
        <w:t>manufacture/manufacturer: </w:t>
      </w:r>
      <w:r>
        <w:rPr>
          <w:rStyle w:val="normaltextrun"/>
        </w:rPr>
        <w:t>When your company makes stuff, it </w:t>
      </w:r>
      <w:r>
        <w:rPr>
          <w:rStyle w:val="normaltextrun"/>
          <w:i/>
          <w:iCs/>
        </w:rPr>
        <w:t>manufactures</w:t>
      </w:r>
      <w:r>
        <w:rPr>
          <w:rStyle w:val="normaltextrun"/>
        </w:rPr>
        <w:t> it; but the company itself is a </w:t>
      </w:r>
      <w:r>
        <w:rPr>
          <w:rStyle w:val="normaltextrun"/>
          <w:i/>
          <w:iCs/>
        </w:rPr>
        <w:t>manufacturer</w:t>
      </w:r>
      <w:r>
        <w:rPr>
          <w:rStyle w:val="normaltextrun"/>
        </w:rPr>
        <w:t>. Both in speech and writing the final</w:t>
      </w:r>
      <w:r>
        <w:rPr>
          <w:rStyle w:val="normaltextrun"/>
          <w:i/>
          <w:iCs/>
        </w:rPr>
        <w:t> R</w:t>
      </w:r>
      <w:r>
        <w:rPr>
          <w:rStyle w:val="normaltextrun"/>
        </w:rPr>
        <w:t> is often omitted from the latter word.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35025DE5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36D8FCDF" w14:textId="3D69D951" w:rsidR="00CE4E9B" w:rsidRDefault="00CE4E9B" w:rsidP="00317C9F"/>
    <w:p w14:paraId="20C2DE41" w14:textId="5B90B504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Apple _______________ computers, pads, and phones, among other things.</w:t>
      </w:r>
    </w:p>
    <w:p w14:paraId="597D435A" w14:textId="77777777" w:rsidR="00CE4E9B" w:rsidRPr="00CE4E9B" w:rsidRDefault="00CE4E9B" w:rsidP="00CE4E9B">
      <w:pPr>
        <w:rPr>
          <w:b/>
          <w:bCs/>
        </w:rPr>
      </w:pPr>
    </w:p>
    <w:p w14:paraId="60BD5C74" w14:textId="187E1140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***’s company is a _______________ of cases for smartphones.</w:t>
      </w:r>
    </w:p>
    <w:p w14:paraId="422419EF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376894E0" w14:textId="319EA0F5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Many companies are _______________ of glass jars and bottles.</w:t>
      </w:r>
    </w:p>
    <w:p w14:paraId="4779B451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2D91A528" w14:textId="4BD58CAA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Microsoft designs and _______________ software and video games.</w:t>
      </w:r>
    </w:p>
    <w:p w14:paraId="4E326038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5A822781" w14:textId="0C505E07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Amazon distributes products, but it doesn’t _______________ them.</w:t>
      </w:r>
    </w:p>
    <w:p w14:paraId="1C179EF9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0233E653" w14:textId="0A9FD596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*** works for a _______________ of circuit boards.</w:t>
      </w:r>
    </w:p>
    <w:p w14:paraId="73FECAE6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30D1999C" w14:textId="15AC0BF9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Samsung is a _______________ of consumer electronic products.</w:t>
      </w:r>
    </w:p>
    <w:p w14:paraId="27BEE874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04540E8D" w14:textId="77B83691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There aren’t many _______________ of clothing left in the United States.</w:t>
      </w:r>
    </w:p>
    <w:p w14:paraId="651FA18E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7112464B" w14:textId="4F7059FE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*** started a very successful companies that _______________ clothes hampers.</w:t>
      </w:r>
    </w:p>
    <w:p w14:paraId="433CCCF3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24393F44" w14:textId="602B3D6F" w:rsidR="00CE4E9B" w:rsidRPr="00CE4E9B" w:rsidRDefault="00CE4E9B" w:rsidP="00CE4E9B">
      <w:pPr>
        <w:pStyle w:val="ListParagraph"/>
        <w:numPr>
          <w:ilvl w:val="0"/>
          <w:numId w:val="1"/>
        </w:numPr>
        <w:rPr>
          <w:b/>
          <w:bCs/>
        </w:rPr>
      </w:pPr>
      <w:r>
        <w:t>General Electric is a _______________ of a number of products from light bulbs to jet engines.</w:t>
      </w:r>
    </w:p>
    <w:p w14:paraId="19AF08A9" w14:textId="77777777" w:rsidR="00CE4E9B" w:rsidRPr="00CE4E9B" w:rsidRDefault="00CE4E9B" w:rsidP="00CE4E9B">
      <w:pPr>
        <w:pStyle w:val="ListParagraph"/>
        <w:rPr>
          <w:b/>
          <w:bCs/>
        </w:rPr>
      </w:pPr>
    </w:p>
    <w:p w14:paraId="4A5428D3" w14:textId="1C2D7F6C" w:rsidR="00CE4E9B" w:rsidRPr="00CE4E9B" w:rsidRDefault="00CE4E9B" w:rsidP="00CE4E9B">
      <w:pPr>
        <w:pStyle w:val="ListParagraph"/>
        <w:rPr>
          <w:b/>
          <w:bCs/>
        </w:rPr>
      </w:pP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0749"/>
    <w:multiLevelType w:val="hybridMultilevel"/>
    <w:tmpl w:val="3CEEF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2A2726"/>
    <w:rsid w:val="00317C9F"/>
    <w:rsid w:val="003F69EF"/>
    <w:rsid w:val="00410E3E"/>
    <w:rsid w:val="00417132"/>
    <w:rsid w:val="0043076C"/>
    <w:rsid w:val="00480A51"/>
    <w:rsid w:val="005824F8"/>
    <w:rsid w:val="005A5A20"/>
    <w:rsid w:val="005B17D1"/>
    <w:rsid w:val="005C2E7F"/>
    <w:rsid w:val="006B45BA"/>
    <w:rsid w:val="006D1D72"/>
    <w:rsid w:val="00A40944"/>
    <w:rsid w:val="00CE4E9B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824F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5824F8"/>
  </w:style>
  <w:style w:type="paragraph" w:styleId="ListParagraph">
    <w:name w:val="List Paragraph"/>
    <w:basedOn w:val="Normal"/>
    <w:uiPriority w:val="34"/>
    <w:qFormat/>
    <w:rsid w:val="00CE4E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256</Words>
  <Characters>1464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2020-12-14T15:46:00Z</dcterms:modified>
</cp:coreProperties>
</file>