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A7133" w14:textId="11AF4E81" w:rsidR="0002796E" w:rsidRDefault="0002796E" w:rsidP="0002796E">
      <w:pPr>
        <w:jc w:val="center"/>
        <w:rPr>
          <w:b/>
          <w:bCs/>
          <w:u w:val="single"/>
        </w:rPr>
      </w:pPr>
      <w:r w:rsidRPr="009D57EF">
        <w:rPr>
          <w:b/>
          <w:bCs/>
          <w:i/>
          <w:iCs/>
          <w:u w:val="single"/>
        </w:rPr>
        <w:t>The Writing Revolution</w:t>
      </w:r>
      <w:r w:rsidR="00224D17">
        <w:rPr>
          <w:b/>
          <w:bCs/>
          <w:u w:val="single"/>
        </w:rPr>
        <w:t>:</w:t>
      </w:r>
      <w:r w:rsidRPr="009D57EF">
        <w:rPr>
          <w:b/>
          <w:bCs/>
          <w:i/>
          <w:iCs/>
          <w:u w:val="single"/>
        </w:rPr>
        <w:t xml:space="preserve"> </w:t>
      </w:r>
      <w:r w:rsidR="00CD35F6">
        <w:rPr>
          <w:b/>
          <w:bCs/>
          <w:u w:val="single"/>
        </w:rPr>
        <w:t>Multi-Paragraph Outline (</w:t>
      </w:r>
      <w:r w:rsidR="00CB3B4F">
        <w:rPr>
          <w:b/>
          <w:bCs/>
          <w:u w:val="single"/>
        </w:rPr>
        <w:t>Book Report</w:t>
      </w:r>
      <w:r w:rsidR="00CD35F6">
        <w:rPr>
          <w:b/>
          <w:bCs/>
          <w:u w:val="single"/>
        </w:rPr>
        <w:t>)</w:t>
      </w:r>
      <w:r w:rsidR="00952AD7">
        <w:rPr>
          <w:b/>
          <w:bCs/>
          <w:u w:val="single"/>
        </w:rPr>
        <w:t xml:space="preserve"> Support</w:t>
      </w:r>
    </w:p>
    <w:p w14:paraId="64225D1D" w14:textId="155B1F0B" w:rsidR="00224D17" w:rsidRDefault="00224D17" w:rsidP="0002796E">
      <w:pPr>
        <w:jc w:val="center"/>
        <w:rPr>
          <w:b/>
          <w:bCs/>
          <w:u w:val="single"/>
        </w:rPr>
      </w:pPr>
    </w:p>
    <w:p w14:paraId="63C2A5FC" w14:textId="6D24657E" w:rsidR="00224D17" w:rsidRDefault="00224D17" w:rsidP="0002796E">
      <w:pPr>
        <w:jc w:val="center"/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8567455" w14:textId="17B9A78A" w:rsidR="00CD35F6" w:rsidRDefault="00CD35F6" w:rsidP="0002796E">
      <w:pPr>
        <w:jc w:val="center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CD35F6" w14:paraId="71839CAC" w14:textId="77777777" w:rsidTr="00CD35F6">
        <w:tc>
          <w:tcPr>
            <w:tcW w:w="5395" w:type="dxa"/>
          </w:tcPr>
          <w:p w14:paraId="0B3E6875" w14:textId="6E8F3293" w:rsidR="00CD35F6" w:rsidRPr="00952AD7" w:rsidRDefault="00CD35F6" w:rsidP="00CD35F6">
            <w:pPr>
              <w:rPr>
                <w:b/>
                <w:bCs/>
              </w:rPr>
            </w:pPr>
            <w:r w:rsidRPr="00952AD7">
              <w:rPr>
                <w:b/>
                <w:bCs/>
              </w:rPr>
              <w:t>Main Idea</w:t>
            </w:r>
          </w:p>
        </w:tc>
        <w:tc>
          <w:tcPr>
            <w:tcW w:w="5395" w:type="dxa"/>
          </w:tcPr>
          <w:p w14:paraId="743A094C" w14:textId="52B93680" w:rsidR="00CD35F6" w:rsidRDefault="00CD35F6" w:rsidP="00CD35F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Details</w:t>
            </w:r>
          </w:p>
        </w:tc>
      </w:tr>
      <w:tr w:rsidR="00CD35F6" w14:paraId="4096B0DE" w14:textId="77777777" w:rsidTr="00CD35F6">
        <w:tc>
          <w:tcPr>
            <w:tcW w:w="5395" w:type="dxa"/>
          </w:tcPr>
          <w:p w14:paraId="24C0D051" w14:textId="77777777" w:rsid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Introduction</w:t>
            </w:r>
          </w:p>
          <w:p w14:paraId="0B2B3838" w14:textId="77777777" w:rsidR="00CD35F6" w:rsidRDefault="00CD35F6" w:rsidP="00CD35F6">
            <w:pPr>
              <w:rPr>
                <w:b/>
                <w:bCs/>
              </w:rPr>
            </w:pPr>
          </w:p>
          <w:p w14:paraId="09401E49" w14:textId="77777777" w:rsidR="00CD35F6" w:rsidRDefault="00CD35F6" w:rsidP="00CD35F6">
            <w:pPr>
              <w:rPr>
                <w:b/>
                <w:bCs/>
              </w:rPr>
            </w:pPr>
          </w:p>
          <w:p w14:paraId="152ED9D6" w14:textId="5BCA826E" w:rsidR="00CD35F6" w:rsidRP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¶ (Paragraph) 1</w:t>
            </w:r>
          </w:p>
        </w:tc>
        <w:tc>
          <w:tcPr>
            <w:tcW w:w="5395" w:type="dxa"/>
          </w:tcPr>
          <w:p w14:paraId="62FB1147" w14:textId="54D2BD7A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737B4C33" w14:textId="5C272B86" w:rsidR="00CD35F6" w:rsidRDefault="00CD35F6" w:rsidP="00CD35F6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561403D5" w14:textId="58E3E668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2F6A9EF5" w14:textId="2860DDAB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7C332D4D" w14:textId="521C3DAF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4DDAB653" w14:textId="5A9175C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558B113C" w14:textId="53212082" w:rsidR="00CB3B4F" w:rsidRDefault="00CB3B4F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4167A7A1" w14:textId="712FE5AD" w:rsidR="00CB3B4F" w:rsidRDefault="00CB3B4F" w:rsidP="00CD35F6">
            <w:pPr>
              <w:rPr>
                <w:b/>
                <w:bCs/>
                <w:u w:val="single"/>
              </w:rPr>
            </w:pPr>
          </w:p>
        </w:tc>
      </w:tr>
      <w:tr w:rsidR="00CD35F6" w14:paraId="25109094" w14:textId="77777777" w:rsidTr="00CD35F6">
        <w:tc>
          <w:tcPr>
            <w:tcW w:w="5395" w:type="dxa"/>
          </w:tcPr>
          <w:p w14:paraId="64A19828" w14:textId="7B9E91FC" w:rsidR="00CD35F6" w:rsidRPr="00CB3B4F" w:rsidRDefault="00CB3B4F" w:rsidP="00CB3B4F">
            <w:pPr>
              <w:rPr>
                <w:b/>
                <w:bCs/>
              </w:rPr>
            </w:pPr>
            <w:r>
              <w:rPr>
                <w:b/>
                <w:bCs/>
              </w:rPr>
              <w:t>Book Summary</w:t>
            </w:r>
          </w:p>
          <w:p w14:paraId="76A2E398" w14:textId="77777777" w:rsidR="00CD35F6" w:rsidRDefault="00CD35F6" w:rsidP="0002796E">
            <w:pPr>
              <w:jc w:val="center"/>
              <w:rPr>
                <w:b/>
                <w:bCs/>
                <w:u w:val="single"/>
              </w:rPr>
            </w:pPr>
          </w:p>
          <w:p w14:paraId="3DD82329" w14:textId="77777777" w:rsidR="00CD35F6" w:rsidRDefault="00CD35F6" w:rsidP="00CB3B4F">
            <w:pPr>
              <w:rPr>
                <w:b/>
                <w:bCs/>
                <w:u w:val="single"/>
              </w:rPr>
            </w:pPr>
          </w:p>
          <w:p w14:paraId="611E5A42" w14:textId="11FA86B5" w:rsidR="00CD35F6" w:rsidRP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¶ (Paragraph) 2</w:t>
            </w:r>
          </w:p>
        </w:tc>
        <w:tc>
          <w:tcPr>
            <w:tcW w:w="5395" w:type="dxa"/>
          </w:tcPr>
          <w:p w14:paraId="3F7C1AF6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17232490" w14:textId="77777777" w:rsidR="00CD35F6" w:rsidRDefault="00CD35F6" w:rsidP="00CD35F6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3A3E6FF2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08596345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8420510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4CF61BE8" w14:textId="18996FF8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12B38F76" w14:textId="0D9355CC" w:rsidR="00CB3B4F" w:rsidRDefault="00CB3B4F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47985D8" w14:textId="6FE080A1" w:rsidR="00CB3B4F" w:rsidRDefault="00CB3B4F" w:rsidP="00CD35F6">
            <w:pPr>
              <w:rPr>
                <w:b/>
                <w:bCs/>
                <w:u w:val="single"/>
              </w:rPr>
            </w:pPr>
          </w:p>
        </w:tc>
      </w:tr>
      <w:tr w:rsidR="00CD35F6" w14:paraId="1ACD05D0" w14:textId="77777777" w:rsidTr="00CD35F6">
        <w:tc>
          <w:tcPr>
            <w:tcW w:w="5395" w:type="dxa"/>
          </w:tcPr>
          <w:p w14:paraId="6FB6F823" w14:textId="5A5FD145" w:rsidR="00CD35F6" w:rsidRPr="00CB3B4F" w:rsidRDefault="00CB3B4F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Opinion</w:t>
            </w:r>
          </w:p>
          <w:p w14:paraId="763EAFB9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118679FD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078740D5" w14:textId="2DA4A8D9" w:rsidR="00CD35F6" w:rsidRP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¶ (Paragraph) 3</w:t>
            </w:r>
          </w:p>
        </w:tc>
        <w:tc>
          <w:tcPr>
            <w:tcW w:w="5395" w:type="dxa"/>
          </w:tcPr>
          <w:p w14:paraId="033E0886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7DD9BF4A" w14:textId="77777777" w:rsidR="00CD35F6" w:rsidRDefault="00CD35F6" w:rsidP="00CD35F6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258C6615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16350946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51E07901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08D95545" w14:textId="14A8E4BA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1383D5AC" w14:textId="43A8D5CA" w:rsidR="00CB3B4F" w:rsidRDefault="00CB3B4F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ACECE4B" w14:textId="1126AB3C" w:rsidR="00CB3B4F" w:rsidRDefault="00CB3B4F" w:rsidP="00CD35F6">
            <w:pPr>
              <w:rPr>
                <w:b/>
                <w:bCs/>
                <w:u w:val="single"/>
              </w:rPr>
            </w:pPr>
          </w:p>
        </w:tc>
      </w:tr>
    </w:tbl>
    <w:p w14:paraId="485D179F" w14:textId="77777777" w:rsidR="00CD35F6" w:rsidRPr="009D57EF" w:rsidRDefault="00CD35F6" w:rsidP="0002796E">
      <w:pPr>
        <w:jc w:val="center"/>
        <w:rPr>
          <w:b/>
          <w:bCs/>
          <w:u w:val="single"/>
        </w:rPr>
      </w:pPr>
    </w:p>
    <w:p w14:paraId="76F58153" w14:textId="315BC537" w:rsidR="0002796E" w:rsidRDefault="0002796E" w:rsidP="0002796E"/>
    <w:p w14:paraId="28A9A6B9" w14:textId="0F6DD596" w:rsidR="005A7733" w:rsidRDefault="005A7733" w:rsidP="0002796E"/>
    <w:p w14:paraId="03A78ED2" w14:textId="4E1ED206" w:rsidR="005A7733" w:rsidRDefault="005A7733" w:rsidP="0002796E"/>
    <w:p w14:paraId="0F6C11D1" w14:textId="3FF4260A" w:rsidR="005A7733" w:rsidRDefault="005A7733" w:rsidP="0002796E"/>
    <w:p w14:paraId="1464206E" w14:textId="603CEAC9" w:rsidR="005A7733" w:rsidRDefault="005A7733" w:rsidP="0002796E"/>
    <w:p w14:paraId="1C07FE28" w14:textId="79AE15E6" w:rsidR="005A7733" w:rsidRDefault="005A7733" w:rsidP="0002796E"/>
    <w:p w14:paraId="268B22CD" w14:textId="42C2CAE5" w:rsidR="005A7733" w:rsidRDefault="005A7733" w:rsidP="0002796E"/>
    <w:p w14:paraId="45EE846A" w14:textId="6A5AAC73" w:rsidR="005A7733" w:rsidRDefault="005A7733" w:rsidP="0002796E"/>
    <w:p w14:paraId="33969EBB" w14:textId="34543570" w:rsidR="005A7733" w:rsidRDefault="005A7733" w:rsidP="0002796E"/>
    <w:p w14:paraId="1D92EACC" w14:textId="2846572C" w:rsidR="005A7733" w:rsidRDefault="005A7733" w:rsidP="0002796E"/>
    <w:p w14:paraId="2D8AFC44" w14:textId="47FC88E8" w:rsidR="005A7733" w:rsidRDefault="005A7733" w:rsidP="0002796E"/>
    <w:p w14:paraId="3E1CFBB5" w14:textId="78F116E8" w:rsidR="005A7733" w:rsidRDefault="005A7733" w:rsidP="0002796E"/>
    <w:p w14:paraId="5408BF69" w14:textId="6EA4062B" w:rsidR="005A7733" w:rsidRDefault="005A7733" w:rsidP="0002796E"/>
    <w:p w14:paraId="258D9676" w14:textId="77777777" w:rsidR="005A7733" w:rsidRDefault="005A7733" w:rsidP="0002796E"/>
    <w:p w14:paraId="436F3826" w14:textId="77777777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1CC9F255" w14:textId="77777777" w:rsidR="00B577EA" w:rsidRPr="00C869E6" w:rsidRDefault="00952AD7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224D17"/>
    <w:rsid w:val="0038015A"/>
    <w:rsid w:val="00410E3E"/>
    <w:rsid w:val="005A7733"/>
    <w:rsid w:val="00747F08"/>
    <w:rsid w:val="00952AD7"/>
    <w:rsid w:val="00993C25"/>
    <w:rsid w:val="009D57EF"/>
    <w:rsid w:val="00A901AC"/>
    <w:rsid w:val="00C869E6"/>
    <w:rsid w:val="00CB3B4F"/>
    <w:rsid w:val="00CD35F6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6D2CFE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35F6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12</TotalTime>
  <Pages>1</Pages>
  <Words>64</Words>
  <Characters>370</Characters>
  <Application>Microsoft Office Word</Application>
  <DocSecurity>0</DocSecurity>
  <Lines>3</Lines>
  <Paragraphs>1</Paragraphs>
  <ScaleCrop>false</ScaleCrop>
  <Company>Mark's Text Terminal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2019-09-18T11:12:00Z</dcterms:created>
  <dcterms:modified xsi:type="dcterms:W3CDTF">2021-02-10T14:58:00Z</dcterms:modified>
</cp:coreProperties>
</file>