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9A7133" w14:textId="3B842998" w:rsidR="0002796E" w:rsidRDefault="0002796E" w:rsidP="0002796E">
      <w:pPr>
        <w:jc w:val="center"/>
        <w:rPr>
          <w:b/>
          <w:bCs/>
          <w:u w:val="single"/>
        </w:rPr>
      </w:pPr>
      <w:r w:rsidRPr="009D57EF">
        <w:rPr>
          <w:b/>
          <w:bCs/>
          <w:i/>
          <w:iCs/>
          <w:u w:val="single"/>
        </w:rPr>
        <w:t>The Writing Revolution</w:t>
      </w:r>
      <w:r w:rsidR="00224D17">
        <w:rPr>
          <w:b/>
          <w:bCs/>
          <w:u w:val="single"/>
        </w:rPr>
        <w:t>:</w:t>
      </w:r>
      <w:r w:rsidRPr="009D57EF">
        <w:rPr>
          <w:b/>
          <w:bCs/>
          <w:i/>
          <w:iCs/>
          <w:u w:val="single"/>
        </w:rPr>
        <w:t xml:space="preserve"> </w:t>
      </w:r>
      <w:r w:rsidR="00CD35F6">
        <w:rPr>
          <w:b/>
          <w:bCs/>
          <w:u w:val="single"/>
        </w:rPr>
        <w:t>Multi-Paragraph Outline (</w:t>
      </w:r>
      <w:r w:rsidR="00747F08">
        <w:rPr>
          <w:b/>
          <w:bCs/>
          <w:u w:val="single"/>
        </w:rPr>
        <w:t>5</w:t>
      </w:r>
      <w:r w:rsidR="00CD35F6">
        <w:rPr>
          <w:b/>
          <w:bCs/>
          <w:u w:val="single"/>
        </w:rPr>
        <w:t xml:space="preserve"> Paragraphs)</w:t>
      </w:r>
      <w:r w:rsidR="00E44BBA">
        <w:rPr>
          <w:b/>
          <w:bCs/>
          <w:u w:val="single"/>
        </w:rPr>
        <w:t xml:space="preserve"> Support</w:t>
      </w:r>
    </w:p>
    <w:p w14:paraId="64225D1D" w14:textId="155B1F0B" w:rsidR="00224D17" w:rsidRDefault="00224D17" w:rsidP="0002796E">
      <w:pPr>
        <w:jc w:val="center"/>
        <w:rPr>
          <w:b/>
          <w:bCs/>
          <w:u w:val="single"/>
        </w:rPr>
      </w:pPr>
    </w:p>
    <w:p w14:paraId="63C2A5FC" w14:textId="6D24657E" w:rsidR="00224D17" w:rsidRDefault="00224D17" w:rsidP="0002796E">
      <w:pPr>
        <w:jc w:val="center"/>
        <w:rPr>
          <w:b/>
          <w:u w:val="single"/>
        </w:rPr>
      </w:pPr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28567455" w14:textId="17B9A78A" w:rsidR="00CD35F6" w:rsidRDefault="00CD35F6" w:rsidP="0002796E">
      <w:pPr>
        <w:jc w:val="center"/>
        <w:rPr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CD35F6" w14:paraId="71839CAC" w14:textId="77777777" w:rsidTr="00CD35F6">
        <w:tc>
          <w:tcPr>
            <w:tcW w:w="5395" w:type="dxa"/>
          </w:tcPr>
          <w:p w14:paraId="0B3E6875" w14:textId="6E8F3293" w:rsidR="00CD35F6" w:rsidRDefault="00CD35F6" w:rsidP="00CD35F6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Main Idea</w:t>
            </w:r>
          </w:p>
        </w:tc>
        <w:tc>
          <w:tcPr>
            <w:tcW w:w="5395" w:type="dxa"/>
          </w:tcPr>
          <w:p w14:paraId="743A094C" w14:textId="52B93680" w:rsidR="00CD35F6" w:rsidRDefault="00CD35F6" w:rsidP="00CD35F6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Details</w:t>
            </w:r>
          </w:p>
        </w:tc>
      </w:tr>
      <w:tr w:rsidR="00CD35F6" w14:paraId="4096B0DE" w14:textId="77777777" w:rsidTr="00CD35F6">
        <w:tc>
          <w:tcPr>
            <w:tcW w:w="5395" w:type="dxa"/>
          </w:tcPr>
          <w:p w14:paraId="24C0D051" w14:textId="77777777" w:rsidR="00CD35F6" w:rsidRDefault="00CD35F6" w:rsidP="00CD35F6">
            <w:pPr>
              <w:rPr>
                <w:b/>
                <w:bCs/>
              </w:rPr>
            </w:pPr>
            <w:r>
              <w:rPr>
                <w:b/>
                <w:bCs/>
              </w:rPr>
              <w:t>Introduction</w:t>
            </w:r>
          </w:p>
          <w:p w14:paraId="747464D2" w14:textId="77777777" w:rsidR="00CD35F6" w:rsidRDefault="00CD35F6" w:rsidP="00CD35F6">
            <w:pPr>
              <w:rPr>
                <w:b/>
                <w:bCs/>
              </w:rPr>
            </w:pPr>
          </w:p>
          <w:p w14:paraId="09401E49" w14:textId="77777777" w:rsidR="00CD35F6" w:rsidRDefault="00CD35F6" w:rsidP="00CD35F6">
            <w:pPr>
              <w:rPr>
                <w:b/>
                <w:bCs/>
              </w:rPr>
            </w:pPr>
          </w:p>
          <w:p w14:paraId="152ED9D6" w14:textId="5BCA826E" w:rsidR="00CD35F6" w:rsidRPr="00CD35F6" w:rsidRDefault="00CD35F6" w:rsidP="00CD35F6">
            <w:pPr>
              <w:rPr>
                <w:b/>
                <w:bCs/>
              </w:rPr>
            </w:pPr>
            <w:r>
              <w:rPr>
                <w:b/>
                <w:bCs/>
              </w:rPr>
              <w:t>¶ (Paragraph) 1</w:t>
            </w:r>
          </w:p>
        </w:tc>
        <w:tc>
          <w:tcPr>
            <w:tcW w:w="5395" w:type="dxa"/>
          </w:tcPr>
          <w:p w14:paraId="62FB1147" w14:textId="54D2BD7A" w:rsidR="00CD35F6" w:rsidRDefault="00CD35F6" w:rsidP="00CD35F6">
            <w:pPr>
              <w:rPr>
                <w:b/>
                <w:bCs/>
                <w:u w:val="single"/>
              </w:rPr>
            </w:pPr>
          </w:p>
          <w:p w14:paraId="737B4C33" w14:textId="5C272B86" w:rsidR="00CD35F6" w:rsidRDefault="00CD35F6" w:rsidP="00CD35F6">
            <w:pPr>
              <w:pBdr>
                <w:top w:val="single" w:sz="12" w:space="1" w:color="auto"/>
                <w:bottom w:val="single" w:sz="12" w:space="1" w:color="auto"/>
              </w:pBdr>
              <w:rPr>
                <w:b/>
                <w:bCs/>
                <w:u w:val="single"/>
              </w:rPr>
            </w:pPr>
          </w:p>
          <w:p w14:paraId="561403D5" w14:textId="58E3E668" w:rsidR="00CD35F6" w:rsidRDefault="00CD35F6" w:rsidP="00CD35F6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  <w:bCs/>
                <w:u w:val="single"/>
              </w:rPr>
            </w:pPr>
          </w:p>
          <w:p w14:paraId="2F6A9EF5" w14:textId="2860DDAB" w:rsidR="00CD35F6" w:rsidRDefault="00CD35F6" w:rsidP="00CD35F6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  <w:bCs/>
                <w:u w:val="single"/>
              </w:rPr>
            </w:pPr>
          </w:p>
          <w:p w14:paraId="7C332D4D" w14:textId="525DDC22" w:rsidR="00CD35F6" w:rsidRDefault="00CD35F6" w:rsidP="00CD35F6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  <w:bCs/>
                <w:u w:val="single"/>
              </w:rPr>
            </w:pPr>
          </w:p>
          <w:p w14:paraId="4167A7A1" w14:textId="6C9DC8F4" w:rsidR="00CD35F6" w:rsidRDefault="00CD35F6" w:rsidP="00CD35F6">
            <w:pPr>
              <w:rPr>
                <w:b/>
                <w:bCs/>
                <w:u w:val="single"/>
              </w:rPr>
            </w:pPr>
          </w:p>
        </w:tc>
      </w:tr>
      <w:tr w:rsidR="00CD35F6" w14:paraId="25109094" w14:textId="77777777" w:rsidTr="00CD35F6">
        <w:tc>
          <w:tcPr>
            <w:tcW w:w="5395" w:type="dxa"/>
          </w:tcPr>
          <w:p w14:paraId="0BF35D78" w14:textId="77777777" w:rsidR="00CD35F6" w:rsidRDefault="00CD35F6" w:rsidP="00F55B8D">
            <w:pPr>
              <w:rPr>
                <w:b/>
                <w:bCs/>
                <w:u w:val="single"/>
              </w:rPr>
            </w:pPr>
          </w:p>
          <w:p w14:paraId="74C3B282" w14:textId="77777777" w:rsidR="00CD35F6" w:rsidRDefault="00CD35F6" w:rsidP="0002796E">
            <w:pPr>
              <w:jc w:val="center"/>
              <w:rPr>
                <w:b/>
                <w:bCs/>
                <w:u w:val="single"/>
              </w:rPr>
            </w:pPr>
          </w:p>
          <w:p w14:paraId="3DD82329" w14:textId="77777777" w:rsidR="00CD35F6" w:rsidRDefault="00CD35F6" w:rsidP="0002796E">
            <w:pPr>
              <w:jc w:val="center"/>
              <w:rPr>
                <w:b/>
                <w:bCs/>
                <w:u w:val="single"/>
              </w:rPr>
            </w:pPr>
          </w:p>
          <w:p w14:paraId="611E5A42" w14:textId="11FA86B5" w:rsidR="00CD35F6" w:rsidRPr="00CD35F6" w:rsidRDefault="00CD35F6" w:rsidP="00CD35F6">
            <w:pPr>
              <w:rPr>
                <w:b/>
                <w:bCs/>
              </w:rPr>
            </w:pPr>
            <w:r>
              <w:rPr>
                <w:b/>
                <w:bCs/>
              </w:rPr>
              <w:t>¶ (Paragraph) 2</w:t>
            </w:r>
          </w:p>
        </w:tc>
        <w:tc>
          <w:tcPr>
            <w:tcW w:w="5395" w:type="dxa"/>
          </w:tcPr>
          <w:p w14:paraId="3F7C1AF6" w14:textId="77777777" w:rsidR="00CD35F6" w:rsidRDefault="00CD35F6" w:rsidP="00CD35F6">
            <w:pPr>
              <w:rPr>
                <w:b/>
                <w:bCs/>
                <w:u w:val="single"/>
              </w:rPr>
            </w:pPr>
          </w:p>
          <w:p w14:paraId="17232490" w14:textId="77777777" w:rsidR="00CD35F6" w:rsidRDefault="00CD35F6" w:rsidP="00CD35F6">
            <w:pPr>
              <w:pBdr>
                <w:top w:val="single" w:sz="12" w:space="1" w:color="auto"/>
                <w:bottom w:val="single" w:sz="12" w:space="1" w:color="auto"/>
              </w:pBdr>
              <w:rPr>
                <w:b/>
                <w:bCs/>
                <w:u w:val="single"/>
              </w:rPr>
            </w:pPr>
          </w:p>
          <w:p w14:paraId="3A3E6FF2" w14:textId="77777777" w:rsidR="00CD35F6" w:rsidRDefault="00CD35F6" w:rsidP="00CD35F6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  <w:bCs/>
                <w:u w:val="single"/>
              </w:rPr>
            </w:pPr>
          </w:p>
          <w:p w14:paraId="08596345" w14:textId="77777777" w:rsidR="00CD35F6" w:rsidRDefault="00CD35F6" w:rsidP="00CD35F6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  <w:bCs/>
                <w:u w:val="single"/>
              </w:rPr>
            </w:pPr>
          </w:p>
          <w:p w14:paraId="68420510" w14:textId="77777777" w:rsidR="00CD35F6" w:rsidRDefault="00CD35F6" w:rsidP="00CD35F6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  <w:bCs/>
                <w:u w:val="single"/>
              </w:rPr>
            </w:pPr>
          </w:p>
          <w:p w14:paraId="647985D8" w14:textId="77777777" w:rsidR="00CD35F6" w:rsidRDefault="00CD35F6" w:rsidP="00CD35F6">
            <w:pPr>
              <w:rPr>
                <w:b/>
                <w:bCs/>
                <w:u w:val="single"/>
              </w:rPr>
            </w:pPr>
          </w:p>
        </w:tc>
      </w:tr>
      <w:tr w:rsidR="00CD35F6" w14:paraId="1ACD05D0" w14:textId="77777777" w:rsidTr="00CD35F6">
        <w:tc>
          <w:tcPr>
            <w:tcW w:w="5395" w:type="dxa"/>
          </w:tcPr>
          <w:p w14:paraId="3335906A" w14:textId="77777777" w:rsidR="00CD35F6" w:rsidRDefault="00CD35F6" w:rsidP="00CD35F6">
            <w:pPr>
              <w:rPr>
                <w:b/>
                <w:bCs/>
                <w:u w:val="single"/>
              </w:rPr>
            </w:pPr>
          </w:p>
          <w:p w14:paraId="65BFC74F" w14:textId="77777777" w:rsidR="00CD35F6" w:rsidRDefault="00CD35F6" w:rsidP="00CD35F6">
            <w:pPr>
              <w:rPr>
                <w:b/>
                <w:bCs/>
                <w:u w:val="single"/>
              </w:rPr>
            </w:pPr>
          </w:p>
          <w:p w14:paraId="118679FD" w14:textId="77777777" w:rsidR="00CD35F6" w:rsidRDefault="00CD35F6" w:rsidP="00CD35F6">
            <w:pPr>
              <w:rPr>
                <w:b/>
                <w:bCs/>
                <w:u w:val="single"/>
              </w:rPr>
            </w:pPr>
          </w:p>
          <w:p w14:paraId="078740D5" w14:textId="2DA4A8D9" w:rsidR="00CD35F6" w:rsidRPr="00CD35F6" w:rsidRDefault="00CD35F6" w:rsidP="00CD35F6">
            <w:pPr>
              <w:rPr>
                <w:b/>
                <w:bCs/>
              </w:rPr>
            </w:pPr>
            <w:r>
              <w:rPr>
                <w:b/>
                <w:bCs/>
              </w:rPr>
              <w:t>¶ (Paragraph) 3</w:t>
            </w:r>
          </w:p>
        </w:tc>
        <w:tc>
          <w:tcPr>
            <w:tcW w:w="5395" w:type="dxa"/>
          </w:tcPr>
          <w:p w14:paraId="033E0886" w14:textId="77777777" w:rsidR="00CD35F6" w:rsidRDefault="00CD35F6" w:rsidP="00CD35F6">
            <w:pPr>
              <w:rPr>
                <w:b/>
                <w:bCs/>
                <w:u w:val="single"/>
              </w:rPr>
            </w:pPr>
          </w:p>
          <w:p w14:paraId="7DD9BF4A" w14:textId="77777777" w:rsidR="00CD35F6" w:rsidRDefault="00CD35F6" w:rsidP="00CD35F6">
            <w:pPr>
              <w:pBdr>
                <w:top w:val="single" w:sz="12" w:space="1" w:color="auto"/>
                <w:bottom w:val="single" w:sz="12" w:space="1" w:color="auto"/>
              </w:pBdr>
              <w:rPr>
                <w:b/>
                <w:bCs/>
                <w:u w:val="single"/>
              </w:rPr>
            </w:pPr>
          </w:p>
          <w:p w14:paraId="258C6615" w14:textId="77777777" w:rsidR="00CD35F6" w:rsidRDefault="00CD35F6" w:rsidP="00CD35F6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  <w:bCs/>
                <w:u w:val="single"/>
              </w:rPr>
            </w:pPr>
          </w:p>
          <w:p w14:paraId="16350946" w14:textId="77777777" w:rsidR="00CD35F6" w:rsidRDefault="00CD35F6" w:rsidP="00CD35F6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  <w:bCs/>
                <w:u w:val="single"/>
              </w:rPr>
            </w:pPr>
          </w:p>
          <w:p w14:paraId="51E07901" w14:textId="77777777" w:rsidR="00CD35F6" w:rsidRDefault="00CD35F6" w:rsidP="00CD35F6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  <w:bCs/>
                <w:u w:val="single"/>
              </w:rPr>
            </w:pPr>
          </w:p>
          <w:p w14:paraId="6ACECE4B" w14:textId="77777777" w:rsidR="00CD35F6" w:rsidRDefault="00CD35F6" w:rsidP="00CD35F6">
            <w:pPr>
              <w:rPr>
                <w:b/>
                <w:bCs/>
                <w:u w:val="single"/>
              </w:rPr>
            </w:pPr>
          </w:p>
        </w:tc>
      </w:tr>
      <w:tr w:rsidR="00F55B8D" w14:paraId="5701D68B" w14:textId="77777777" w:rsidTr="00CD35F6">
        <w:tc>
          <w:tcPr>
            <w:tcW w:w="5395" w:type="dxa"/>
          </w:tcPr>
          <w:p w14:paraId="1E16AD51" w14:textId="77777777" w:rsidR="00F55B8D" w:rsidRDefault="00F55B8D" w:rsidP="00CD35F6">
            <w:pPr>
              <w:rPr>
                <w:b/>
                <w:bCs/>
                <w:u w:val="single"/>
              </w:rPr>
            </w:pPr>
          </w:p>
          <w:p w14:paraId="136EC35E" w14:textId="77777777" w:rsidR="00F55B8D" w:rsidRDefault="00F55B8D" w:rsidP="00CD35F6">
            <w:pPr>
              <w:rPr>
                <w:b/>
                <w:bCs/>
                <w:u w:val="single"/>
              </w:rPr>
            </w:pPr>
          </w:p>
          <w:p w14:paraId="764741E4" w14:textId="77777777" w:rsidR="00F55B8D" w:rsidRDefault="00F55B8D" w:rsidP="00CD35F6">
            <w:pPr>
              <w:rPr>
                <w:b/>
                <w:bCs/>
                <w:u w:val="single"/>
              </w:rPr>
            </w:pPr>
          </w:p>
          <w:p w14:paraId="38841B84" w14:textId="65353A1E" w:rsidR="00F55B8D" w:rsidRDefault="00F55B8D" w:rsidP="00CD35F6">
            <w:pPr>
              <w:rPr>
                <w:b/>
                <w:bCs/>
                <w:u w:val="single"/>
              </w:rPr>
            </w:pPr>
            <w:r>
              <w:rPr>
                <w:b/>
                <w:bCs/>
              </w:rPr>
              <w:t>¶ (Paragraph) 4</w:t>
            </w:r>
          </w:p>
        </w:tc>
        <w:tc>
          <w:tcPr>
            <w:tcW w:w="5395" w:type="dxa"/>
          </w:tcPr>
          <w:p w14:paraId="464A3F96" w14:textId="77777777" w:rsidR="00F55B8D" w:rsidRDefault="00F55B8D" w:rsidP="00F55B8D">
            <w:pPr>
              <w:rPr>
                <w:b/>
                <w:bCs/>
                <w:u w:val="single"/>
              </w:rPr>
            </w:pPr>
          </w:p>
          <w:p w14:paraId="29762A72" w14:textId="77777777" w:rsidR="00F55B8D" w:rsidRDefault="00F55B8D" w:rsidP="00F55B8D">
            <w:pPr>
              <w:pBdr>
                <w:top w:val="single" w:sz="12" w:space="1" w:color="auto"/>
                <w:bottom w:val="single" w:sz="12" w:space="1" w:color="auto"/>
              </w:pBdr>
              <w:rPr>
                <w:b/>
                <w:bCs/>
                <w:u w:val="single"/>
              </w:rPr>
            </w:pPr>
          </w:p>
          <w:p w14:paraId="35471FCC" w14:textId="77777777" w:rsidR="00F55B8D" w:rsidRDefault="00F55B8D" w:rsidP="00F55B8D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  <w:bCs/>
                <w:u w:val="single"/>
              </w:rPr>
            </w:pPr>
          </w:p>
          <w:p w14:paraId="049B9A6C" w14:textId="77777777" w:rsidR="00F55B8D" w:rsidRDefault="00F55B8D" w:rsidP="00F55B8D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  <w:bCs/>
                <w:u w:val="single"/>
              </w:rPr>
            </w:pPr>
          </w:p>
          <w:p w14:paraId="607FD562" w14:textId="77777777" w:rsidR="00F55B8D" w:rsidRDefault="00F55B8D" w:rsidP="00F55B8D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  <w:bCs/>
                <w:u w:val="single"/>
              </w:rPr>
            </w:pPr>
          </w:p>
          <w:p w14:paraId="3F2058F7" w14:textId="3C07FCEC" w:rsidR="00F55B8D" w:rsidRDefault="00F55B8D" w:rsidP="00CD35F6">
            <w:pPr>
              <w:rPr>
                <w:b/>
                <w:bCs/>
                <w:u w:val="single"/>
              </w:rPr>
            </w:pPr>
          </w:p>
        </w:tc>
      </w:tr>
      <w:tr w:rsidR="00F55B8D" w14:paraId="07E01EBD" w14:textId="77777777" w:rsidTr="00CD35F6">
        <w:tc>
          <w:tcPr>
            <w:tcW w:w="5395" w:type="dxa"/>
          </w:tcPr>
          <w:p w14:paraId="185A5F61" w14:textId="77777777" w:rsidR="00F55B8D" w:rsidRDefault="00F55B8D" w:rsidP="00CD35F6">
            <w:pPr>
              <w:rPr>
                <w:b/>
                <w:bCs/>
                <w:u w:val="single"/>
              </w:rPr>
            </w:pPr>
          </w:p>
          <w:p w14:paraId="365A692C" w14:textId="77777777" w:rsidR="00F55B8D" w:rsidRDefault="00F55B8D" w:rsidP="00CD35F6">
            <w:pPr>
              <w:rPr>
                <w:b/>
                <w:bCs/>
                <w:u w:val="single"/>
              </w:rPr>
            </w:pPr>
          </w:p>
          <w:p w14:paraId="157E859B" w14:textId="77777777" w:rsidR="00F55B8D" w:rsidRDefault="00F55B8D" w:rsidP="00CD35F6">
            <w:pPr>
              <w:rPr>
                <w:b/>
                <w:bCs/>
                <w:u w:val="single"/>
              </w:rPr>
            </w:pPr>
          </w:p>
          <w:p w14:paraId="02468A3E" w14:textId="6597E78A" w:rsidR="00F55B8D" w:rsidRDefault="00F55B8D" w:rsidP="00CD35F6">
            <w:pPr>
              <w:rPr>
                <w:b/>
                <w:bCs/>
                <w:u w:val="single"/>
              </w:rPr>
            </w:pPr>
            <w:r>
              <w:rPr>
                <w:b/>
                <w:bCs/>
              </w:rPr>
              <w:t>¶ (Paragraph) 5</w:t>
            </w:r>
          </w:p>
        </w:tc>
        <w:tc>
          <w:tcPr>
            <w:tcW w:w="5395" w:type="dxa"/>
          </w:tcPr>
          <w:p w14:paraId="0ED86C8B" w14:textId="77777777" w:rsidR="00F55B8D" w:rsidRDefault="00F55B8D" w:rsidP="00F55B8D">
            <w:pPr>
              <w:rPr>
                <w:b/>
                <w:bCs/>
                <w:u w:val="single"/>
              </w:rPr>
            </w:pPr>
          </w:p>
          <w:p w14:paraId="1FC8CF83" w14:textId="77777777" w:rsidR="00F55B8D" w:rsidRDefault="00F55B8D" w:rsidP="00F55B8D">
            <w:pPr>
              <w:pBdr>
                <w:top w:val="single" w:sz="12" w:space="1" w:color="auto"/>
                <w:bottom w:val="single" w:sz="12" w:space="1" w:color="auto"/>
              </w:pBdr>
              <w:rPr>
                <w:b/>
                <w:bCs/>
                <w:u w:val="single"/>
              </w:rPr>
            </w:pPr>
          </w:p>
          <w:p w14:paraId="75CDA536" w14:textId="77777777" w:rsidR="00F55B8D" w:rsidRDefault="00F55B8D" w:rsidP="00F55B8D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  <w:bCs/>
                <w:u w:val="single"/>
              </w:rPr>
            </w:pPr>
          </w:p>
          <w:p w14:paraId="6D47F38A" w14:textId="77777777" w:rsidR="00F55B8D" w:rsidRDefault="00F55B8D" w:rsidP="00F55B8D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  <w:bCs/>
                <w:u w:val="single"/>
              </w:rPr>
            </w:pPr>
          </w:p>
          <w:p w14:paraId="7C56D6C3" w14:textId="77777777" w:rsidR="00F55B8D" w:rsidRDefault="00F55B8D" w:rsidP="00F55B8D">
            <w:pPr>
              <w:pBdr>
                <w:bottom w:val="single" w:sz="12" w:space="1" w:color="auto"/>
                <w:between w:val="single" w:sz="12" w:space="1" w:color="auto"/>
              </w:pBdr>
              <w:rPr>
                <w:b/>
                <w:bCs/>
                <w:u w:val="single"/>
              </w:rPr>
            </w:pPr>
          </w:p>
          <w:p w14:paraId="6732186E" w14:textId="2329FAA1" w:rsidR="00F55B8D" w:rsidRDefault="00F55B8D" w:rsidP="00CD35F6">
            <w:pPr>
              <w:rPr>
                <w:b/>
                <w:bCs/>
                <w:u w:val="single"/>
              </w:rPr>
            </w:pPr>
          </w:p>
        </w:tc>
      </w:tr>
    </w:tbl>
    <w:p w14:paraId="485D179F" w14:textId="77777777" w:rsidR="00CD35F6" w:rsidRPr="009D57EF" w:rsidRDefault="00CD35F6" w:rsidP="0002796E">
      <w:pPr>
        <w:jc w:val="center"/>
        <w:rPr>
          <w:b/>
          <w:bCs/>
          <w:u w:val="single"/>
        </w:rPr>
      </w:pPr>
    </w:p>
    <w:p w14:paraId="76F58153" w14:textId="77777777" w:rsidR="0002796E" w:rsidRDefault="0002796E" w:rsidP="0002796E"/>
    <w:p w14:paraId="350E170D" w14:textId="77777777" w:rsidR="00F55B8D" w:rsidRDefault="00F55B8D" w:rsidP="0002796E">
      <w:pPr>
        <w:rPr>
          <w:b/>
          <w:bCs/>
        </w:rPr>
      </w:pPr>
    </w:p>
    <w:p w14:paraId="56D61383" w14:textId="77777777" w:rsidR="00F55B8D" w:rsidRDefault="00F55B8D" w:rsidP="0002796E">
      <w:pPr>
        <w:rPr>
          <w:b/>
          <w:bCs/>
        </w:rPr>
      </w:pPr>
    </w:p>
    <w:p w14:paraId="3324BB25" w14:textId="77777777" w:rsidR="00F55B8D" w:rsidRDefault="00F55B8D" w:rsidP="0002796E">
      <w:pPr>
        <w:rPr>
          <w:b/>
          <w:bCs/>
        </w:rPr>
      </w:pPr>
    </w:p>
    <w:p w14:paraId="76E39D3D" w14:textId="77777777" w:rsidR="00F55B8D" w:rsidRDefault="00F55B8D" w:rsidP="0002796E">
      <w:pPr>
        <w:rPr>
          <w:b/>
          <w:bCs/>
        </w:rPr>
      </w:pPr>
    </w:p>
    <w:p w14:paraId="41316523" w14:textId="77777777" w:rsidR="00F55B8D" w:rsidRDefault="00F55B8D" w:rsidP="0002796E">
      <w:pPr>
        <w:rPr>
          <w:b/>
          <w:bCs/>
        </w:rPr>
      </w:pPr>
    </w:p>
    <w:p w14:paraId="227E7FAF" w14:textId="77777777" w:rsidR="00F55B8D" w:rsidRDefault="00F55B8D" w:rsidP="0002796E">
      <w:pPr>
        <w:rPr>
          <w:b/>
          <w:bCs/>
        </w:rPr>
      </w:pPr>
    </w:p>
    <w:p w14:paraId="436F3826" w14:textId="1F01C8BB" w:rsidR="0002796E" w:rsidRDefault="0002796E" w:rsidP="0002796E">
      <w:r>
        <w:rPr>
          <w:b/>
          <w:bCs/>
        </w:rPr>
        <w:t xml:space="preserve">Excerpted from: </w:t>
      </w:r>
      <w:r>
        <w:t xml:space="preserve">Hochman, Judith C., and Natalie Wexler. </w:t>
      </w:r>
      <w:r>
        <w:rPr>
          <w:i/>
        </w:rPr>
        <w:t>The Writing Revolution: A Guide to Advancing Thinking through Writing in All Subjects and Grades</w:t>
      </w:r>
      <w:r>
        <w:t>. San Francisco: Jossey-Bass, 2017.</w:t>
      </w:r>
    </w:p>
    <w:p w14:paraId="1CC9F255" w14:textId="77777777" w:rsidR="00B577EA" w:rsidRPr="00C869E6" w:rsidRDefault="00E44BBA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96E"/>
    <w:rsid w:val="0002796E"/>
    <w:rsid w:val="00224D17"/>
    <w:rsid w:val="0038015A"/>
    <w:rsid w:val="00410E3E"/>
    <w:rsid w:val="00747F08"/>
    <w:rsid w:val="00993C25"/>
    <w:rsid w:val="009D57EF"/>
    <w:rsid w:val="00A901AC"/>
    <w:rsid w:val="00C869E6"/>
    <w:rsid w:val="00CD35F6"/>
    <w:rsid w:val="00D87583"/>
    <w:rsid w:val="00E16D41"/>
    <w:rsid w:val="00E44BBA"/>
    <w:rsid w:val="00F55B8D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6D2CFE"/>
  <w15:chartTrackingRefBased/>
  <w15:docId w15:val="{76BD3E7A-105A-C043-AF7E-E687C3A00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2796E"/>
    <w:pPr>
      <w:spacing w:before="0" w:beforeAutospacing="0" w:after="0" w:afterAutospacing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35F6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11</TotalTime>
  <Pages>1</Pages>
  <Words>67</Words>
  <Characters>388</Characters>
  <Application>Microsoft Office Word</Application>
  <DocSecurity>0</DocSecurity>
  <Lines>3</Lines>
  <Paragraphs>1</Paragraphs>
  <ScaleCrop>false</ScaleCrop>
  <Company>Mark's Text Terminal</Company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2019-09-18T11:12:00Z</dcterms:created>
  <dcterms:modified xsi:type="dcterms:W3CDTF">2021-02-10T14:56:00Z</dcterms:modified>
</cp:coreProperties>
</file>