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9A7133" w14:textId="0BE95208" w:rsidR="0002796E" w:rsidRDefault="0002796E" w:rsidP="0002796E">
      <w:pPr>
        <w:jc w:val="center"/>
        <w:rPr>
          <w:b/>
          <w:bCs/>
          <w:u w:val="single"/>
        </w:rPr>
      </w:pPr>
      <w:r w:rsidRPr="009D57EF">
        <w:rPr>
          <w:b/>
          <w:bCs/>
          <w:i/>
          <w:iCs/>
          <w:u w:val="single"/>
        </w:rPr>
        <w:t>The Writing Revolution</w:t>
      </w:r>
      <w:r w:rsidR="00224D17">
        <w:rPr>
          <w:b/>
          <w:bCs/>
          <w:u w:val="single"/>
        </w:rPr>
        <w:t>:</w:t>
      </w:r>
      <w:r w:rsidRPr="009D57EF">
        <w:rPr>
          <w:b/>
          <w:bCs/>
          <w:i/>
          <w:iCs/>
          <w:u w:val="single"/>
        </w:rPr>
        <w:t xml:space="preserve"> </w:t>
      </w:r>
      <w:r w:rsidR="00537B97">
        <w:rPr>
          <w:b/>
          <w:bCs/>
          <w:u w:val="single"/>
        </w:rPr>
        <w:t>Combined Outline</w:t>
      </w:r>
      <w:r w:rsidR="00B15784">
        <w:rPr>
          <w:b/>
          <w:bCs/>
          <w:u w:val="single"/>
        </w:rPr>
        <w:t xml:space="preserve"> Support</w:t>
      </w:r>
    </w:p>
    <w:p w14:paraId="64225D1D" w14:textId="155B1F0B" w:rsidR="00224D17" w:rsidRDefault="00224D17" w:rsidP="0002796E">
      <w:pPr>
        <w:jc w:val="center"/>
        <w:rPr>
          <w:b/>
          <w:bCs/>
          <w:u w:val="single"/>
        </w:rPr>
      </w:pPr>
    </w:p>
    <w:p w14:paraId="63C2A5FC" w14:textId="252724E0" w:rsidR="00224D17" w:rsidRDefault="00224D17" w:rsidP="0002796E">
      <w:pPr>
        <w:jc w:val="center"/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9BE58B3" w14:textId="465DB520" w:rsidR="00537B97" w:rsidRDefault="00537B97" w:rsidP="0002796E">
      <w:pPr>
        <w:jc w:val="center"/>
        <w:rPr>
          <w:b/>
          <w:u w:val="single"/>
        </w:rPr>
      </w:pPr>
    </w:p>
    <w:p w14:paraId="76F58153" w14:textId="2338C428" w:rsidR="0002796E" w:rsidRDefault="00537B97" w:rsidP="0002796E">
      <w:pPr>
        <w:rPr>
          <w:b/>
          <w:u w:val="single"/>
        </w:rPr>
      </w:pPr>
      <w:r>
        <w:rPr>
          <w:b/>
          <w:u w:val="single"/>
        </w:rPr>
        <w:t>Title: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3C9E7A8" w14:textId="03C8E98F" w:rsidR="00537B97" w:rsidRDefault="00537B97" w:rsidP="0002796E">
      <w:pPr>
        <w:rPr>
          <w:b/>
          <w:u w:val="single"/>
        </w:rPr>
      </w:pPr>
    </w:p>
    <w:p w14:paraId="4DB4B80A" w14:textId="06313A8A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Who/What: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299F64A0" w14:textId="62E41335" w:rsidR="00537B97" w:rsidRDefault="00537B97" w:rsidP="0002796E">
      <w:pPr>
        <w:rPr>
          <w:b/>
          <w:u w:val="single"/>
        </w:rPr>
      </w:pPr>
    </w:p>
    <w:p w14:paraId="62C1C439" w14:textId="4E666DE5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(Did/Will Do) What: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A92CA06" w14:textId="7C5D2E3B" w:rsidR="00537B97" w:rsidRDefault="00537B97" w:rsidP="0002796E">
      <w:pPr>
        <w:rPr>
          <w:b/>
          <w:u w:val="single"/>
        </w:rPr>
      </w:pPr>
    </w:p>
    <w:p w14:paraId="1DC37669" w14:textId="0A5ECB40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When: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1A811E4" w14:textId="57C34825" w:rsidR="00537B97" w:rsidRDefault="00537B97" w:rsidP="0002796E">
      <w:pPr>
        <w:rPr>
          <w:b/>
          <w:u w:val="single"/>
        </w:rPr>
      </w:pPr>
    </w:p>
    <w:p w14:paraId="79B39811" w14:textId="08AC9D4B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Where: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0353CE1" w14:textId="256D6752" w:rsidR="00537B97" w:rsidRDefault="00537B97" w:rsidP="0002796E">
      <w:pPr>
        <w:rPr>
          <w:b/>
          <w:u w:val="single"/>
        </w:rPr>
      </w:pPr>
    </w:p>
    <w:p w14:paraId="7121779F" w14:textId="611B0D0D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Why: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8EB02E6" w14:textId="0ADAFCC9" w:rsidR="00537B97" w:rsidRDefault="00537B97" w:rsidP="0002796E">
      <w:pPr>
        <w:rPr>
          <w:b/>
          <w:u w:val="single"/>
        </w:rPr>
      </w:pPr>
    </w:p>
    <w:p w14:paraId="0E206C96" w14:textId="478306BE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How: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8A6819E" w14:textId="76C72EA9" w:rsidR="00537B97" w:rsidRDefault="00537B97" w:rsidP="0002796E">
      <w:pPr>
        <w:rPr>
          <w:b/>
          <w:u w:val="single"/>
        </w:rPr>
      </w:pPr>
    </w:p>
    <w:p w14:paraId="5256064D" w14:textId="2F95AEB2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Topic Sentence (Summary Sentence):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C5B9DB6" w14:textId="01BE07B1" w:rsidR="00537B97" w:rsidRDefault="00537B97" w:rsidP="0002796E">
      <w:pPr>
        <w:rPr>
          <w:b/>
          <w:u w:val="single"/>
        </w:rPr>
      </w:pPr>
    </w:p>
    <w:p w14:paraId="7239CA18" w14:textId="20852CE1" w:rsidR="00537B97" w:rsidRDefault="00537B97" w:rsidP="0002796E">
      <w:pPr>
        <w:rPr>
          <w:b/>
        </w:rPr>
      </w:pPr>
      <w:r>
        <w:rPr>
          <w:b/>
        </w:rPr>
        <w:t>Details:</w:t>
      </w:r>
    </w:p>
    <w:p w14:paraId="28C428A4" w14:textId="66706256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1: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0796B04" w14:textId="4D0B2FE6" w:rsidR="00537B97" w:rsidRDefault="00537B97" w:rsidP="0002796E">
      <w:pPr>
        <w:rPr>
          <w:b/>
          <w:u w:val="single"/>
        </w:rPr>
      </w:pPr>
    </w:p>
    <w:p w14:paraId="41397448" w14:textId="0C7C803F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2: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F50AB8F" w14:textId="74D2490A" w:rsidR="00537B97" w:rsidRDefault="00537B97" w:rsidP="0002796E">
      <w:pPr>
        <w:rPr>
          <w:b/>
          <w:u w:val="single"/>
        </w:rPr>
      </w:pPr>
    </w:p>
    <w:p w14:paraId="4248F866" w14:textId="09333C18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3: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D950D55" w14:textId="2A2D3A97" w:rsidR="00537B97" w:rsidRDefault="00537B97" w:rsidP="0002796E">
      <w:pPr>
        <w:rPr>
          <w:b/>
          <w:u w:val="single"/>
        </w:rPr>
      </w:pPr>
    </w:p>
    <w:p w14:paraId="242D7BFD" w14:textId="66C8D1C1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4: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123C0F7" w14:textId="13AE9422" w:rsidR="00537B97" w:rsidRDefault="00537B97" w:rsidP="0002796E">
      <w:pPr>
        <w:rPr>
          <w:b/>
          <w:u w:val="single"/>
        </w:rPr>
      </w:pPr>
    </w:p>
    <w:p w14:paraId="3B76E5E7" w14:textId="2ED8D028" w:rsidR="00537B97" w:rsidRDefault="00537B97" w:rsidP="0002796E">
      <w:pPr>
        <w:rPr>
          <w:b/>
          <w:u w:val="single"/>
        </w:rPr>
      </w:pPr>
      <w:r>
        <w:rPr>
          <w:b/>
          <w:u w:val="single"/>
        </w:rPr>
        <w:t>Concluding Sentence: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EB666CC" w14:textId="469278E6" w:rsidR="00537B97" w:rsidRDefault="00537B97" w:rsidP="0002796E">
      <w:pPr>
        <w:rPr>
          <w:b/>
          <w:u w:val="single"/>
        </w:rPr>
      </w:pPr>
    </w:p>
    <w:p w14:paraId="7C34F2C2" w14:textId="1651E933" w:rsidR="00537B97" w:rsidRDefault="00537B97" w:rsidP="0002796E">
      <w:pPr>
        <w:rPr>
          <w:b/>
          <w:u w:val="single"/>
        </w:rPr>
      </w:pPr>
    </w:p>
    <w:p w14:paraId="5F6C1295" w14:textId="5011BBCA" w:rsidR="00537B97" w:rsidRDefault="00537B97" w:rsidP="0002796E">
      <w:pPr>
        <w:rPr>
          <w:b/>
          <w:u w:val="single"/>
        </w:rPr>
      </w:pPr>
    </w:p>
    <w:p w14:paraId="535E102B" w14:textId="5A9F2F04" w:rsidR="00537B97" w:rsidRDefault="00537B97" w:rsidP="0002796E">
      <w:pPr>
        <w:rPr>
          <w:b/>
          <w:u w:val="single"/>
        </w:rPr>
      </w:pPr>
    </w:p>
    <w:p w14:paraId="27DB8DC9" w14:textId="2CDB2FFD" w:rsidR="00537B97" w:rsidRDefault="00537B97" w:rsidP="0002796E">
      <w:pPr>
        <w:rPr>
          <w:b/>
          <w:u w:val="single"/>
        </w:rPr>
      </w:pPr>
    </w:p>
    <w:p w14:paraId="6FCCB9D3" w14:textId="1C01C758" w:rsidR="00537B97" w:rsidRDefault="00537B97" w:rsidP="0002796E">
      <w:pPr>
        <w:rPr>
          <w:b/>
          <w:u w:val="single"/>
        </w:rPr>
      </w:pPr>
    </w:p>
    <w:p w14:paraId="0B493FD5" w14:textId="77777777" w:rsidR="00537B97" w:rsidRPr="00537B97" w:rsidRDefault="00537B97" w:rsidP="0002796E">
      <w:pPr>
        <w:rPr>
          <w:b/>
          <w:u w:val="single"/>
        </w:rPr>
      </w:pPr>
    </w:p>
    <w:p w14:paraId="436F3826" w14:textId="77777777" w:rsidR="0002796E" w:rsidRDefault="0002796E" w:rsidP="0002796E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1CC9F255" w14:textId="77777777" w:rsidR="00B577EA" w:rsidRPr="00C869E6" w:rsidRDefault="00B15784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224D17"/>
    <w:rsid w:val="0038015A"/>
    <w:rsid w:val="00410E3E"/>
    <w:rsid w:val="00537B97"/>
    <w:rsid w:val="00993C25"/>
    <w:rsid w:val="009D57EF"/>
    <w:rsid w:val="00A901AC"/>
    <w:rsid w:val="00B15784"/>
    <w:rsid w:val="00C869E6"/>
    <w:rsid w:val="00D8758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6D2CFE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6</TotalTime>
  <Pages>1</Pages>
  <Words>116</Words>
  <Characters>667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2019-09-18T11:12:00Z</dcterms:created>
  <dcterms:modified xsi:type="dcterms:W3CDTF">2021-02-10T14:48:00Z</dcterms:modified>
</cp:coreProperties>
</file>