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6081BC0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75A3C">
        <w:rPr>
          <w:b/>
          <w:i/>
        </w:rPr>
        <w:t>Namibia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0A6566" w14:textId="77777777" w:rsidR="00375A3C" w:rsidRDefault="00375A3C" w:rsidP="00375A3C">
      <w:r w:rsidRPr="002D235F">
        <w:rPr>
          <w:b/>
        </w:rPr>
        <w:t>Namibia</w:t>
      </w:r>
      <w:r>
        <w:t xml:space="preserve"> (</w:t>
      </w:r>
      <w:proofErr w:type="spellStart"/>
      <w:r>
        <w:t>nuh</w:t>
      </w:r>
      <w:proofErr w:type="spellEnd"/>
      <w:r>
        <w:t>-mib-</w:t>
      </w:r>
      <w:proofErr w:type="spellStart"/>
      <w:r>
        <w:t>ee</w:t>
      </w:r>
      <w:proofErr w:type="spellEnd"/>
      <w:r>
        <w:t xml:space="preserve">-uh) Country in southwestern Africa, bordered by Angola and Zambia to the north, Botswana to the east, South Africa to the south and southeast, and the Atlantic Ocean to the west; formerly called </w:t>
      </w:r>
      <w:proofErr w:type="gramStart"/>
      <w:r>
        <w:t>South West</w:t>
      </w:r>
      <w:proofErr w:type="gramEnd"/>
      <w:r>
        <w:t xml:space="preserve"> Africa. In 1920, South Africa began administering </w:t>
      </w:r>
      <w:proofErr w:type="gramStart"/>
      <w:r>
        <w:t>South West</w:t>
      </w:r>
      <w:proofErr w:type="gramEnd"/>
      <w:r>
        <w:t xml:space="preserve"> Africa under authority of the League of Nations, and in 1971, it rejected the demands of the General Assembly of the United Nations that it withdraw. A nationalist group, the </w:t>
      </w:r>
      <w:proofErr w:type="gramStart"/>
      <w:r>
        <w:t>South West</w:t>
      </w:r>
      <w:proofErr w:type="gramEnd"/>
      <w:r>
        <w:t xml:space="preserve"> Africa People’s Organization (SWAPO), waged guerrilla warfare in an attempt to force South Africa out of Namibia. A U.S.-mediated settlement ended the civil war in 1988. In 1990, Namibia became an independent nation.</w:t>
      </w:r>
    </w:p>
    <w:p w14:paraId="201D6723" w14:textId="7AC7997F" w:rsidR="00375A3C" w:rsidRPr="0008454F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Namibia?</w:t>
      </w:r>
    </w:p>
    <w:p w14:paraId="5658A56E" w14:textId="61AB6954" w:rsid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F4A28C" w14:textId="77777777" w:rsidR="0008454F" w:rsidRP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448C4F" w14:textId="427676A5" w:rsidR="0008454F" w:rsidRPr="0008454F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two nations border </w:t>
      </w:r>
      <w:r>
        <w:rPr>
          <w:lang w:eastAsia="ja-JP"/>
        </w:rPr>
        <w:t>Namibia</w:t>
      </w:r>
      <w:r>
        <w:rPr>
          <w:lang w:eastAsia="ja-JP"/>
        </w:rPr>
        <w:t xml:space="preserve"> to its north?</w:t>
      </w:r>
    </w:p>
    <w:p w14:paraId="55B26C89" w14:textId="5F609256" w:rsid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DACE80" w14:textId="77777777" w:rsidR="0008454F" w:rsidRP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AE29B8E" w14:textId="480A30D1" w:rsidR="0008454F" w:rsidRPr="0008454F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on </w:t>
      </w:r>
      <w:r>
        <w:rPr>
          <w:lang w:eastAsia="ja-JP"/>
        </w:rPr>
        <w:t>Namibia</w:t>
      </w:r>
      <w:r>
        <w:rPr>
          <w:lang w:eastAsia="ja-JP"/>
        </w:rPr>
        <w:t>’s eastern border?</w:t>
      </w:r>
    </w:p>
    <w:p w14:paraId="49FF9133" w14:textId="550512A6" w:rsid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EA94245" w14:textId="77777777" w:rsidR="0008454F" w:rsidRP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D05F162" w14:textId="438B0A62" w:rsidR="0008454F" w:rsidRPr="0008454F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nation borders </w:t>
      </w:r>
      <w:r>
        <w:rPr>
          <w:lang w:eastAsia="ja-JP"/>
        </w:rPr>
        <w:t>Namibia</w:t>
      </w:r>
      <w:r>
        <w:rPr>
          <w:lang w:eastAsia="ja-JP"/>
        </w:rPr>
        <w:t xml:space="preserve"> to the south and southeast?</w:t>
      </w:r>
    </w:p>
    <w:p w14:paraId="481A284B" w14:textId="65FA8FCB" w:rsid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6B3DE7" w14:textId="77777777" w:rsidR="0008454F" w:rsidRP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A791A3" w14:textId="7DA424EE" w:rsidR="0008454F" w:rsidRPr="0008454F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body of water is on </w:t>
      </w:r>
      <w:r>
        <w:rPr>
          <w:lang w:eastAsia="ja-JP"/>
        </w:rPr>
        <w:t>Namibia</w:t>
      </w:r>
      <w:r>
        <w:rPr>
          <w:lang w:eastAsia="ja-JP"/>
        </w:rPr>
        <w:t>’s western border?</w:t>
      </w:r>
    </w:p>
    <w:p w14:paraId="1D29C4BC" w14:textId="67B3936E" w:rsid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2BDDFE" w14:textId="77777777" w:rsidR="0008454F" w:rsidRP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7D76756" w14:textId="0B3F9FC5" w:rsidR="0008454F" w:rsidRPr="0008454F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was </w:t>
      </w:r>
      <w:r>
        <w:rPr>
          <w:lang w:eastAsia="ja-JP"/>
        </w:rPr>
        <w:t>Namibia</w:t>
      </w:r>
      <w:r>
        <w:rPr>
          <w:lang w:eastAsia="ja-JP"/>
        </w:rPr>
        <w:t xml:space="preserve"> formerly called?</w:t>
      </w:r>
    </w:p>
    <w:p w14:paraId="22E0FFB7" w14:textId="25445CF7" w:rsid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AF3869" w14:textId="77777777" w:rsidR="0008454F" w:rsidRPr="0008454F" w:rsidRDefault="0008454F" w:rsidP="000845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A4B850" w14:textId="0BCBBE26" w:rsidR="0008454F" w:rsidRPr="00241E78" w:rsidRDefault="0008454F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 xml:space="preserve">was South Africa involved in the governance of </w:t>
      </w:r>
      <w:r>
        <w:rPr>
          <w:lang w:eastAsia="ja-JP"/>
        </w:rPr>
        <w:t>Namibia</w:t>
      </w:r>
      <w:r>
        <w:rPr>
          <w:lang w:eastAsia="ja-JP"/>
        </w:rPr>
        <w:t xml:space="preserve">? </w:t>
      </w:r>
      <w:r w:rsidRPr="0008454F">
        <w:rPr>
          <w:b/>
          <w:bCs/>
          <w:lang w:eastAsia="ja-JP"/>
        </w:rPr>
        <w:t>When</w:t>
      </w:r>
      <w:r>
        <w:rPr>
          <w:lang w:eastAsia="ja-JP"/>
        </w:rPr>
        <w:t>?</w:t>
      </w:r>
    </w:p>
    <w:p w14:paraId="224A6464" w14:textId="5D34F437" w:rsidR="00241E78" w:rsidRDefault="00241E78" w:rsidP="00241E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89CD34" w14:textId="68921AF5" w:rsidR="00241E78" w:rsidRDefault="00241E78" w:rsidP="00241E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210564" w14:textId="35D8A5BF" w:rsidR="00241E78" w:rsidRDefault="00241E78" w:rsidP="00241E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5B50C0" w14:textId="7135B0B6" w:rsidR="00241E78" w:rsidRDefault="00241E78" w:rsidP="00241E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C92397" w14:textId="77777777" w:rsidR="00241E78" w:rsidRPr="00241E78" w:rsidRDefault="00241E78" w:rsidP="00241E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1ED484" w14:textId="4FC33EED" w:rsidR="00241E78" w:rsidRPr="00F23768" w:rsidRDefault="00241E78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lastRenderedPageBreak/>
        <w:t xml:space="preserve">What </w:t>
      </w:r>
      <w:r>
        <w:rPr>
          <w:lang w:eastAsia="ja-JP"/>
        </w:rPr>
        <w:t xml:space="preserve">request, to do </w:t>
      </w:r>
      <w:r w:rsidRPr="00241E78">
        <w:rPr>
          <w:b/>
          <w:bCs/>
          <w:lang w:eastAsia="ja-JP"/>
        </w:rPr>
        <w:t>what</w:t>
      </w:r>
      <w:r>
        <w:rPr>
          <w:lang w:eastAsia="ja-JP"/>
        </w:rPr>
        <w:t>, did South Africa re</w:t>
      </w:r>
      <w:r w:rsidR="00F23768">
        <w:rPr>
          <w:lang w:eastAsia="ja-JP"/>
        </w:rPr>
        <w:t>j</w:t>
      </w:r>
      <w:r>
        <w:rPr>
          <w:lang w:eastAsia="ja-JP"/>
        </w:rPr>
        <w:t>ect?</w:t>
      </w:r>
    </w:p>
    <w:p w14:paraId="1051FB51" w14:textId="79FF7B05" w:rsidR="00F23768" w:rsidRDefault="00F23768" w:rsidP="00F2376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1F6FD7" w14:textId="77777777" w:rsidR="00F23768" w:rsidRPr="00F23768" w:rsidRDefault="00F23768" w:rsidP="00F2376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21F510" w14:textId="36C66FAB" w:rsidR="00F23768" w:rsidRPr="00816FE0" w:rsidRDefault="00F23768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SWAPO? </w:t>
      </w:r>
      <w:r w:rsidRPr="00F23768">
        <w:rPr>
          <w:b/>
          <w:bCs/>
          <w:lang w:eastAsia="ja-JP"/>
        </w:rPr>
        <w:t>What</w:t>
      </w:r>
      <w:r>
        <w:rPr>
          <w:lang w:eastAsia="ja-JP"/>
        </w:rPr>
        <w:t xml:space="preserve"> did it do? </w:t>
      </w:r>
      <w:r w:rsidRPr="00F23768">
        <w:rPr>
          <w:b/>
          <w:bCs/>
          <w:lang w:eastAsia="ja-JP"/>
        </w:rPr>
        <w:t>What</w:t>
      </w:r>
      <w:r>
        <w:rPr>
          <w:lang w:eastAsia="ja-JP"/>
        </w:rPr>
        <w:t xml:space="preserve"> settled this?</w:t>
      </w:r>
    </w:p>
    <w:p w14:paraId="75B6C743" w14:textId="1E2DB73E" w:rsidR="00816FE0" w:rsidRDefault="00816FE0" w:rsidP="00816FE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ADB8609" w14:textId="77777777" w:rsidR="00816FE0" w:rsidRPr="00816FE0" w:rsidRDefault="00816FE0" w:rsidP="00816FE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B076B3" w14:textId="75A7B78E" w:rsidR="00816FE0" w:rsidRPr="00375A3C" w:rsidRDefault="00816FE0" w:rsidP="00375A3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When </w:t>
      </w:r>
      <w:r>
        <w:rPr>
          <w:lang w:eastAsia="ja-JP"/>
        </w:rPr>
        <w:t xml:space="preserve">did </w:t>
      </w:r>
      <w:r>
        <w:rPr>
          <w:lang w:eastAsia="ja-JP"/>
        </w:rPr>
        <w:t>Namibia</w:t>
      </w:r>
      <w:r>
        <w:rPr>
          <w:lang w:eastAsia="ja-JP"/>
        </w:rPr>
        <w:t xml:space="preserve"> become independent?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F6D1A"/>
    <w:multiLevelType w:val="hybridMultilevel"/>
    <w:tmpl w:val="E860489C"/>
    <w:lvl w:ilvl="0" w:tplc="5AAE29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90125674">
    <w:abstractNumId w:val="0"/>
  </w:num>
  <w:num w:numId="2" w16cid:durableId="1447308768">
    <w:abstractNumId w:val="4"/>
  </w:num>
  <w:num w:numId="3" w16cid:durableId="1692367772">
    <w:abstractNumId w:val="3"/>
  </w:num>
  <w:num w:numId="4" w16cid:durableId="2013602981">
    <w:abstractNumId w:val="2"/>
  </w:num>
  <w:num w:numId="5" w16cid:durableId="1641492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08454F"/>
    <w:rsid w:val="00241E78"/>
    <w:rsid w:val="00375A3C"/>
    <w:rsid w:val="0038015A"/>
    <w:rsid w:val="003968AA"/>
    <w:rsid w:val="00410E3E"/>
    <w:rsid w:val="005D65D1"/>
    <w:rsid w:val="00660C35"/>
    <w:rsid w:val="0066253D"/>
    <w:rsid w:val="00744EA5"/>
    <w:rsid w:val="00816FE0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3768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11</TotalTime>
  <Pages>2</Pages>
  <Words>233</Words>
  <Characters>1331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2021-01-18T14:50:00Z</dcterms:created>
  <dcterms:modified xsi:type="dcterms:W3CDTF">2022-06-20T12:23:00Z</dcterms:modified>
</cp:coreProperties>
</file>