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951538C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248A9">
        <w:rPr>
          <w:b/>
          <w:i/>
        </w:rPr>
        <w:t>Gloria Steinem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237352C" w14:textId="77777777" w:rsidR="001248A9" w:rsidRDefault="001248A9" w:rsidP="001248A9">
      <w:r w:rsidRPr="00B700CA">
        <w:rPr>
          <w:b/>
        </w:rPr>
        <w:t>Gloria Steinem</w:t>
      </w:r>
      <w:r>
        <w:t xml:space="preserve"> A twentieth-century American author, journalist, and advocate of women’s rights; one of the leaders of the women’s movement.</w:t>
      </w:r>
    </w:p>
    <w:p w14:paraId="3A4E203A" w14:textId="3476B71A" w:rsidR="001248A9" w:rsidRPr="001248A9" w:rsidRDefault="001248A9" w:rsidP="001248A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Gloria Steinem?</w:t>
      </w:r>
    </w:p>
    <w:p w14:paraId="495B42C0" w14:textId="3D2CDAE7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D6B092" w14:textId="5340DD61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79B451" w14:textId="2A077EB7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94EC8C" w14:textId="7843AE4B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78261C4" w14:textId="3FED730C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635AD8" w14:textId="65A0CEE2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2D99B4" w14:textId="216E73EC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61DCEF" w14:textId="36657924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E53C62" w14:textId="0E4A616F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888D1B" w14:textId="4F9A1DF9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67CB923" w14:textId="59D77231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44B305" w14:textId="1B948BE7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C7E287" w14:textId="0B4A2512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7CD6B7" w14:textId="6E4606A4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79AB75" w14:textId="49B34DF1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C1F75B" w14:textId="723B51F8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C4974B" w14:textId="58ED105B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999536B" w14:textId="2A21F9FA" w:rsid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C0ADBB" w14:textId="77777777" w:rsidR="001248A9" w:rsidRDefault="001248A9" w:rsidP="001248A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D5D1A7" w14:textId="77777777" w:rsidR="001248A9" w:rsidRDefault="001248A9" w:rsidP="001248A9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Gloria Steinem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9D8AAAA" w14:textId="77777777" w:rsidR="001248A9" w:rsidRDefault="001248A9" w:rsidP="001248A9">
      <w:r w:rsidRPr="00B700CA">
        <w:rPr>
          <w:b/>
        </w:rPr>
        <w:t>Gloria Steinem</w:t>
      </w:r>
      <w:r>
        <w:t xml:space="preserve"> A twentieth-century American author, journalist, and advocate of women’s rights; one of the leaders of the women’s movement.</w:t>
      </w:r>
    </w:p>
    <w:p w14:paraId="38182209" w14:textId="77777777" w:rsidR="001248A9" w:rsidRPr="001248A9" w:rsidRDefault="001248A9" w:rsidP="001248A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Gloria Steinem?</w:t>
      </w:r>
    </w:p>
    <w:p w14:paraId="747FB7F2" w14:textId="77777777" w:rsidR="001248A9" w:rsidRPr="001248A9" w:rsidRDefault="001248A9" w:rsidP="001248A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1248A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4665F"/>
    <w:multiLevelType w:val="hybridMultilevel"/>
    <w:tmpl w:val="79AC60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F30B18"/>
    <w:multiLevelType w:val="hybridMultilevel"/>
    <w:tmpl w:val="79AC607C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286241">
    <w:abstractNumId w:val="0"/>
  </w:num>
  <w:num w:numId="2" w16cid:durableId="386026997">
    <w:abstractNumId w:val="4"/>
  </w:num>
  <w:num w:numId="3" w16cid:durableId="807160815">
    <w:abstractNumId w:val="2"/>
  </w:num>
  <w:num w:numId="4" w16cid:durableId="1457796807">
    <w:abstractNumId w:val="1"/>
  </w:num>
  <w:num w:numId="5" w16cid:durableId="857741644">
    <w:abstractNumId w:val="5"/>
  </w:num>
  <w:num w:numId="6" w16cid:durableId="512500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248A9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174</Words>
  <Characters>996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2022-05-30T15:30:00Z</dcterms:modified>
</cp:coreProperties>
</file>