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523C87E9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B0DD8">
        <w:rPr>
          <w:b/>
          <w:i/>
        </w:rPr>
        <w:t>Ayn Rand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EAB43BD" w14:textId="77777777" w:rsidR="002B0DD8" w:rsidRDefault="002B0DD8" w:rsidP="002B0DD8">
      <w:r w:rsidRPr="009F195C">
        <w:rPr>
          <w:b/>
        </w:rPr>
        <w:t>Ayn Rand</w:t>
      </w:r>
      <w:r>
        <w:t xml:space="preserve"> A Russian-born twentieth-century American writer whose popular novels, including </w:t>
      </w:r>
      <w:r w:rsidRPr="006D00F4">
        <w:rPr>
          <w:i/>
          <w:iCs/>
        </w:rPr>
        <w:t xml:space="preserve">The Fountainhead </w:t>
      </w:r>
      <w:r>
        <w:t xml:space="preserve">and </w:t>
      </w:r>
      <w:r w:rsidRPr="006D00F4">
        <w:rPr>
          <w:i/>
          <w:iCs/>
        </w:rPr>
        <w:t>Atlas Shrugged</w:t>
      </w:r>
      <w:r>
        <w:t xml:space="preserve">, are polemical expositions of her view that controls, governmental and otherwise, inhibit creative individualism. The protagonist in </w:t>
      </w:r>
      <w:r w:rsidRPr="009F195C">
        <w:rPr>
          <w:i/>
        </w:rPr>
        <w:t>The Fountainhead</w:t>
      </w:r>
      <w:r>
        <w:t>, a talented, egotistical architect, is supposedly modeled on Frank Lloyd Wright.</w:t>
      </w:r>
    </w:p>
    <w:p w14:paraId="7736DC38" w14:textId="713BCFD0" w:rsidR="002B0DD8" w:rsidRPr="002B0DD8" w:rsidRDefault="002B0DD8" w:rsidP="002B0DD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Ayn Rand?</w:t>
      </w:r>
    </w:p>
    <w:p w14:paraId="1EA04CB6" w14:textId="02D993DF" w:rsidR="002B0DD8" w:rsidRDefault="002B0DD8" w:rsidP="002B0DD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00A7586" w14:textId="5C4B99A1" w:rsidR="002B0DD8" w:rsidRDefault="002B0DD8" w:rsidP="002B0DD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B51A14F" w14:textId="77777777" w:rsidR="002B0DD8" w:rsidRPr="002B0DD8" w:rsidRDefault="002B0DD8" w:rsidP="002B0DD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263FF09" w14:textId="3FFC1D34" w:rsidR="002B0DD8" w:rsidRPr="002B0DD8" w:rsidRDefault="002B0DD8" w:rsidP="002B0DD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titles do Ayn Rand’s popular novels include?</w:t>
      </w:r>
    </w:p>
    <w:p w14:paraId="45F937C5" w14:textId="29540435" w:rsidR="002B0DD8" w:rsidRDefault="002B0DD8" w:rsidP="002B0DD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7322672" w14:textId="79F997F0" w:rsidR="002B0DD8" w:rsidRDefault="002B0DD8" w:rsidP="002B0DD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746B8B0" w14:textId="77777777" w:rsidR="002B0DD8" w:rsidRPr="002B0DD8" w:rsidRDefault="002B0DD8" w:rsidP="002B0DD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F8582E9" w14:textId="221F5C73" w:rsidR="002B0DD8" w:rsidRPr="002B0DD8" w:rsidRDefault="002B0DD8" w:rsidP="002B0DD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do Ayn Rand’s novels expose?</w:t>
      </w:r>
    </w:p>
    <w:p w14:paraId="282A63F2" w14:textId="6DDC6D79" w:rsidR="002B0DD8" w:rsidRDefault="002B0DD8" w:rsidP="002B0DD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60A548" w14:textId="62B18B67" w:rsidR="002B0DD8" w:rsidRDefault="002B0DD8" w:rsidP="002B0DD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03DDCDD" w14:textId="77777777" w:rsidR="002B0DD8" w:rsidRPr="002B0DD8" w:rsidRDefault="002B0DD8" w:rsidP="002B0DD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3AAD83" w14:textId="5BF1A5C7" w:rsidR="002B0DD8" w:rsidRPr="002B0DD8" w:rsidRDefault="002B0DD8" w:rsidP="002B0DD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or </w:t>
      </w:r>
      <w:r w:rsidRPr="002B0DD8">
        <w:rPr>
          <w:b/>
          <w:bCs/>
          <w:lang w:eastAsia="ja-JP"/>
        </w:rPr>
        <w:t>who</w:t>
      </w:r>
      <w:r>
        <w:rPr>
          <w:lang w:eastAsia="ja-JP"/>
        </w:rPr>
        <w:t xml:space="preserve"> is the protagonist in Ayn Rand’s novel </w:t>
      </w:r>
      <w:r w:rsidRPr="002B0DD8">
        <w:rPr>
          <w:i/>
          <w:iCs/>
          <w:lang w:eastAsia="ja-JP"/>
        </w:rPr>
        <w:t>The Fountainhead</w:t>
      </w:r>
      <w:r>
        <w:rPr>
          <w:lang w:eastAsia="ja-JP"/>
        </w:rPr>
        <w:t xml:space="preserve">? </w:t>
      </w:r>
      <w:r w:rsidRPr="002B0DD8">
        <w:rPr>
          <w:b/>
          <w:bCs/>
          <w:lang w:eastAsia="ja-JP"/>
        </w:rPr>
        <w:t>On whom</w:t>
      </w:r>
      <w:r>
        <w:rPr>
          <w:lang w:eastAsia="ja-JP"/>
        </w:rPr>
        <w:t xml:space="preserve"> is this character supposedly modeled?</w:t>
      </w: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2B0DD8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0D2ED1"/>
    <w:multiLevelType w:val="hybridMultilevel"/>
    <w:tmpl w:val="CD2A7D12"/>
    <w:lvl w:ilvl="0" w:tplc="D83035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6874030">
    <w:abstractNumId w:val="0"/>
  </w:num>
  <w:num w:numId="2" w16cid:durableId="97022359">
    <w:abstractNumId w:val="3"/>
  </w:num>
  <w:num w:numId="3" w16cid:durableId="1148281548">
    <w:abstractNumId w:val="2"/>
  </w:num>
  <w:num w:numId="4" w16cid:durableId="389156824">
    <w:abstractNumId w:val="1"/>
  </w:num>
  <w:num w:numId="5" w16cid:durableId="5564775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B0DD8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147</Words>
  <Characters>844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2022-05-30T14:21:00Z</dcterms:modified>
</cp:coreProperties>
</file>