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4DF13F11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B31B66">
        <w:rPr>
          <w:b/>
          <w:i/>
        </w:rPr>
        <w:t>Valencia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9D637B0" w14:textId="77777777" w:rsidR="00B31B66" w:rsidRDefault="00B31B66" w:rsidP="00B31B66">
      <w:r w:rsidRPr="00C90987">
        <w:rPr>
          <w:b/>
        </w:rPr>
        <w:t>Valencia</w:t>
      </w:r>
      <w:r>
        <w:t xml:space="preserve"> City in eastern Spain on the Mediterranean Sea.</w:t>
      </w:r>
    </w:p>
    <w:p w14:paraId="3B0D572D" w14:textId="4CE0B4C6" w:rsidR="00B31B66" w:rsidRPr="00542878" w:rsidRDefault="00542878" w:rsidP="00B31B66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 w:rsidRPr="00542878">
        <w:rPr>
          <w:lang w:eastAsia="ja-JP"/>
        </w:rPr>
        <w:t>and</w:t>
      </w:r>
      <w:r>
        <w:rPr>
          <w:b/>
          <w:bCs/>
          <w:lang w:eastAsia="ja-JP"/>
        </w:rPr>
        <w:t xml:space="preserve"> where </w:t>
      </w:r>
      <w:r>
        <w:rPr>
          <w:lang w:eastAsia="ja-JP"/>
        </w:rPr>
        <w:t>is Valencia?</w:t>
      </w:r>
    </w:p>
    <w:p w14:paraId="6383DC6F" w14:textId="2D78F729" w:rsidR="00542878" w:rsidRDefault="00542878" w:rsidP="0054287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4AEA8E1" w14:textId="0B917012" w:rsidR="00542878" w:rsidRDefault="00542878" w:rsidP="0054287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5851C15" w14:textId="3E933EA6" w:rsidR="00542878" w:rsidRDefault="00542878" w:rsidP="0054287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1D74B29" w14:textId="2B6B2A1B" w:rsidR="00542878" w:rsidRDefault="00542878" w:rsidP="0054287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93B08DA" w14:textId="78CF7220" w:rsidR="00542878" w:rsidRDefault="00542878" w:rsidP="0054287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95A3B26" w14:textId="259BEEA8" w:rsidR="00542878" w:rsidRDefault="00542878" w:rsidP="0054287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A1F724E" w14:textId="5370FAEB" w:rsidR="00542878" w:rsidRDefault="00542878" w:rsidP="0054287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056E862" w14:textId="111DB75E" w:rsidR="00542878" w:rsidRDefault="00542878" w:rsidP="0054287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C105ABB" w14:textId="5A7579A5" w:rsidR="00542878" w:rsidRDefault="00542878" w:rsidP="0054287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7C8943E" w14:textId="14EBFE8B" w:rsidR="00542878" w:rsidRDefault="00542878" w:rsidP="0054287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C90E32D" w14:textId="1D681688" w:rsidR="00542878" w:rsidRDefault="00542878" w:rsidP="0054287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D352970" w14:textId="3B8372D9" w:rsidR="00542878" w:rsidRDefault="00542878" w:rsidP="0054287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CD9BB69" w14:textId="07F7770D" w:rsidR="00542878" w:rsidRDefault="00542878" w:rsidP="0054287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B9EE146" w14:textId="59351312" w:rsidR="00542878" w:rsidRDefault="00542878" w:rsidP="0054287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4296ECE" w14:textId="248CC9CD" w:rsidR="00542878" w:rsidRDefault="00542878" w:rsidP="0054287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82685B4" w14:textId="08E42821" w:rsidR="00542878" w:rsidRDefault="00542878" w:rsidP="0054287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3E43662" w14:textId="55071083" w:rsidR="00542878" w:rsidRDefault="00542878" w:rsidP="0054287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B11534D" w14:textId="32B55F0E" w:rsidR="00542878" w:rsidRDefault="00542878" w:rsidP="0054287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30C6AC2" w14:textId="3E688A0A" w:rsidR="00542878" w:rsidRDefault="00542878" w:rsidP="0054287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B847B52" w14:textId="347BE2E3" w:rsidR="00542878" w:rsidRDefault="00542878" w:rsidP="0054287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A5C8C8F" w14:textId="77777777" w:rsidR="00542878" w:rsidRDefault="00542878" w:rsidP="0054287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B891CC0" w14:textId="77777777" w:rsidR="00542878" w:rsidRDefault="00542878" w:rsidP="00542878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Valencia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6209A37" w14:textId="77777777" w:rsidR="00542878" w:rsidRDefault="00542878" w:rsidP="00542878">
      <w:r w:rsidRPr="00C90987">
        <w:rPr>
          <w:b/>
        </w:rPr>
        <w:t>Valencia</w:t>
      </w:r>
      <w:r>
        <w:t xml:space="preserve"> City in eastern Spain on the Mediterranean Sea.</w:t>
      </w:r>
    </w:p>
    <w:p w14:paraId="4BC8E6C1" w14:textId="77777777" w:rsidR="00542878" w:rsidRPr="00B31B66" w:rsidRDefault="00542878" w:rsidP="00542878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 w:rsidRPr="00542878">
        <w:rPr>
          <w:lang w:eastAsia="ja-JP"/>
        </w:rPr>
        <w:t>and</w:t>
      </w:r>
      <w:r>
        <w:rPr>
          <w:b/>
          <w:bCs/>
          <w:lang w:eastAsia="ja-JP"/>
        </w:rPr>
        <w:t xml:space="preserve"> where </w:t>
      </w:r>
      <w:r>
        <w:rPr>
          <w:lang w:eastAsia="ja-JP"/>
        </w:rPr>
        <w:t>is Valencia?</w:t>
      </w:r>
    </w:p>
    <w:p w14:paraId="0FBC001A" w14:textId="77777777" w:rsidR="00542878" w:rsidRPr="00542878" w:rsidRDefault="00542878" w:rsidP="00542878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250F01"/>
    <w:multiLevelType w:val="hybridMultilevel"/>
    <w:tmpl w:val="41023CD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D485E65"/>
    <w:multiLevelType w:val="hybridMultilevel"/>
    <w:tmpl w:val="41023CDA"/>
    <w:lvl w:ilvl="0" w:tplc="0CF6A5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5478960">
    <w:abstractNumId w:val="0"/>
  </w:num>
  <w:num w:numId="2" w16cid:durableId="107628146">
    <w:abstractNumId w:val="4"/>
  </w:num>
  <w:num w:numId="3" w16cid:durableId="1234311791">
    <w:abstractNumId w:val="2"/>
  </w:num>
  <w:num w:numId="4" w16cid:durableId="339237953">
    <w:abstractNumId w:val="1"/>
  </w:num>
  <w:num w:numId="5" w16cid:durableId="116484640">
    <w:abstractNumId w:val="5"/>
  </w:num>
  <w:num w:numId="6" w16cid:durableId="11733803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42878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31B66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6</TotalTime>
  <Pages>1</Pages>
  <Words>149</Words>
  <Characters>855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2021-01-18T14:50:00Z</dcterms:created>
  <dcterms:modified xsi:type="dcterms:W3CDTF">2022-06-15T12:12:00Z</dcterms:modified>
</cp:coreProperties>
</file>