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6747425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35707">
        <w:rPr>
          <w:b/>
          <w:i/>
        </w:rPr>
        <w:t>Santa Fe Trail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AC1BDF1" w14:textId="77777777" w:rsidR="00F35707" w:rsidRDefault="00F35707" w:rsidP="00F35707">
      <w:r w:rsidRPr="004F28D4">
        <w:rPr>
          <w:b/>
        </w:rPr>
        <w:t>Santa Fe Trail</w:t>
      </w:r>
      <w:r>
        <w:t xml:space="preserve"> </w:t>
      </w:r>
      <w:proofErr w:type="spellStart"/>
      <w:r>
        <w:t>Trail</w:t>
      </w:r>
      <w:proofErr w:type="spellEnd"/>
      <w:r>
        <w:t xml:space="preserve"> extending from Independence, Missouri, southwest to Santa Fe, New Mexico. Important route used by settlers moving west.</w:t>
      </w:r>
    </w:p>
    <w:p w14:paraId="3C985355" w14:textId="3412253A" w:rsidR="00F35707" w:rsidRPr="00B47238" w:rsidRDefault="00B47238" w:rsidP="00F3570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Santa Fe Trail?</w:t>
      </w:r>
    </w:p>
    <w:p w14:paraId="372AFC96" w14:textId="5B7AB377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43B2C7" w14:textId="77777777" w:rsidR="00B47238" w:rsidRP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7DAAE7" w14:textId="029B50F4" w:rsidR="00B47238" w:rsidRPr="00B47238" w:rsidRDefault="00B47238" w:rsidP="00F3570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Why </w:t>
      </w:r>
      <w:r>
        <w:rPr>
          <w:lang w:eastAsia="ja-JP"/>
        </w:rPr>
        <w:t>is the Santa Fe Trail important?</w:t>
      </w:r>
    </w:p>
    <w:p w14:paraId="1B7D46B5" w14:textId="2E5E89F6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DF68B9" w14:textId="44C1708D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07A810" w14:textId="5CC75BA8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1420CF" w14:textId="0A3B8ACE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48C001" w14:textId="66FA9E8F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A1B6A1" w14:textId="51E820CB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3EF193" w14:textId="76C66878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A2BC28" w14:textId="6219080C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569311" w14:textId="1554E3CC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B3BCE2" w14:textId="2E6217A6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32045D" w14:textId="0DDE1B16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C1D06B" w14:textId="52655FE7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1D0241" w14:textId="71EC2937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F60644" w14:textId="785B05BD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66B1F25" w14:textId="77777777" w:rsidR="00B47238" w:rsidRDefault="00B47238" w:rsidP="00B4723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69684D7" w14:textId="77777777" w:rsidR="00B47238" w:rsidRDefault="00B47238" w:rsidP="00B47238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Santa Fe Trail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7300FF" w14:textId="77777777" w:rsidR="00B47238" w:rsidRDefault="00B47238" w:rsidP="00B47238">
      <w:r w:rsidRPr="004F28D4">
        <w:rPr>
          <w:b/>
        </w:rPr>
        <w:t>Santa Fe Trail</w:t>
      </w:r>
      <w:r>
        <w:t xml:space="preserve"> </w:t>
      </w:r>
      <w:proofErr w:type="spellStart"/>
      <w:r>
        <w:t>Trail</w:t>
      </w:r>
      <w:proofErr w:type="spellEnd"/>
      <w:r>
        <w:t xml:space="preserve"> extending from Independence, Missouri, southwest to Santa Fe, New Mexico. Important route used by settlers moving west.</w:t>
      </w:r>
    </w:p>
    <w:p w14:paraId="41FA2F1F" w14:textId="77777777" w:rsidR="00B47238" w:rsidRPr="00B47238" w:rsidRDefault="00B47238" w:rsidP="00B4723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Santa Fe Trail?</w:t>
      </w:r>
    </w:p>
    <w:p w14:paraId="35EE9519" w14:textId="77777777" w:rsid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DABBF2" w14:textId="77777777" w:rsidR="00B47238" w:rsidRP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6900EB" w14:textId="77777777" w:rsidR="00B47238" w:rsidRPr="00F35707" w:rsidRDefault="00B47238" w:rsidP="00B4723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Why </w:t>
      </w:r>
      <w:r>
        <w:rPr>
          <w:lang w:eastAsia="ja-JP"/>
        </w:rPr>
        <w:t>is the Santa Fe Trail important?</w:t>
      </w:r>
    </w:p>
    <w:p w14:paraId="56F815DA" w14:textId="77777777" w:rsidR="00B47238" w:rsidRPr="00B47238" w:rsidRDefault="00B47238" w:rsidP="00B4723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6074D"/>
    <w:multiLevelType w:val="hybridMultilevel"/>
    <w:tmpl w:val="3030323E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D6E386B"/>
    <w:multiLevelType w:val="hybridMultilevel"/>
    <w:tmpl w:val="303032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801349">
    <w:abstractNumId w:val="0"/>
  </w:num>
  <w:num w:numId="2" w16cid:durableId="810825248">
    <w:abstractNumId w:val="4"/>
  </w:num>
  <w:num w:numId="3" w16cid:durableId="1906527490">
    <w:abstractNumId w:val="3"/>
  </w:num>
  <w:num w:numId="4" w16cid:durableId="2135444713">
    <w:abstractNumId w:val="2"/>
  </w:num>
  <w:num w:numId="5" w16cid:durableId="96950835">
    <w:abstractNumId w:val="1"/>
  </w:num>
  <w:num w:numId="6" w16cid:durableId="2306252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47238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35707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187</Words>
  <Characters>1069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2022-06-15T13:13:00Z</dcterms:modified>
</cp:coreProperties>
</file>