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DFA5E69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B58EA">
        <w:rPr>
          <w:b/>
          <w:i/>
        </w:rPr>
        <w:t xml:space="preserve">Sancho </w:t>
      </w:r>
      <w:proofErr w:type="spellStart"/>
      <w:r w:rsidR="004B58EA">
        <w:rPr>
          <w:b/>
          <w:i/>
        </w:rPr>
        <w:t>Panza</w:t>
      </w:r>
      <w:proofErr w:type="spellEnd"/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D8D2DA" w14:textId="77777777" w:rsidR="004B58EA" w:rsidRDefault="004B58EA" w:rsidP="004B58EA">
      <w:r w:rsidRPr="00FA05A6">
        <w:rPr>
          <w:b/>
        </w:rPr>
        <w:t xml:space="preserve">Sancho </w:t>
      </w:r>
      <w:proofErr w:type="spellStart"/>
      <w:r w:rsidRPr="00FA05A6">
        <w:rPr>
          <w:b/>
        </w:rPr>
        <w:t>Panza</w:t>
      </w:r>
      <w:proofErr w:type="spellEnd"/>
      <w:r>
        <w:t xml:space="preserve"> (</w:t>
      </w:r>
      <w:proofErr w:type="spellStart"/>
      <w:r>
        <w:t>sahn-choh</w:t>
      </w:r>
      <w:proofErr w:type="spellEnd"/>
      <w:r>
        <w:t xml:space="preserve"> </w:t>
      </w:r>
      <w:proofErr w:type="spellStart"/>
      <w:r>
        <w:t>pahn-zuh</w:t>
      </w:r>
      <w:proofErr w:type="spellEnd"/>
      <w:r>
        <w:t xml:space="preserve">, </w:t>
      </w:r>
      <w:proofErr w:type="spellStart"/>
      <w:r>
        <w:t>san-choh</w:t>
      </w:r>
      <w:proofErr w:type="spellEnd"/>
      <w:r>
        <w:t xml:space="preserve"> pan-</w:t>
      </w:r>
      <w:proofErr w:type="spellStart"/>
      <w:r>
        <w:t>zuh</w:t>
      </w:r>
      <w:proofErr w:type="spellEnd"/>
      <w:r>
        <w:t xml:space="preserve">) In </w:t>
      </w:r>
      <w:r w:rsidRPr="00FE14E4">
        <w:rPr>
          <w:i/>
          <w:iCs/>
        </w:rPr>
        <w:t>Don Quixote</w:t>
      </w:r>
      <w:r>
        <w:t xml:space="preserve">, the down-to-Earth peasant who accompanies the idealistic, deluded Don on his adventures. Sancho is a delightful coward, more interested in material comfort and safety than in performing courageous acts. </w:t>
      </w:r>
    </w:p>
    <w:p w14:paraId="59048E6D" w14:textId="24C41031" w:rsidR="004B58EA" w:rsidRPr="004B58EA" w:rsidRDefault="004B58EA" w:rsidP="004B58E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Sancho </w:t>
      </w:r>
      <w:proofErr w:type="spellStart"/>
      <w:r>
        <w:rPr>
          <w:lang w:eastAsia="ja-JP"/>
        </w:rPr>
        <w:t>Panza</w:t>
      </w:r>
      <w:proofErr w:type="spellEnd"/>
      <w:r>
        <w:rPr>
          <w:lang w:eastAsia="ja-JP"/>
        </w:rPr>
        <w:t>?</w:t>
      </w:r>
    </w:p>
    <w:p w14:paraId="10ADFD5F" w14:textId="77777777" w:rsidR="004B58EA" w:rsidRP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E1A6AE" w14:textId="331DD599" w:rsidR="004B58EA" w:rsidRPr="004B58EA" w:rsidRDefault="004B58EA" w:rsidP="004B58E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kind of man is Sancho </w:t>
      </w:r>
      <w:proofErr w:type="spellStart"/>
      <w:r>
        <w:rPr>
          <w:lang w:eastAsia="ja-JP"/>
        </w:rPr>
        <w:t>Panza</w:t>
      </w:r>
      <w:proofErr w:type="spellEnd"/>
      <w:r>
        <w:rPr>
          <w:lang w:eastAsia="ja-JP"/>
        </w:rPr>
        <w:t xml:space="preserve">? </w:t>
      </w:r>
      <w:r w:rsidRPr="004B58EA">
        <w:rPr>
          <w:b/>
          <w:bCs/>
          <w:lang w:eastAsia="ja-JP"/>
        </w:rPr>
        <w:t>How</w:t>
      </w:r>
      <w:r>
        <w:rPr>
          <w:lang w:eastAsia="ja-JP"/>
        </w:rPr>
        <w:t>?</w:t>
      </w:r>
    </w:p>
    <w:p w14:paraId="58599FAB" w14:textId="77777777" w:rsidR="004B58EA" w:rsidRPr="004B58EA" w:rsidRDefault="004B58EA" w:rsidP="004B58EA">
      <w:pPr>
        <w:pStyle w:val="ListParagraph"/>
        <w:rPr>
          <w:b/>
          <w:bCs/>
          <w:lang w:eastAsia="ja-JP"/>
        </w:rPr>
      </w:pPr>
    </w:p>
    <w:p w14:paraId="1A981B3C" w14:textId="40A02061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0708C5" w14:textId="5AE85E1B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6F2B45" w14:textId="06DBBA68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8ACE12" w14:textId="06105B6A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8FA0F0" w14:textId="6D1DF033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94CCA3" w14:textId="577B69A5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90D661" w14:textId="337D0F3F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BEACB7" w14:textId="30F4D79A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FFF0BC" w14:textId="64C32234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0410CA" w14:textId="1004DE71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D64C5A" w14:textId="293BCE1F" w:rsid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7F1894" w14:textId="77777777" w:rsidR="004B58EA" w:rsidRDefault="004B58EA" w:rsidP="004B58E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DEBDCF" w14:textId="77777777" w:rsidR="004B58EA" w:rsidRDefault="004B58EA" w:rsidP="004B58E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 xml:space="preserve">Sancho </w:t>
      </w:r>
      <w:proofErr w:type="spellStart"/>
      <w:r>
        <w:rPr>
          <w:b/>
          <w:i/>
        </w:rPr>
        <w:t>Panza</w:t>
      </w:r>
      <w:proofErr w:type="spellEnd"/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1247216" w14:textId="77777777" w:rsidR="004B58EA" w:rsidRDefault="004B58EA" w:rsidP="004B58EA">
      <w:r w:rsidRPr="00FA05A6">
        <w:rPr>
          <w:b/>
        </w:rPr>
        <w:t xml:space="preserve">Sancho </w:t>
      </w:r>
      <w:proofErr w:type="spellStart"/>
      <w:r w:rsidRPr="00FA05A6">
        <w:rPr>
          <w:b/>
        </w:rPr>
        <w:t>Panza</w:t>
      </w:r>
      <w:proofErr w:type="spellEnd"/>
      <w:r>
        <w:t xml:space="preserve"> (</w:t>
      </w:r>
      <w:proofErr w:type="spellStart"/>
      <w:r>
        <w:t>sahn-choh</w:t>
      </w:r>
      <w:proofErr w:type="spellEnd"/>
      <w:r>
        <w:t xml:space="preserve"> </w:t>
      </w:r>
      <w:proofErr w:type="spellStart"/>
      <w:r>
        <w:t>pahn-zuh</w:t>
      </w:r>
      <w:proofErr w:type="spellEnd"/>
      <w:r>
        <w:t xml:space="preserve">, </w:t>
      </w:r>
      <w:proofErr w:type="spellStart"/>
      <w:r>
        <w:t>san-choh</w:t>
      </w:r>
      <w:proofErr w:type="spellEnd"/>
      <w:r>
        <w:t xml:space="preserve"> pan-</w:t>
      </w:r>
      <w:proofErr w:type="spellStart"/>
      <w:r>
        <w:t>zuh</w:t>
      </w:r>
      <w:proofErr w:type="spellEnd"/>
      <w:r>
        <w:t xml:space="preserve">) In </w:t>
      </w:r>
      <w:r w:rsidRPr="00FE14E4">
        <w:rPr>
          <w:i/>
          <w:iCs/>
        </w:rPr>
        <w:t>Don Quixote</w:t>
      </w:r>
      <w:r>
        <w:t xml:space="preserve">, the down-to-Earth peasant who accompanies the idealistic, deluded Don on his adventures. Sancho is a delightful coward, more interested in material comfort and safety than in performing courageous acts. </w:t>
      </w:r>
    </w:p>
    <w:p w14:paraId="2E397F33" w14:textId="77777777" w:rsidR="004B58EA" w:rsidRPr="004B58EA" w:rsidRDefault="004B58EA" w:rsidP="004B58E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Sancho </w:t>
      </w:r>
      <w:proofErr w:type="spellStart"/>
      <w:r>
        <w:rPr>
          <w:lang w:eastAsia="ja-JP"/>
        </w:rPr>
        <w:t>Panza</w:t>
      </w:r>
      <w:proofErr w:type="spellEnd"/>
      <w:r>
        <w:rPr>
          <w:lang w:eastAsia="ja-JP"/>
        </w:rPr>
        <w:t>?</w:t>
      </w:r>
    </w:p>
    <w:p w14:paraId="6ED18CC2" w14:textId="77777777" w:rsidR="004B58EA" w:rsidRP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11E862" w14:textId="77777777" w:rsidR="004B58EA" w:rsidRPr="004B58EA" w:rsidRDefault="004B58EA" w:rsidP="004B58E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kind of man is Sancho </w:t>
      </w:r>
      <w:proofErr w:type="spellStart"/>
      <w:r>
        <w:rPr>
          <w:lang w:eastAsia="ja-JP"/>
        </w:rPr>
        <w:t>Panza</w:t>
      </w:r>
      <w:proofErr w:type="spellEnd"/>
      <w:r>
        <w:rPr>
          <w:lang w:eastAsia="ja-JP"/>
        </w:rPr>
        <w:t xml:space="preserve">? </w:t>
      </w:r>
      <w:r w:rsidRPr="004B58EA">
        <w:rPr>
          <w:b/>
          <w:bCs/>
          <w:lang w:eastAsia="ja-JP"/>
        </w:rPr>
        <w:t>How</w:t>
      </w:r>
      <w:r>
        <w:rPr>
          <w:lang w:eastAsia="ja-JP"/>
        </w:rPr>
        <w:t>?</w:t>
      </w:r>
    </w:p>
    <w:p w14:paraId="765F424A" w14:textId="77777777" w:rsidR="004B58EA" w:rsidRPr="004B58EA" w:rsidRDefault="004B58EA" w:rsidP="004B58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4B58E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0D34059"/>
    <w:multiLevelType w:val="hybridMultilevel"/>
    <w:tmpl w:val="32BCCE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E35452"/>
    <w:multiLevelType w:val="hybridMultilevel"/>
    <w:tmpl w:val="32BCCE16"/>
    <w:lvl w:ilvl="0" w:tplc="363E4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650225">
    <w:abstractNumId w:val="0"/>
  </w:num>
  <w:num w:numId="2" w16cid:durableId="1630436839">
    <w:abstractNumId w:val="3"/>
  </w:num>
  <w:num w:numId="3" w16cid:durableId="579681285">
    <w:abstractNumId w:val="2"/>
  </w:num>
  <w:num w:numId="4" w16cid:durableId="726493326">
    <w:abstractNumId w:val="1"/>
  </w:num>
  <w:num w:numId="5" w16cid:durableId="1251890402">
    <w:abstractNumId w:val="5"/>
  </w:num>
  <w:num w:numId="6" w16cid:durableId="11613916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4B58EA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223</Words>
  <Characters>1277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2022-06-06T19:02:00Z</dcterms:modified>
</cp:coreProperties>
</file>