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5B97F28F"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0327B1">
        <w:rPr>
          <w:b/>
          <w:i/>
        </w:rPr>
        <w:t>Los Angeles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6EB7858" w14:textId="72FECA9F" w:rsidR="000327B1" w:rsidRDefault="000327B1" w:rsidP="000327B1">
      <w:r w:rsidRPr="00C90987">
        <w:rPr>
          <w:b/>
        </w:rPr>
        <w:t>Los Angeles</w:t>
      </w:r>
      <w:r>
        <w:t xml:space="preserve"> (</w:t>
      </w:r>
      <w:proofErr w:type="spellStart"/>
      <w:r>
        <w:t>lawss</w:t>
      </w:r>
      <w:proofErr w:type="spellEnd"/>
      <w:r>
        <w:t xml:space="preserve"> an-</w:t>
      </w:r>
      <w:proofErr w:type="spellStart"/>
      <w:r>
        <w:t>juh</w:t>
      </w:r>
      <w:proofErr w:type="spellEnd"/>
      <w:r>
        <w:t>-</w:t>
      </w:r>
      <w:proofErr w:type="spellStart"/>
      <w:r>
        <w:t>luhs</w:t>
      </w:r>
      <w:proofErr w:type="spellEnd"/>
      <w:r>
        <w:t xml:space="preserve">) City in southern California, sprawling over nearly five hundred square miles. Second most populous city in the United States. </w:t>
      </w:r>
      <w:r>
        <w:rPr>
          <w:rFonts w:ascii="Segoe UI Symbol" w:hAnsi="Segoe UI Symbol" w:cs="Segoe UI Symbol"/>
        </w:rPr>
        <w:t>A</w:t>
      </w:r>
      <w:r>
        <w:t xml:space="preserve"> center of the entertainment industry; Hollywood is a district of Los Angeles.  Los Angeles suffers from serious smog pollution created by industry and large numbers of automobiles. The scene of the Watts Riots in 1965 and of another serious riot in 199</w:t>
      </w:r>
      <w:r w:rsidR="00CC2C80">
        <w:t>2</w:t>
      </w:r>
      <w:r>
        <w:t>, triggered by the acquittal of white police officers accused of beating an African-American man named Rodney King.</w:t>
      </w:r>
    </w:p>
    <w:p w14:paraId="6F414B1D" w14:textId="2A162FD4" w:rsidR="000327B1" w:rsidRPr="00CC2C80" w:rsidRDefault="00CC2C80" w:rsidP="000327B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Los Angeles? </w:t>
      </w:r>
      <w:r w:rsidRPr="00CC2C80">
        <w:rPr>
          <w:b/>
          <w:bCs/>
          <w:lang w:eastAsia="ja-JP"/>
        </w:rPr>
        <w:t>How far</w:t>
      </w:r>
      <w:r>
        <w:rPr>
          <w:lang w:eastAsia="ja-JP"/>
        </w:rPr>
        <w:t xml:space="preserve"> does it sprawl?</w:t>
      </w:r>
    </w:p>
    <w:p w14:paraId="3035A5B8" w14:textId="093B9D7C" w:rsidR="00CC2C80" w:rsidRDefault="00CC2C80" w:rsidP="00CC2C80">
      <w:pPr>
        <w:widowControl w:val="0"/>
        <w:autoSpaceDE w:val="0"/>
        <w:autoSpaceDN w:val="0"/>
        <w:adjustRightInd w:val="0"/>
        <w:rPr>
          <w:b/>
          <w:bCs/>
          <w:lang w:eastAsia="ja-JP"/>
        </w:rPr>
      </w:pPr>
    </w:p>
    <w:p w14:paraId="4F1555B8" w14:textId="77777777" w:rsidR="00CC2C80" w:rsidRPr="00CC2C80" w:rsidRDefault="00CC2C80" w:rsidP="00CC2C80">
      <w:pPr>
        <w:widowControl w:val="0"/>
        <w:autoSpaceDE w:val="0"/>
        <w:autoSpaceDN w:val="0"/>
        <w:adjustRightInd w:val="0"/>
        <w:rPr>
          <w:b/>
          <w:bCs/>
          <w:lang w:eastAsia="ja-JP"/>
        </w:rPr>
      </w:pPr>
    </w:p>
    <w:p w14:paraId="45D8D2A7" w14:textId="3513547C" w:rsidR="00CC2C80" w:rsidRPr="00CC2C80" w:rsidRDefault="00CC2C80" w:rsidP="000327B1">
      <w:pPr>
        <w:pStyle w:val="ListParagraph"/>
        <w:widowControl w:val="0"/>
        <w:numPr>
          <w:ilvl w:val="0"/>
          <w:numId w:val="5"/>
        </w:numPr>
        <w:autoSpaceDE w:val="0"/>
        <w:autoSpaceDN w:val="0"/>
        <w:adjustRightInd w:val="0"/>
        <w:jc w:val="left"/>
        <w:rPr>
          <w:b/>
          <w:bCs/>
          <w:lang w:eastAsia="ja-JP"/>
        </w:rPr>
      </w:pPr>
      <w:r>
        <w:rPr>
          <w:b/>
          <w:bCs/>
          <w:lang w:eastAsia="ja-JP"/>
        </w:rPr>
        <w:t xml:space="preserve">Where </w:t>
      </w:r>
      <w:r>
        <w:rPr>
          <w:lang w:eastAsia="ja-JP"/>
        </w:rPr>
        <w:t>does</w:t>
      </w:r>
      <w:r>
        <w:rPr>
          <w:b/>
          <w:bCs/>
          <w:lang w:eastAsia="ja-JP"/>
        </w:rPr>
        <w:t xml:space="preserve"> </w:t>
      </w:r>
      <w:r>
        <w:rPr>
          <w:lang w:eastAsia="ja-JP"/>
        </w:rPr>
        <w:t>Los Angeles</w:t>
      </w:r>
      <w:r>
        <w:rPr>
          <w:lang w:eastAsia="ja-JP"/>
        </w:rPr>
        <w:t xml:space="preserve"> rank in the order of populous cities in the United States?</w:t>
      </w:r>
    </w:p>
    <w:p w14:paraId="419CF62F" w14:textId="54FF3735" w:rsidR="00CC2C80" w:rsidRDefault="00CC2C80" w:rsidP="00CC2C80">
      <w:pPr>
        <w:widowControl w:val="0"/>
        <w:autoSpaceDE w:val="0"/>
        <w:autoSpaceDN w:val="0"/>
        <w:adjustRightInd w:val="0"/>
        <w:rPr>
          <w:b/>
          <w:bCs/>
          <w:lang w:eastAsia="ja-JP"/>
        </w:rPr>
      </w:pPr>
    </w:p>
    <w:p w14:paraId="5DF5DFA4" w14:textId="77777777" w:rsidR="00CC2C80" w:rsidRPr="00CC2C80" w:rsidRDefault="00CC2C80" w:rsidP="00CC2C80">
      <w:pPr>
        <w:widowControl w:val="0"/>
        <w:autoSpaceDE w:val="0"/>
        <w:autoSpaceDN w:val="0"/>
        <w:adjustRightInd w:val="0"/>
        <w:rPr>
          <w:b/>
          <w:bCs/>
          <w:lang w:eastAsia="ja-JP"/>
        </w:rPr>
      </w:pPr>
    </w:p>
    <w:p w14:paraId="4E29CFBD" w14:textId="658A5AE2" w:rsidR="00CC2C80" w:rsidRPr="00CC2C80" w:rsidRDefault="00CC2C80" w:rsidP="000327B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industry uses Los Angeles as a center? </w:t>
      </w:r>
      <w:r w:rsidRPr="00CC2C80">
        <w:rPr>
          <w:b/>
          <w:bCs/>
          <w:lang w:eastAsia="ja-JP"/>
        </w:rPr>
        <w:t>What</w:t>
      </w:r>
      <w:r>
        <w:rPr>
          <w:lang w:eastAsia="ja-JP"/>
        </w:rPr>
        <w:t xml:space="preserve"> is Hollywood?</w:t>
      </w:r>
    </w:p>
    <w:p w14:paraId="07CD8D63" w14:textId="5B1ADA3E" w:rsidR="00CC2C80" w:rsidRDefault="00CC2C80" w:rsidP="00CC2C80">
      <w:pPr>
        <w:widowControl w:val="0"/>
        <w:autoSpaceDE w:val="0"/>
        <w:autoSpaceDN w:val="0"/>
        <w:adjustRightInd w:val="0"/>
        <w:rPr>
          <w:b/>
          <w:bCs/>
          <w:lang w:eastAsia="ja-JP"/>
        </w:rPr>
      </w:pPr>
    </w:p>
    <w:p w14:paraId="30336C8B" w14:textId="77777777" w:rsidR="00CC2C80" w:rsidRPr="00CC2C80" w:rsidRDefault="00CC2C80" w:rsidP="00CC2C80">
      <w:pPr>
        <w:widowControl w:val="0"/>
        <w:autoSpaceDE w:val="0"/>
        <w:autoSpaceDN w:val="0"/>
        <w:adjustRightInd w:val="0"/>
        <w:rPr>
          <w:b/>
          <w:bCs/>
          <w:lang w:eastAsia="ja-JP"/>
        </w:rPr>
      </w:pPr>
    </w:p>
    <w:p w14:paraId="0F87BDD5" w14:textId="7577F8A8" w:rsidR="00CC2C80" w:rsidRPr="00CC2C80" w:rsidRDefault="00CC2C80" w:rsidP="000327B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does </w:t>
      </w:r>
      <w:r>
        <w:rPr>
          <w:lang w:eastAsia="ja-JP"/>
        </w:rPr>
        <w:t>Los Angeles</w:t>
      </w:r>
      <w:r>
        <w:rPr>
          <w:lang w:eastAsia="ja-JP"/>
        </w:rPr>
        <w:t xml:space="preserve"> suffer? </w:t>
      </w:r>
      <w:r w:rsidRPr="00CC2C80">
        <w:rPr>
          <w:b/>
          <w:bCs/>
          <w:lang w:eastAsia="ja-JP"/>
        </w:rPr>
        <w:t>Why</w:t>
      </w:r>
      <w:r>
        <w:rPr>
          <w:lang w:eastAsia="ja-JP"/>
        </w:rPr>
        <w:t>?</w:t>
      </w:r>
    </w:p>
    <w:p w14:paraId="168B35F3" w14:textId="0A4F4EE9" w:rsidR="00CC2C80" w:rsidRDefault="00CC2C80" w:rsidP="00CC2C80">
      <w:pPr>
        <w:widowControl w:val="0"/>
        <w:autoSpaceDE w:val="0"/>
        <w:autoSpaceDN w:val="0"/>
        <w:adjustRightInd w:val="0"/>
        <w:rPr>
          <w:b/>
          <w:bCs/>
          <w:lang w:eastAsia="ja-JP"/>
        </w:rPr>
      </w:pPr>
    </w:p>
    <w:p w14:paraId="1F9301E9" w14:textId="77777777" w:rsidR="00CC2C80" w:rsidRPr="00CC2C80" w:rsidRDefault="00CC2C80" w:rsidP="00CC2C80">
      <w:pPr>
        <w:widowControl w:val="0"/>
        <w:autoSpaceDE w:val="0"/>
        <w:autoSpaceDN w:val="0"/>
        <w:adjustRightInd w:val="0"/>
        <w:rPr>
          <w:b/>
          <w:bCs/>
          <w:lang w:eastAsia="ja-JP"/>
        </w:rPr>
      </w:pPr>
    </w:p>
    <w:p w14:paraId="7EF76F5B" w14:textId="0E039633" w:rsidR="00CC2C80" w:rsidRPr="00CC2C80" w:rsidRDefault="00CC2C80" w:rsidP="000327B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happened in </w:t>
      </w:r>
      <w:r>
        <w:rPr>
          <w:lang w:eastAsia="ja-JP"/>
        </w:rPr>
        <w:t>Los Angeles</w:t>
      </w:r>
      <w:r>
        <w:rPr>
          <w:lang w:eastAsia="ja-JP"/>
        </w:rPr>
        <w:t xml:space="preserve"> in 1965?</w:t>
      </w:r>
    </w:p>
    <w:p w14:paraId="3AA5D6D4" w14:textId="684F000A" w:rsidR="00CC2C80" w:rsidRDefault="00CC2C80" w:rsidP="00CC2C80">
      <w:pPr>
        <w:widowControl w:val="0"/>
        <w:autoSpaceDE w:val="0"/>
        <w:autoSpaceDN w:val="0"/>
        <w:adjustRightInd w:val="0"/>
        <w:rPr>
          <w:b/>
          <w:bCs/>
          <w:lang w:eastAsia="ja-JP"/>
        </w:rPr>
      </w:pPr>
    </w:p>
    <w:p w14:paraId="39C178A5" w14:textId="77777777" w:rsidR="00CC2C80" w:rsidRPr="00CC2C80" w:rsidRDefault="00CC2C80" w:rsidP="00CC2C80">
      <w:pPr>
        <w:widowControl w:val="0"/>
        <w:autoSpaceDE w:val="0"/>
        <w:autoSpaceDN w:val="0"/>
        <w:adjustRightInd w:val="0"/>
        <w:rPr>
          <w:b/>
          <w:bCs/>
          <w:lang w:eastAsia="ja-JP"/>
        </w:rPr>
      </w:pPr>
    </w:p>
    <w:p w14:paraId="0F60C21D" w14:textId="55F31785" w:rsidR="00CC2C80" w:rsidRPr="000327B1" w:rsidRDefault="00CC2C80" w:rsidP="000327B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happened in Los Angeles in 1992?</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5A1782"/>
    <w:multiLevelType w:val="hybridMultilevel"/>
    <w:tmpl w:val="541AEE9A"/>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2793483">
    <w:abstractNumId w:val="0"/>
  </w:num>
  <w:num w:numId="2" w16cid:durableId="885220390">
    <w:abstractNumId w:val="4"/>
  </w:num>
  <w:num w:numId="3" w16cid:durableId="1323659219">
    <w:abstractNumId w:val="3"/>
  </w:num>
  <w:num w:numId="4" w16cid:durableId="1538618642">
    <w:abstractNumId w:val="2"/>
  </w:num>
  <w:num w:numId="5" w16cid:durableId="16618080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327B1"/>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CC2C80"/>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15</TotalTime>
  <Pages>1</Pages>
  <Words>186</Words>
  <Characters>1066</Characters>
  <Application>Microsoft Office Word</Application>
  <DocSecurity>0</DocSecurity>
  <Lines>8</Lines>
  <Paragraphs>2</Paragraphs>
  <ScaleCrop>false</ScaleCrop>
  <Company>Mark's Text Terminal</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2022-06-15T12:45:00Z</dcterms:modified>
</cp:coreProperties>
</file>