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3D8795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F1327">
        <w:rPr>
          <w:b/>
          <w:i/>
        </w:rPr>
        <w:t>Francisco Pizarro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656836" w14:textId="77777777" w:rsidR="00EF1327" w:rsidRDefault="00EF1327" w:rsidP="00EF1327">
      <w:r w:rsidRPr="00210E48">
        <w:rPr>
          <w:b/>
        </w:rPr>
        <w:t>Francisco Pizarro</w:t>
      </w:r>
      <w:r>
        <w:t xml:space="preserve"> (puh-</w:t>
      </w:r>
      <w:proofErr w:type="spellStart"/>
      <w:r>
        <w:t>zahr</w:t>
      </w:r>
      <w:proofErr w:type="spellEnd"/>
      <w:r>
        <w:t>-oh) A Spanish conquistador of the sixteenth century, who overthrew the rulers of the Incas and established the nation of Peru.</w:t>
      </w:r>
    </w:p>
    <w:p w14:paraId="72B4E941" w14:textId="565C4757" w:rsidR="00EF1327" w:rsidRPr="00EF1327" w:rsidRDefault="00EF1327" w:rsidP="00EF132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Francisco Pizarro?</w:t>
      </w:r>
    </w:p>
    <w:p w14:paraId="2D29BE2E" w14:textId="62E151D0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0C849B" w14:textId="77777777" w:rsidR="00EF1327" w:rsidRP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4E854A" w14:textId="0F68BDDC" w:rsidR="00EF1327" w:rsidRPr="00EF1327" w:rsidRDefault="00EF1327" w:rsidP="00EF1327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Whom </w:t>
      </w:r>
      <w:r>
        <w:rPr>
          <w:lang w:eastAsia="ja-JP"/>
        </w:rPr>
        <w:t xml:space="preserve">did Francisco Pizarro overthrow? </w:t>
      </w:r>
      <w:r w:rsidRPr="00EF1327">
        <w:rPr>
          <w:b/>
          <w:bCs/>
          <w:lang w:eastAsia="ja-JP"/>
        </w:rPr>
        <w:t>What</w:t>
      </w:r>
      <w:r>
        <w:rPr>
          <w:lang w:eastAsia="ja-JP"/>
        </w:rPr>
        <w:t xml:space="preserve"> did he establish?</w:t>
      </w:r>
    </w:p>
    <w:p w14:paraId="404855BF" w14:textId="5C767CEB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A31C89" w14:textId="348A9374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47A142" w14:textId="2E022BD5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4584F77" w14:textId="6AED4DD6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D00121" w14:textId="42C82887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C79F35" w14:textId="6C3377C3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8666EF" w14:textId="7827924C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2465A6" w14:textId="0C5C447C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BBFED8" w14:textId="292C8E58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5D92B2" w14:textId="79D19080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A17688" w14:textId="084D3F50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8295F0" w14:textId="2ABEE2AB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45F3C9" w14:textId="77777777" w:rsidR="00EF1327" w:rsidRDefault="00EF1327" w:rsidP="00EF132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4A6342C" w14:textId="77777777" w:rsidR="00EF1327" w:rsidRDefault="00EF1327" w:rsidP="00EF132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Francisco Pizarro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72C40C4" w14:textId="77777777" w:rsidR="00EF1327" w:rsidRDefault="00EF1327" w:rsidP="00EF1327">
      <w:r w:rsidRPr="00210E48">
        <w:rPr>
          <w:b/>
        </w:rPr>
        <w:t>Francisco Pizarro</w:t>
      </w:r>
      <w:r>
        <w:t xml:space="preserve"> (puh-</w:t>
      </w:r>
      <w:proofErr w:type="spellStart"/>
      <w:r>
        <w:t>zahr</w:t>
      </w:r>
      <w:proofErr w:type="spellEnd"/>
      <w:r>
        <w:t>-oh) A Spanish conquistador of the sixteenth century, who overthrew the rulers of the Incas and established the nation of Peru.</w:t>
      </w:r>
    </w:p>
    <w:p w14:paraId="77BD95A9" w14:textId="77777777" w:rsidR="00EF1327" w:rsidRPr="00EF1327" w:rsidRDefault="00EF1327" w:rsidP="00EF132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is Francisco Pizarro?</w:t>
      </w:r>
    </w:p>
    <w:p w14:paraId="3F237B57" w14:textId="77777777" w:rsid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3F97B0" w14:textId="77777777" w:rsidR="00EF1327" w:rsidRP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AB2808" w14:textId="77777777" w:rsidR="00EF1327" w:rsidRPr="00EF1327" w:rsidRDefault="00EF1327" w:rsidP="00EF132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Whom </w:t>
      </w:r>
      <w:r>
        <w:rPr>
          <w:lang w:eastAsia="ja-JP"/>
        </w:rPr>
        <w:t xml:space="preserve">did Francisco Pizarro overthrow? </w:t>
      </w:r>
      <w:r w:rsidRPr="00EF1327">
        <w:rPr>
          <w:b/>
          <w:bCs/>
          <w:lang w:eastAsia="ja-JP"/>
        </w:rPr>
        <w:t>What</w:t>
      </w:r>
      <w:r>
        <w:rPr>
          <w:lang w:eastAsia="ja-JP"/>
        </w:rPr>
        <w:t xml:space="preserve"> did he establish?</w:t>
      </w:r>
    </w:p>
    <w:p w14:paraId="780A82B9" w14:textId="77777777" w:rsidR="00EF1327" w:rsidRPr="00EF1327" w:rsidRDefault="00EF1327" w:rsidP="00EF132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EF132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E6E7A"/>
    <w:multiLevelType w:val="hybridMultilevel"/>
    <w:tmpl w:val="A8763A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C82D16"/>
    <w:multiLevelType w:val="hybridMultilevel"/>
    <w:tmpl w:val="A8763A10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262214">
    <w:abstractNumId w:val="0"/>
  </w:num>
  <w:num w:numId="2" w16cid:durableId="445850979">
    <w:abstractNumId w:val="4"/>
  </w:num>
  <w:num w:numId="3" w16cid:durableId="825897789">
    <w:abstractNumId w:val="3"/>
  </w:num>
  <w:num w:numId="4" w16cid:durableId="2115318699">
    <w:abstractNumId w:val="2"/>
  </w:num>
  <w:num w:numId="5" w16cid:durableId="1077675991">
    <w:abstractNumId w:val="5"/>
  </w:num>
  <w:num w:numId="6" w16cid:durableId="225846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EF1327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198</Words>
  <Characters>1134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2022-06-10T08:35:00Z</dcterms:modified>
</cp:coreProperties>
</file>