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3B0D7174" w:rsidR="003F69EF" w:rsidRDefault="00417132" w:rsidP="00F24EDE">
      <w:r>
        <w:rPr>
          <w:b/>
          <w:i/>
        </w:rPr>
        <w:t xml:space="preserve">Common </w:t>
      </w:r>
      <w:r w:rsidR="00D56DAD">
        <w:rPr>
          <w:b/>
          <w:i/>
        </w:rPr>
        <w:t xml:space="preserve">Errors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011260">
        <w:rPr>
          <w:b/>
          <w:i/>
        </w:rPr>
        <w:t xml:space="preserve">Legend </w:t>
      </w:r>
      <w:r w:rsidR="00011260">
        <w:rPr>
          <w:b/>
          <w:iCs/>
        </w:rPr>
        <w:t xml:space="preserve">and </w:t>
      </w:r>
      <w:r w:rsidR="00011260">
        <w:rPr>
          <w:b/>
          <w:i/>
        </w:rPr>
        <w:t>Myth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6400D556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011260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011260">
        <w:rPr>
          <w:i/>
          <w:iCs/>
        </w:rPr>
        <w:t xml:space="preserve">legend </w:t>
      </w:r>
      <w:r w:rsidR="00011260">
        <w:t xml:space="preserve">and </w:t>
      </w:r>
      <w:r w:rsidR="00011260">
        <w:rPr>
          <w:i/>
          <w:iCs/>
        </w:rPr>
        <w:t>myth</w:t>
      </w:r>
      <w:r w:rsidR="005B17D1">
        <w:t>.</w:t>
      </w:r>
    </w:p>
    <w:p w14:paraId="0F053EE7" w14:textId="574AE4A8" w:rsidR="00011260" w:rsidRDefault="00011260" w:rsidP="005C2E7F"/>
    <w:p w14:paraId="0CA772D3" w14:textId="77777777" w:rsidR="00011260" w:rsidRPr="00F26A72" w:rsidRDefault="00011260" w:rsidP="00011260">
      <w:r>
        <w:rPr>
          <w:b/>
        </w:rPr>
        <w:t xml:space="preserve">legend/myth: </w:t>
      </w:r>
      <w:r>
        <w:t>Myths are generally considered traditional stories whose importance lied in their significance, like the myth of the Fall in Eden; whereas legends can be merely famous deeds, like the legend of Davy Crockett. In common usage “myth” usually implies fantasy. Enrico Caruso was a legendary tenor, but Hogwarts is a mythical school. Legends may or may not be true. But be cautious about using “myth” to mean “untrue story” in a mythology, theology, or literature class, where teachers can be quite touchy about insisting that the true significance of a myth lies not in its factuality but in its meaning for the culture that produces or adopts it.</w:t>
      </w:r>
    </w:p>
    <w:p w14:paraId="236D4DC1" w14:textId="77777777" w:rsidR="00317C9F" w:rsidRPr="00011260" w:rsidRDefault="00317C9F" w:rsidP="00011260">
      <w:pPr>
        <w:rPr>
          <w:bCs/>
          <w:iCs/>
        </w:rPr>
      </w:pPr>
    </w:p>
    <w:p w14:paraId="334C996A" w14:textId="111B764A" w:rsidR="00317C9F" w:rsidRDefault="00317C9F" w:rsidP="00317C9F">
      <w:r>
        <w:rPr>
          <w:b/>
        </w:rPr>
        <w:t xml:space="preserve">Excerpted from: </w:t>
      </w:r>
      <w:r>
        <w:t xml:space="preserve">Brians,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65959EC4" w14:textId="37F8B3A6" w:rsidR="000363F0" w:rsidRDefault="000363F0" w:rsidP="00317C9F"/>
    <w:p w14:paraId="5B10B71A" w14:textId="6203A724" w:rsidR="000363F0" w:rsidRPr="000363F0" w:rsidRDefault="000363F0" w:rsidP="000363F0">
      <w:pPr>
        <w:pStyle w:val="ListParagraph"/>
        <w:numPr>
          <w:ilvl w:val="0"/>
          <w:numId w:val="1"/>
        </w:numPr>
        <w:rPr>
          <w:b/>
          <w:bCs/>
        </w:rPr>
      </w:pPr>
      <w:r>
        <w:t>In the sport and business of basketball, Michael Jordan is definitely a _______________.</w:t>
      </w:r>
    </w:p>
    <w:p w14:paraId="4130021F" w14:textId="77777777" w:rsidR="000363F0" w:rsidRPr="000363F0" w:rsidRDefault="000363F0" w:rsidP="000363F0">
      <w:pPr>
        <w:rPr>
          <w:b/>
          <w:bCs/>
        </w:rPr>
      </w:pPr>
    </w:p>
    <w:p w14:paraId="37E186F8" w14:textId="1B20604C" w:rsidR="000363F0" w:rsidRPr="00730413" w:rsidRDefault="00730413" w:rsidP="000363F0">
      <w:pPr>
        <w:pStyle w:val="ListParagraph"/>
        <w:numPr>
          <w:ilvl w:val="0"/>
          <w:numId w:val="1"/>
        </w:numPr>
        <w:rPr>
          <w:b/>
          <w:bCs/>
        </w:rPr>
      </w:pPr>
      <w:r>
        <w:t>*** has become quite interested in Greek _______________.</w:t>
      </w:r>
    </w:p>
    <w:p w14:paraId="59663A16" w14:textId="77777777" w:rsidR="00730413" w:rsidRPr="00730413" w:rsidRDefault="00730413" w:rsidP="00730413">
      <w:pPr>
        <w:pStyle w:val="ListParagraph"/>
        <w:rPr>
          <w:b/>
          <w:bCs/>
        </w:rPr>
      </w:pPr>
    </w:p>
    <w:p w14:paraId="441AF643" w14:textId="242F6FF5" w:rsidR="00730413" w:rsidRPr="00730413" w:rsidRDefault="00730413" w:rsidP="000363F0">
      <w:pPr>
        <w:pStyle w:val="ListParagraph"/>
        <w:numPr>
          <w:ilvl w:val="0"/>
          <w:numId w:val="1"/>
        </w:numPr>
        <w:rPr>
          <w:b/>
          <w:bCs/>
        </w:rPr>
      </w:pPr>
      <w:r>
        <w:t>Grandmaster Flash and the Furious Five are _______________ in the world of Hip-Hop music.</w:t>
      </w:r>
    </w:p>
    <w:p w14:paraId="15C59265" w14:textId="77777777" w:rsidR="00730413" w:rsidRPr="00730413" w:rsidRDefault="00730413" w:rsidP="00730413">
      <w:pPr>
        <w:pStyle w:val="ListParagraph"/>
        <w:rPr>
          <w:b/>
          <w:bCs/>
        </w:rPr>
      </w:pPr>
    </w:p>
    <w:p w14:paraId="4AE6DD53" w14:textId="27C5E173" w:rsidR="00730413" w:rsidRPr="00730413" w:rsidRDefault="00730413" w:rsidP="000363F0">
      <w:pPr>
        <w:pStyle w:val="ListParagraph"/>
        <w:numPr>
          <w:ilvl w:val="0"/>
          <w:numId w:val="1"/>
        </w:numPr>
        <w:rPr>
          <w:b/>
          <w:bCs/>
        </w:rPr>
      </w:pPr>
      <w:r>
        <w:t>The _______________ of Sisyphus is the story of man condemned to roll a boulder up a hill in Hades, the ancient Greek version of Hell.</w:t>
      </w:r>
    </w:p>
    <w:p w14:paraId="1849BB83" w14:textId="77777777" w:rsidR="00730413" w:rsidRPr="00730413" w:rsidRDefault="00730413" w:rsidP="00730413">
      <w:pPr>
        <w:pStyle w:val="ListParagraph"/>
        <w:rPr>
          <w:b/>
          <w:bCs/>
        </w:rPr>
      </w:pPr>
    </w:p>
    <w:p w14:paraId="6D66B564" w14:textId="6EC16DD7" w:rsidR="00730413" w:rsidRPr="00730413" w:rsidRDefault="00730413" w:rsidP="000363F0">
      <w:pPr>
        <w:pStyle w:val="ListParagraph"/>
        <w:numPr>
          <w:ilvl w:val="0"/>
          <w:numId w:val="1"/>
        </w:numPr>
        <w:rPr>
          <w:b/>
          <w:bCs/>
        </w:rPr>
      </w:pPr>
      <w:r>
        <w:t>Duke Ellington is a _______________ in American music.</w:t>
      </w:r>
    </w:p>
    <w:p w14:paraId="45282CBA" w14:textId="77777777" w:rsidR="00730413" w:rsidRPr="00730413" w:rsidRDefault="00730413" w:rsidP="00730413">
      <w:pPr>
        <w:pStyle w:val="ListParagraph"/>
        <w:rPr>
          <w:b/>
          <w:bCs/>
        </w:rPr>
      </w:pPr>
    </w:p>
    <w:p w14:paraId="0D9FC3D3" w14:textId="31E26C8E" w:rsidR="00730413" w:rsidRPr="00730413" w:rsidRDefault="00730413" w:rsidP="000363F0">
      <w:pPr>
        <w:pStyle w:val="ListParagraph"/>
        <w:numPr>
          <w:ilvl w:val="0"/>
          <w:numId w:val="1"/>
        </w:numPr>
        <w:rPr>
          <w:b/>
          <w:bCs/>
        </w:rPr>
      </w:pPr>
      <w:r>
        <w:t>Another musical _______________ who played in Duke Ellington’s orchestra is tenor saxophonist Paul Gonsalves.</w:t>
      </w:r>
    </w:p>
    <w:p w14:paraId="70284D8D" w14:textId="77777777" w:rsidR="00730413" w:rsidRPr="00730413" w:rsidRDefault="00730413" w:rsidP="00730413">
      <w:pPr>
        <w:pStyle w:val="ListParagraph"/>
        <w:rPr>
          <w:b/>
          <w:bCs/>
        </w:rPr>
      </w:pPr>
    </w:p>
    <w:p w14:paraId="566B5EFF" w14:textId="506461F7" w:rsidR="00730413" w:rsidRPr="00730413" w:rsidRDefault="00730413" w:rsidP="000363F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Greek _______________ </w:t>
      </w:r>
      <w:r>
        <w:rPr>
          <w:b/>
          <w:bCs/>
        </w:rPr>
        <w:t xml:space="preserve"> </w:t>
      </w:r>
      <w:r>
        <w:t>became Roman _______________, like much of Greek culture transferred to Rome.</w:t>
      </w:r>
    </w:p>
    <w:p w14:paraId="7C643135" w14:textId="77777777" w:rsidR="00730413" w:rsidRPr="00730413" w:rsidRDefault="00730413" w:rsidP="00730413">
      <w:pPr>
        <w:pStyle w:val="ListParagraph"/>
        <w:rPr>
          <w:b/>
          <w:bCs/>
        </w:rPr>
      </w:pPr>
    </w:p>
    <w:p w14:paraId="360F19F9" w14:textId="062CA913" w:rsidR="00730413" w:rsidRPr="00730413" w:rsidRDefault="00730413" w:rsidP="000363F0">
      <w:pPr>
        <w:pStyle w:val="ListParagraph"/>
        <w:numPr>
          <w:ilvl w:val="0"/>
          <w:numId w:val="1"/>
        </w:numPr>
        <w:rPr>
          <w:b/>
          <w:bCs/>
        </w:rPr>
      </w:pPr>
      <w:r>
        <w:t>*** understands that most of the events and characters in Harry Potter books are _______________.</w:t>
      </w:r>
    </w:p>
    <w:p w14:paraId="2A41A6AD" w14:textId="77777777" w:rsidR="00730413" w:rsidRPr="00730413" w:rsidRDefault="00730413" w:rsidP="00730413">
      <w:pPr>
        <w:pStyle w:val="ListParagraph"/>
        <w:rPr>
          <w:b/>
          <w:bCs/>
        </w:rPr>
      </w:pPr>
    </w:p>
    <w:p w14:paraId="7A5F04A2" w14:textId="00B2B8CF" w:rsidR="00730413" w:rsidRPr="00730413" w:rsidRDefault="00730413" w:rsidP="000363F0">
      <w:pPr>
        <w:pStyle w:val="ListParagraph"/>
        <w:numPr>
          <w:ilvl w:val="0"/>
          <w:numId w:val="1"/>
        </w:numPr>
        <w:rPr>
          <w:b/>
          <w:bCs/>
        </w:rPr>
      </w:pPr>
      <w:r>
        <w:t>Paul Bunyan is a _______________.</w:t>
      </w:r>
    </w:p>
    <w:p w14:paraId="3F37FADD" w14:textId="77777777" w:rsidR="00730413" w:rsidRPr="00730413" w:rsidRDefault="00730413" w:rsidP="00730413">
      <w:pPr>
        <w:pStyle w:val="ListParagraph"/>
        <w:rPr>
          <w:b/>
          <w:bCs/>
        </w:rPr>
      </w:pPr>
    </w:p>
    <w:p w14:paraId="63689C10" w14:textId="17D6B73F" w:rsidR="00730413" w:rsidRPr="000363F0" w:rsidRDefault="00730413" w:rsidP="000363F0">
      <w:pPr>
        <w:pStyle w:val="ListParagraph"/>
        <w:numPr>
          <w:ilvl w:val="0"/>
          <w:numId w:val="1"/>
        </w:numPr>
        <w:rPr>
          <w:b/>
          <w:bCs/>
        </w:rPr>
      </w:pPr>
      <w:r>
        <w:t>Martin Luther King Jr. is  justly a _______________ of the Civil Rights movement.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5414C0"/>
    <w:multiLevelType w:val="hybridMultilevel"/>
    <w:tmpl w:val="708873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11260"/>
    <w:rsid w:val="000363F0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730413"/>
    <w:rsid w:val="00A40944"/>
    <w:rsid w:val="00D56DAD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63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20</TotalTime>
  <Pages>1</Pages>
  <Words>346</Words>
  <Characters>1975</Characters>
  <Application>Microsoft Office Word</Application>
  <DocSecurity>0</DocSecurity>
  <Lines>16</Lines>
  <Paragraphs>4</Paragraphs>
  <ScaleCrop>false</ScaleCrop>
  <Company>Mark's Text Terminal</Company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16</cp:revision>
  <dcterms:created xsi:type="dcterms:W3CDTF">2016-05-09T12:35:00Z</dcterms:created>
  <dcterms:modified xsi:type="dcterms:W3CDTF">2020-12-14T15:45:00Z</dcterms:modified>
</cp:coreProperties>
</file>