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11F19C80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A23494">
        <w:rPr>
          <w:b/>
        </w:rPr>
        <w:t>, Lesson 33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A23494">
        <w:rPr>
          <w:b/>
          <w:i/>
        </w:rPr>
        <w:t>Real Estate</w:t>
      </w:r>
      <w:r w:rsidR="00A23494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1B91829" w14:textId="77777777" w:rsidR="003B6C0B" w:rsidRDefault="003B6C0B" w:rsidP="00F24EDE"/>
    <w:p w14:paraId="04E08F07" w14:textId="74665C9E" w:rsidR="003B6C0B" w:rsidRPr="003B6C0B" w:rsidRDefault="003B6C0B" w:rsidP="003B6C0B">
      <w:pPr>
        <w:pStyle w:val="ListParagraph"/>
        <w:numPr>
          <w:ilvl w:val="0"/>
          <w:numId w:val="1"/>
        </w:numPr>
        <w:rPr>
          <w:b/>
        </w:rPr>
      </w:pPr>
      <w:r>
        <w:t xml:space="preserve">**** works in </w:t>
      </w:r>
      <w:r w:rsidRPr="003B6C0B">
        <w:rPr>
          <w:i/>
        </w:rPr>
        <w:t>real estate</w:t>
      </w:r>
      <w:r>
        <w:t>, and leases a lot of office space in the Empire State Building.</w:t>
      </w:r>
    </w:p>
    <w:p w14:paraId="0B631D43" w14:textId="0163D23C" w:rsidR="003B6C0B" w:rsidRPr="003B6C0B" w:rsidRDefault="003B6C0B" w:rsidP="003B6C0B">
      <w:pPr>
        <w:pStyle w:val="ListParagraph"/>
        <w:numPr>
          <w:ilvl w:val="0"/>
          <w:numId w:val="1"/>
        </w:numPr>
        <w:rPr>
          <w:b/>
        </w:rPr>
      </w:pPr>
      <w:r>
        <w:t xml:space="preserve">**** is an economist who works in </w:t>
      </w:r>
      <w:r w:rsidRPr="003B6C0B">
        <w:rPr>
          <w:i/>
        </w:rPr>
        <w:t>real estate</w:t>
      </w:r>
      <w:r>
        <w:t>, so *** watches housing prices carefully.</w:t>
      </w:r>
    </w:p>
    <w:p w14:paraId="15FC0BF7" w14:textId="200D7099" w:rsidR="003B6C0B" w:rsidRPr="003B6C0B" w:rsidRDefault="003B6C0B" w:rsidP="003B6C0B">
      <w:pPr>
        <w:pStyle w:val="ListParagraph"/>
        <w:numPr>
          <w:ilvl w:val="0"/>
          <w:numId w:val="1"/>
        </w:numPr>
        <w:rPr>
          <w:b/>
        </w:rPr>
      </w:pPr>
      <w:r>
        <w:t xml:space="preserve">Most financial advisors agree that </w:t>
      </w:r>
      <w:r w:rsidRPr="003B6C0B">
        <w:rPr>
          <w:i/>
        </w:rPr>
        <w:t>real estate</w:t>
      </w:r>
      <w:r>
        <w:t xml:space="preserve"> is a safe investment, because people will always need apartments, houses, offices, and storefronts.</w:t>
      </w:r>
    </w:p>
    <w:p w14:paraId="6D84F08E" w14:textId="6AE392ED" w:rsidR="003B6C0B" w:rsidRPr="003B6C0B" w:rsidRDefault="003B6C0B" w:rsidP="003B6C0B">
      <w:pPr>
        <w:pStyle w:val="ListParagraph"/>
        <w:numPr>
          <w:ilvl w:val="0"/>
          <w:numId w:val="1"/>
        </w:numPr>
        <w:rPr>
          <w:b/>
        </w:rPr>
      </w:pPr>
      <w:r>
        <w:t xml:space="preserve">*** invests in </w:t>
      </w:r>
      <w:r w:rsidRPr="003B6C0B">
        <w:rPr>
          <w:i/>
        </w:rPr>
        <w:t>real estate</w:t>
      </w:r>
      <w:r>
        <w:t xml:space="preserve"> and just closed on an apartment building in Queens.</w:t>
      </w:r>
    </w:p>
    <w:p w14:paraId="3EA56A16" w14:textId="37886C22" w:rsidR="003B6C0B" w:rsidRPr="003B6C0B" w:rsidRDefault="003B6C0B" w:rsidP="003B6C0B">
      <w:pPr>
        <w:pStyle w:val="ListParagraph"/>
        <w:numPr>
          <w:ilvl w:val="0"/>
          <w:numId w:val="1"/>
        </w:numPr>
        <w:rPr>
          <w:b/>
        </w:rPr>
      </w:pPr>
      <w:r>
        <w:t xml:space="preserve">*** wants to buy a farm upstate, so *** is searching for a competent </w:t>
      </w:r>
      <w:bookmarkStart w:id="54" w:name="_GoBack"/>
      <w:r w:rsidRPr="003B6C0B">
        <w:rPr>
          <w:i/>
        </w:rPr>
        <w:t>real estate</w:t>
      </w:r>
      <w:r>
        <w:t xml:space="preserve"> </w:t>
      </w:r>
      <w:bookmarkEnd w:id="54"/>
      <w:r>
        <w:t>agent in Albany.</w:t>
      </w:r>
    </w:p>
    <w:p w14:paraId="7E097896" w14:textId="77777777" w:rsidR="00F24EDE" w:rsidRDefault="00F24EDE" w:rsidP="00F24EDE"/>
    <w:p w14:paraId="4C64158B" w14:textId="764CF737" w:rsidR="00B577EA" w:rsidRPr="006B45BA" w:rsidRDefault="00A23494" w:rsidP="00F24EDE">
      <w:r>
        <w:rPr>
          <w:b/>
          <w:u w:val="single"/>
        </w:rPr>
        <w:t xml:space="preserve">The noun </w:t>
      </w:r>
      <w:r>
        <w:rPr>
          <w:b/>
          <w:i/>
          <w:u w:val="single"/>
        </w:rPr>
        <w:t>real estate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>
        <w:rPr>
          <w:b/>
          <w:u w:val="single"/>
        </w:rPr>
        <w:t>: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4921D0"/>
    <w:multiLevelType w:val="hybridMultilevel"/>
    <w:tmpl w:val="589CE9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84"/>
    <w:rsid w:val="001539C9"/>
    <w:rsid w:val="001F20BF"/>
    <w:rsid w:val="002C2733"/>
    <w:rsid w:val="00335A5C"/>
    <w:rsid w:val="003B6C0B"/>
    <w:rsid w:val="00410E3E"/>
    <w:rsid w:val="005A5A20"/>
    <w:rsid w:val="006B45BA"/>
    <w:rsid w:val="008A1E84"/>
    <w:rsid w:val="00A23494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6C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9</TotalTime>
  <Pages>1</Pages>
  <Words>160</Words>
  <Characters>915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2017-06-19T16:41:00Z</dcterms:created>
  <dcterms:modified xsi:type="dcterms:W3CDTF">2017-07-20T16:46:00Z</dcterms:modified>
</cp:coreProperties>
</file>