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596A1A6D" w:rsidR="009C241B" w:rsidRPr="005027EC" w:rsidRDefault="009C241B">
      <w:pPr>
        <w:rPr>
          <w:rFonts w:ascii="Times New Roman" w:hAnsi="Times New Roman" w:cs="Times New Roman"/>
          <w:b/>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2A47FB">
        <w:rPr>
          <w:rFonts w:ascii="Times New Roman" w:hAnsi="Times New Roman" w:cs="Times New Roman"/>
          <w:b/>
        </w:rPr>
        <w:t>46</w:t>
      </w:r>
      <w:r>
        <w:rPr>
          <w:rFonts w:ascii="Times New Roman" w:hAnsi="Times New Roman" w:cs="Times New Roman"/>
          <w:b/>
        </w:rPr>
        <w:t xml:space="preserve"> Worksheet:</w:t>
      </w:r>
      <w:r w:rsidR="00705B5D">
        <w:rPr>
          <w:rFonts w:ascii="Times New Roman" w:hAnsi="Times New Roman" w:cs="Times New Roman"/>
          <w:b/>
        </w:rPr>
        <w:t xml:space="preserve"> </w:t>
      </w:r>
      <w:r w:rsidR="005027EC" w:rsidRPr="005027EC">
        <w:rPr>
          <w:rFonts w:ascii="Times New Roman" w:hAnsi="Times New Roman" w:cs="Times New Roman"/>
          <w:b/>
          <w:i/>
          <w:iCs/>
        </w:rPr>
        <w:t>Birthdays and Anniversaries II: Birthday Flowers by Month</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4F78CEE5" w14:textId="6A5757EC" w:rsidR="002A47FB" w:rsidRDefault="00705B5D" w:rsidP="005027EC">
      <w:pPr>
        <w:rPr>
          <w:rFonts w:ascii="Times New Roman" w:hAnsi="Times New Roman" w:cs="Times New Roman"/>
          <w:lang w:eastAsia="ja-JP"/>
        </w:rPr>
      </w:pPr>
      <w:r>
        <w:rPr>
          <w:rFonts w:ascii="Times New Roman" w:hAnsi="Times New Roman" w:cs="Times New Roman"/>
          <w:bCs/>
        </w:rPr>
        <w:t xml:space="preserve">This worksheet deals with the concept and category of </w:t>
      </w:r>
      <w:r w:rsidR="008954D9" w:rsidRPr="008954D9">
        <w:rPr>
          <w:rFonts w:ascii="Times New Roman" w:hAnsi="Times New Roman" w:cs="Times New Roman"/>
          <w:bCs/>
        </w:rPr>
        <w:t>birthday gifts</w:t>
      </w:r>
      <w:r>
        <w:rPr>
          <w:rFonts w:ascii="Times New Roman" w:hAnsi="Times New Roman" w:cs="Times New Roman"/>
          <w:bCs/>
        </w:rPr>
        <w:t xml:space="preserve">. Please answer the reading comprehension that follow this list of </w:t>
      </w:r>
      <w:r w:rsidR="008954D9">
        <w:rPr>
          <w:rFonts w:ascii="Times New Roman" w:hAnsi="Times New Roman" w:cs="Times New Roman"/>
          <w:bCs/>
        </w:rPr>
        <w:t>birthday flowers by month</w:t>
      </w:r>
      <w:r w:rsidR="005E7BC7" w:rsidRPr="005E7BC7">
        <w:rPr>
          <w:rFonts w:ascii="Times New Roman" w:hAnsi="Times New Roman" w:cs="Times New Roman"/>
          <w:lang w:eastAsia="ja-JP"/>
        </w:rPr>
        <w:t>.</w:t>
      </w:r>
    </w:p>
    <w:p w14:paraId="33D4F08C" w14:textId="77777777" w:rsidR="000C3AFB" w:rsidRPr="005027EC" w:rsidRDefault="000C3AFB" w:rsidP="005027EC">
      <w:pPr>
        <w:rPr>
          <w:rFonts w:ascii="Times New Roman" w:hAnsi="Times New Roman" w:cs="Times New Roman"/>
          <w:bCs/>
        </w:rPr>
      </w:pPr>
    </w:p>
    <w:p w14:paraId="25C06892" w14:textId="389409F0" w:rsidR="00EF2127" w:rsidRPr="00EF2127" w:rsidRDefault="00EF2127" w:rsidP="002A47FB">
      <w:pPr>
        <w:widowControl w:val="0"/>
        <w:jc w:val="center"/>
        <w:rPr>
          <w:rFonts w:ascii="Times New Roman" w:hAnsi="Times New Roman" w:cs="Times New Roman"/>
          <w:b/>
          <w:bCs/>
          <w:u w:val="single"/>
        </w:rPr>
      </w:pPr>
      <w:r w:rsidRPr="00EF2127">
        <w:rPr>
          <w:rFonts w:ascii="Times New Roman" w:hAnsi="Times New Roman" w:cs="Times New Roman"/>
          <w:b/>
          <w:bCs/>
          <w:u w:val="single"/>
        </w:rPr>
        <w:t>Birthda</w:t>
      </w:r>
      <w:r w:rsidR="005027EC">
        <w:rPr>
          <w:rFonts w:ascii="Times New Roman" w:hAnsi="Times New Roman" w:cs="Times New Roman"/>
          <w:b/>
          <w:bCs/>
          <w:u w:val="single"/>
        </w:rPr>
        <w:t>y</w:t>
      </w:r>
      <w:r w:rsidRPr="00EF2127">
        <w:rPr>
          <w:rFonts w:ascii="Times New Roman" w:hAnsi="Times New Roman" w:cs="Times New Roman"/>
          <w:b/>
          <w:bCs/>
          <w:u w:val="single"/>
        </w:rPr>
        <w:t>s and Anniversaries II: Birthday Flowers by Month</w:t>
      </w:r>
    </w:p>
    <w:p w14:paraId="617879CF" w14:textId="77777777" w:rsidR="00EF2127" w:rsidRPr="003A68A7" w:rsidRDefault="00EF2127" w:rsidP="00EF2127">
      <w:pPr>
        <w:pStyle w:val="ListParagraph"/>
        <w:widowControl w:val="0"/>
        <w:numPr>
          <w:ilvl w:val="0"/>
          <w:numId w:val="1"/>
        </w:numPr>
        <w:jc w:val="center"/>
        <w:rPr>
          <w:b/>
          <w:bCs/>
        </w:rPr>
      </w:pPr>
      <w:r>
        <w:t>January = carnation, snowdrop</w:t>
      </w:r>
    </w:p>
    <w:p w14:paraId="65E5F30E" w14:textId="77777777" w:rsidR="00EF2127" w:rsidRPr="003A68A7" w:rsidRDefault="00EF2127" w:rsidP="00EF2127">
      <w:pPr>
        <w:pStyle w:val="ListParagraph"/>
        <w:widowControl w:val="0"/>
        <w:numPr>
          <w:ilvl w:val="0"/>
          <w:numId w:val="1"/>
        </w:numPr>
        <w:jc w:val="center"/>
        <w:rPr>
          <w:b/>
          <w:bCs/>
        </w:rPr>
      </w:pPr>
      <w:r>
        <w:t>February = violet, primrose</w:t>
      </w:r>
    </w:p>
    <w:p w14:paraId="41AA5FC4" w14:textId="77777777" w:rsidR="00EF2127" w:rsidRPr="003A68A7" w:rsidRDefault="00EF2127" w:rsidP="00EF2127">
      <w:pPr>
        <w:pStyle w:val="ListParagraph"/>
        <w:widowControl w:val="0"/>
        <w:numPr>
          <w:ilvl w:val="0"/>
          <w:numId w:val="1"/>
        </w:numPr>
        <w:jc w:val="center"/>
        <w:rPr>
          <w:b/>
          <w:bCs/>
        </w:rPr>
      </w:pPr>
      <w:r>
        <w:t>March = jonquil, violet</w:t>
      </w:r>
    </w:p>
    <w:p w14:paraId="4028A976" w14:textId="77777777" w:rsidR="00EF2127" w:rsidRPr="003A68A7" w:rsidRDefault="00EF2127" w:rsidP="00EF2127">
      <w:pPr>
        <w:pStyle w:val="ListParagraph"/>
        <w:widowControl w:val="0"/>
        <w:numPr>
          <w:ilvl w:val="0"/>
          <w:numId w:val="1"/>
        </w:numPr>
        <w:jc w:val="center"/>
        <w:rPr>
          <w:b/>
          <w:bCs/>
        </w:rPr>
      </w:pPr>
      <w:r>
        <w:t>April = daisy, sweet pea</w:t>
      </w:r>
    </w:p>
    <w:p w14:paraId="72F9E3BD" w14:textId="77777777" w:rsidR="00EF2127" w:rsidRPr="003A68A7" w:rsidRDefault="00EF2127" w:rsidP="00EF2127">
      <w:pPr>
        <w:pStyle w:val="ListParagraph"/>
        <w:widowControl w:val="0"/>
        <w:numPr>
          <w:ilvl w:val="0"/>
          <w:numId w:val="1"/>
        </w:numPr>
        <w:jc w:val="center"/>
        <w:rPr>
          <w:b/>
          <w:bCs/>
        </w:rPr>
      </w:pPr>
      <w:r>
        <w:t>May = hawthorn, lily of the valley</w:t>
      </w:r>
    </w:p>
    <w:p w14:paraId="77A2BB9F" w14:textId="77777777" w:rsidR="00EF2127" w:rsidRPr="003A68A7" w:rsidRDefault="00EF2127" w:rsidP="00EF2127">
      <w:pPr>
        <w:pStyle w:val="ListParagraph"/>
        <w:widowControl w:val="0"/>
        <w:numPr>
          <w:ilvl w:val="0"/>
          <w:numId w:val="1"/>
        </w:numPr>
        <w:jc w:val="center"/>
        <w:rPr>
          <w:b/>
          <w:bCs/>
        </w:rPr>
      </w:pPr>
      <w:r>
        <w:t>June = rose, honeysuckle</w:t>
      </w:r>
    </w:p>
    <w:p w14:paraId="3904CD9B" w14:textId="77777777" w:rsidR="00EF2127" w:rsidRPr="003A68A7" w:rsidRDefault="00EF2127" w:rsidP="00EF2127">
      <w:pPr>
        <w:pStyle w:val="ListParagraph"/>
        <w:widowControl w:val="0"/>
        <w:numPr>
          <w:ilvl w:val="0"/>
          <w:numId w:val="1"/>
        </w:numPr>
        <w:jc w:val="center"/>
        <w:rPr>
          <w:b/>
          <w:bCs/>
        </w:rPr>
      </w:pPr>
      <w:r>
        <w:t>July = larkspur, water lily</w:t>
      </w:r>
    </w:p>
    <w:p w14:paraId="08507D1E" w14:textId="77777777" w:rsidR="00EF2127" w:rsidRPr="003A68A7" w:rsidRDefault="00EF2127" w:rsidP="00EF2127">
      <w:pPr>
        <w:pStyle w:val="ListParagraph"/>
        <w:widowControl w:val="0"/>
        <w:numPr>
          <w:ilvl w:val="0"/>
          <w:numId w:val="1"/>
        </w:numPr>
        <w:jc w:val="center"/>
        <w:rPr>
          <w:b/>
          <w:bCs/>
        </w:rPr>
      </w:pPr>
      <w:r>
        <w:t>August = gladiolus, poppy</w:t>
      </w:r>
    </w:p>
    <w:p w14:paraId="12DC9828" w14:textId="77777777" w:rsidR="00EF2127" w:rsidRPr="003A68A7" w:rsidRDefault="00EF2127" w:rsidP="00EF2127">
      <w:pPr>
        <w:pStyle w:val="ListParagraph"/>
        <w:widowControl w:val="0"/>
        <w:numPr>
          <w:ilvl w:val="0"/>
          <w:numId w:val="1"/>
        </w:numPr>
        <w:jc w:val="center"/>
        <w:rPr>
          <w:b/>
          <w:bCs/>
        </w:rPr>
      </w:pPr>
      <w:r>
        <w:t>September = morning glory, aster</w:t>
      </w:r>
    </w:p>
    <w:p w14:paraId="33C5E91C" w14:textId="77777777" w:rsidR="00EF2127" w:rsidRPr="003A68A7" w:rsidRDefault="00EF2127" w:rsidP="00EF2127">
      <w:pPr>
        <w:pStyle w:val="ListParagraph"/>
        <w:widowControl w:val="0"/>
        <w:numPr>
          <w:ilvl w:val="0"/>
          <w:numId w:val="1"/>
        </w:numPr>
        <w:jc w:val="center"/>
        <w:rPr>
          <w:b/>
          <w:bCs/>
        </w:rPr>
      </w:pPr>
      <w:r>
        <w:t>October = calendula, cosmos</w:t>
      </w:r>
    </w:p>
    <w:p w14:paraId="4A8CA1F3" w14:textId="77777777" w:rsidR="00EF2127" w:rsidRPr="003A68A7" w:rsidRDefault="00EF2127" w:rsidP="00EF2127">
      <w:pPr>
        <w:pStyle w:val="ListParagraph"/>
        <w:widowControl w:val="0"/>
        <w:numPr>
          <w:ilvl w:val="0"/>
          <w:numId w:val="1"/>
        </w:numPr>
        <w:jc w:val="center"/>
        <w:rPr>
          <w:b/>
          <w:bCs/>
        </w:rPr>
      </w:pPr>
      <w:r>
        <w:t>November = chrysanthemum</w:t>
      </w:r>
    </w:p>
    <w:p w14:paraId="102DCBC2" w14:textId="1137EA57" w:rsidR="00EF2127" w:rsidRPr="002A47FB" w:rsidRDefault="00EF2127" w:rsidP="00EF2127">
      <w:pPr>
        <w:pStyle w:val="ListParagraph"/>
        <w:widowControl w:val="0"/>
        <w:numPr>
          <w:ilvl w:val="0"/>
          <w:numId w:val="1"/>
        </w:numPr>
        <w:jc w:val="center"/>
        <w:rPr>
          <w:b/>
          <w:bCs/>
        </w:rPr>
      </w:pPr>
      <w:r>
        <w:t xml:space="preserve">December = narcissus, holly, </w:t>
      </w:r>
      <w:r w:rsidR="00341A04">
        <w:t>poinsettia</w:t>
      </w:r>
    </w:p>
    <w:p w14:paraId="4684BEEB" w14:textId="0A48C275" w:rsidR="002A47FB" w:rsidRDefault="002A47FB" w:rsidP="002A47FB">
      <w:pPr>
        <w:widowControl w:val="0"/>
        <w:jc w:val="center"/>
        <w:rPr>
          <w:b/>
          <w:bCs/>
        </w:rPr>
      </w:pPr>
    </w:p>
    <w:p w14:paraId="7B3BA4FD" w14:textId="26E3F0E9" w:rsidR="002A47FB" w:rsidRDefault="002A47FB" w:rsidP="002A47FB">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r w:rsidRPr="005E7BC7">
        <w:rPr>
          <w:rFonts w:ascii="Times New Roman" w:hAnsi="Times New Roman" w:cs="Times New Roman"/>
          <w:lang w:eastAsia="ja-JP"/>
        </w:rPr>
        <w:t xml:space="preserve">Kipfer,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119DD4DE" w14:textId="6EFC014B" w:rsidR="005027EC" w:rsidRDefault="005027EC" w:rsidP="002A47FB">
      <w:pPr>
        <w:widowControl w:val="0"/>
        <w:rPr>
          <w:rFonts w:ascii="Times New Roman" w:hAnsi="Times New Roman" w:cs="Times New Roman"/>
          <w:lang w:eastAsia="ja-JP"/>
        </w:rPr>
      </w:pPr>
    </w:p>
    <w:p w14:paraId="54CA805F" w14:textId="6F1AFD11" w:rsidR="005027EC" w:rsidRPr="00341A04" w:rsidRDefault="00341A04" w:rsidP="005027EC">
      <w:pPr>
        <w:pStyle w:val="ListParagraph"/>
        <w:widowControl w:val="0"/>
        <w:numPr>
          <w:ilvl w:val="0"/>
          <w:numId w:val="2"/>
        </w:numPr>
        <w:rPr>
          <w:b/>
          <w:bCs/>
          <w:lang w:eastAsia="ja-JP"/>
        </w:rPr>
      </w:pPr>
      <w:r>
        <w:rPr>
          <w:lang w:eastAsia="ja-JP"/>
        </w:rPr>
        <w:t xml:space="preserve">If your birthday falls in February, </w:t>
      </w:r>
      <w:r w:rsidRPr="00341A04">
        <w:rPr>
          <w:b/>
          <w:bCs/>
          <w:lang w:eastAsia="ja-JP"/>
        </w:rPr>
        <w:t>what</w:t>
      </w:r>
      <w:r>
        <w:rPr>
          <w:lang w:eastAsia="ja-JP"/>
        </w:rPr>
        <w:t xml:space="preserve"> kind of flowers should people bring you?</w:t>
      </w:r>
    </w:p>
    <w:p w14:paraId="796B5AED" w14:textId="7DE5B560" w:rsidR="00341A04" w:rsidRDefault="00341A04" w:rsidP="00341A04">
      <w:pPr>
        <w:widowControl w:val="0"/>
        <w:rPr>
          <w:b/>
          <w:bCs/>
          <w:lang w:eastAsia="ja-JP"/>
        </w:rPr>
      </w:pPr>
    </w:p>
    <w:p w14:paraId="706C0EB8" w14:textId="77777777" w:rsidR="00341A04" w:rsidRPr="00341A04" w:rsidRDefault="00341A04" w:rsidP="00341A04">
      <w:pPr>
        <w:widowControl w:val="0"/>
        <w:rPr>
          <w:b/>
          <w:bCs/>
          <w:lang w:eastAsia="ja-JP"/>
        </w:rPr>
      </w:pPr>
    </w:p>
    <w:p w14:paraId="39D302B0" w14:textId="5C587E7F" w:rsidR="00341A04" w:rsidRPr="00341A04" w:rsidRDefault="00341A04" w:rsidP="005027EC">
      <w:pPr>
        <w:pStyle w:val="ListParagraph"/>
        <w:widowControl w:val="0"/>
        <w:numPr>
          <w:ilvl w:val="0"/>
          <w:numId w:val="2"/>
        </w:numPr>
        <w:rPr>
          <w:b/>
          <w:bCs/>
          <w:lang w:eastAsia="ja-JP"/>
        </w:rPr>
      </w:pPr>
      <w:r>
        <w:rPr>
          <w:lang w:eastAsia="ja-JP"/>
        </w:rPr>
        <w:t xml:space="preserve">If a person received morning glories and asters as a birthday gift, </w:t>
      </w:r>
      <w:r w:rsidRPr="00341A04">
        <w:rPr>
          <w:b/>
          <w:bCs/>
          <w:lang w:eastAsia="ja-JP"/>
        </w:rPr>
        <w:t>in what</w:t>
      </w:r>
      <w:r>
        <w:rPr>
          <w:lang w:eastAsia="ja-JP"/>
        </w:rPr>
        <w:t xml:space="preserve"> month are they born?</w:t>
      </w:r>
    </w:p>
    <w:p w14:paraId="49F9BF21" w14:textId="4A9D7F63" w:rsidR="00341A04" w:rsidRDefault="00341A04" w:rsidP="00341A04">
      <w:pPr>
        <w:widowControl w:val="0"/>
        <w:rPr>
          <w:b/>
          <w:bCs/>
          <w:lang w:eastAsia="ja-JP"/>
        </w:rPr>
      </w:pPr>
    </w:p>
    <w:p w14:paraId="172CD428" w14:textId="77777777" w:rsidR="00341A04" w:rsidRPr="00341A04" w:rsidRDefault="00341A04" w:rsidP="00341A04">
      <w:pPr>
        <w:widowControl w:val="0"/>
        <w:rPr>
          <w:b/>
          <w:bCs/>
          <w:lang w:eastAsia="ja-JP"/>
        </w:rPr>
      </w:pPr>
    </w:p>
    <w:p w14:paraId="64AD02FD" w14:textId="4E6BA995" w:rsidR="00341A04" w:rsidRPr="00341A04" w:rsidRDefault="00341A04" w:rsidP="005027EC">
      <w:pPr>
        <w:pStyle w:val="ListParagraph"/>
        <w:widowControl w:val="0"/>
        <w:numPr>
          <w:ilvl w:val="0"/>
          <w:numId w:val="2"/>
        </w:numPr>
        <w:rPr>
          <w:b/>
          <w:bCs/>
          <w:lang w:eastAsia="ja-JP"/>
        </w:rPr>
      </w:pPr>
      <w:r>
        <w:rPr>
          <w:lang w:eastAsia="ja-JP"/>
        </w:rPr>
        <w:t xml:space="preserve">You received a bunch of chrysanthemums for you birthday; </w:t>
      </w:r>
      <w:r w:rsidRPr="00341A04">
        <w:rPr>
          <w:b/>
          <w:bCs/>
          <w:lang w:eastAsia="ja-JP"/>
        </w:rPr>
        <w:t>in what</w:t>
      </w:r>
      <w:r>
        <w:rPr>
          <w:lang w:eastAsia="ja-JP"/>
        </w:rPr>
        <w:t xml:space="preserve"> month were you born?</w:t>
      </w:r>
    </w:p>
    <w:p w14:paraId="1355A6FA" w14:textId="70144BB4" w:rsidR="00341A04" w:rsidRDefault="00341A04" w:rsidP="00341A04">
      <w:pPr>
        <w:widowControl w:val="0"/>
        <w:rPr>
          <w:b/>
          <w:bCs/>
          <w:lang w:eastAsia="ja-JP"/>
        </w:rPr>
      </w:pPr>
    </w:p>
    <w:p w14:paraId="55A91E38" w14:textId="77777777" w:rsidR="00341A04" w:rsidRPr="00341A04" w:rsidRDefault="00341A04" w:rsidP="00341A04">
      <w:pPr>
        <w:widowControl w:val="0"/>
        <w:rPr>
          <w:b/>
          <w:bCs/>
          <w:lang w:eastAsia="ja-JP"/>
        </w:rPr>
      </w:pPr>
    </w:p>
    <w:p w14:paraId="58ABB5D6" w14:textId="7BF10A66" w:rsidR="00341A04" w:rsidRPr="00512A64" w:rsidRDefault="00512A64" w:rsidP="005027EC">
      <w:pPr>
        <w:pStyle w:val="ListParagraph"/>
        <w:widowControl w:val="0"/>
        <w:numPr>
          <w:ilvl w:val="0"/>
          <w:numId w:val="2"/>
        </w:numPr>
        <w:rPr>
          <w:b/>
          <w:bCs/>
          <w:lang w:eastAsia="ja-JP"/>
        </w:rPr>
      </w:pPr>
      <w:r>
        <w:rPr>
          <w:lang w:eastAsia="ja-JP"/>
        </w:rPr>
        <w:t xml:space="preserve">Your mom’s birthday is in July. </w:t>
      </w:r>
      <w:r w:rsidRPr="00512A64">
        <w:rPr>
          <w:b/>
          <w:bCs/>
          <w:lang w:eastAsia="ja-JP"/>
        </w:rPr>
        <w:t>What</w:t>
      </w:r>
      <w:r>
        <w:rPr>
          <w:lang w:eastAsia="ja-JP"/>
        </w:rPr>
        <w:t xml:space="preserve"> flowers will you buy her?</w:t>
      </w:r>
    </w:p>
    <w:p w14:paraId="6928D2C1" w14:textId="49C02F2F" w:rsidR="00512A64" w:rsidRDefault="00512A64" w:rsidP="00512A64">
      <w:pPr>
        <w:widowControl w:val="0"/>
        <w:rPr>
          <w:b/>
          <w:bCs/>
          <w:lang w:eastAsia="ja-JP"/>
        </w:rPr>
      </w:pPr>
    </w:p>
    <w:p w14:paraId="6CDEF61D" w14:textId="77777777" w:rsidR="00512A64" w:rsidRPr="00512A64" w:rsidRDefault="00512A64" w:rsidP="00512A64">
      <w:pPr>
        <w:widowControl w:val="0"/>
        <w:rPr>
          <w:b/>
          <w:bCs/>
          <w:lang w:eastAsia="ja-JP"/>
        </w:rPr>
      </w:pPr>
    </w:p>
    <w:p w14:paraId="25279E4F" w14:textId="10AD7984" w:rsidR="00512A64" w:rsidRPr="005027EC" w:rsidRDefault="00512A64" w:rsidP="005027EC">
      <w:pPr>
        <w:pStyle w:val="ListParagraph"/>
        <w:widowControl w:val="0"/>
        <w:numPr>
          <w:ilvl w:val="0"/>
          <w:numId w:val="2"/>
        </w:numPr>
        <w:rPr>
          <w:b/>
          <w:bCs/>
          <w:lang w:eastAsia="ja-JP"/>
        </w:rPr>
      </w:pPr>
      <w:r>
        <w:rPr>
          <w:lang w:eastAsia="ja-JP"/>
        </w:rPr>
        <w:t xml:space="preserve">Unfortunately, your birthday falls around Christmas. </w:t>
      </w:r>
      <w:r w:rsidRPr="00512A64">
        <w:rPr>
          <w:b/>
          <w:bCs/>
          <w:lang w:eastAsia="ja-JP"/>
        </w:rPr>
        <w:t>What</w:t>
      </w:r>
      <w:r>
        <w:rPr>
          <w:lang w:eastAsia="ja-JP"/>
        </w:rPr>
        <w:t xml:space="preserve"> flowers will you receive?</w:t>
      </w:r>
    </w:p>
    <w:p w14:paraId="2458BC47" w14:textId="77777777" w:rsidR="002A47FB" w:rsidRPr="002A47FB" w:rsidRDefault="002A47FB" w:rsidP="002A47FB">
      <w:pPr>
        <w:widowControl w:val="0"/>
        <w:jc w:val="center"/>
        <w:rPr>
          <w:b/>
          <w:bCs/>
        </w:rPr>
      </w:pPr>
    </w:p>
    <w:p w14:paraId="2D72BCC4" w14:textId="77777777" w:rsidR="00EF2127" w:rsidRPr="005E7BC7" w:rsidRDefault="00EF2127" w:rsidP="005E7BC7">
      <w:pPr>
        <w:widowControl w:val="0"/>
        <w:rPr>
          <w:rFonts w:ascii="Times New Roman" w:hAnsi="Times New Roman" w:cs="Times New Roman"/>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AD71A1"/>
    <w:multiLevelType w:val="hybridMultilevel"/>
    <w:tmpl w:val="895E78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0C3AFB"/>
    <w:rsid w:val="002A47FB"/>
    <w:rsid w:val="003040AE"/>
    <w:rsid w:val="00341A04"/>
    <w:rsid w:val="003D1E24"/>
    <w:rsid w:val="00410E3E"/>
    <w:rsid w:val="004F3E9E"/>
    <w:rsid w:val="005027EC"/>
    <w:rsid w:val="00512A64"/>
    <w:rsid w:val="00522C3E"/>
    <w:rsid w:val="005E7BC7"/>
    <w:rsid w:val="00631B11"/>
    <w:rsid w:val="006B45BA"/>
    <w:rsid w:val="00705B5D"/>
    <w:rsid w:val="007C15C6"/>
    <w:rsid w:val="008954D9"/>
    <w:rsid w:val="009C241B"/>
    <w:rsid w:val="00E04AED"/>
    <w:rsid w:val="00EF2127"/>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EF2127"/>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14</TotalTime>
  <Pages>1</Pages>
  <Words>252</Words>
  <Characters>1439</Characters>
  <Application>Microsoft Office Word</Application>
  <DocSecurity>0</DocSecurity>
  <Lines>11</Lines>
  <Paragraphs>3</Paragraphs>
  <ScaleCrop>false</ScaleCrop>
  <Company>Mark's Text Terminal</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2019-11-06T11:30:00Z</dcterms:created>
  <dcterms:modified xsi:type="dcterms:W3CDTF">2020-09-29T20:30:00Z</dcterms:modified>
</cp:coreProperties>
</file>