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602094C1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7D7E6D">
        <w:rPr>
          <w:b/>
          <w:i/>
        </w:rPr>
        <w:t>Russo-Japanese War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CF79B09" w14:textId="77777777" w:rsidR="007D7E6D" w:rsidRDefault="007D7E6D" w:rsidP="007D7E6D">
      <w:r w:rsidRPr="00016050">
        <w:rPr>
          <w:b/>
        </w:rPr>
        <w:t>Russo-Japanese War</w:t>
      </w:r>
      <w:r>
        <w:t xml:space="preserve"> A war fought in 1904–1905 between Russia and Japan over rival territorial claims. In winning the war, Japan emerged as a world power. President Theodore Roosevelt of the United States was largely responsible for bringing the two sides together and working out a treaty. For his efforts, Roosevelt won the Nobel Prize for peace.</w:t>
      </w:r>
    </w:p>
    <w:p w14:paraId="08EE5CE3" w14:textId="0057867A" w:rsidR="0066253D" w:rsidRPr="002D4893" w:rsidRDefault="002D4893" w:rsidP="007D7E6D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was the Russo-Japanese War? When was it fought?</w:t>
      </w:r>
    </w:p>
    <w:p w14:paraId="1BDF73B2" w14:textId="77777777" w:rsidR="002D4893" w:rsidRPr="002D4893" w:rsidRDefault="002D4893" w:rsidP="002D48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0A62148" w14:textId="3D64F600" w:rsidR="002D4893" w:rsidRPr="002D4893" w:rsidRDefault="002D4893" w:rsidP="007D7E6D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 xml:space="preserve">won the </w:t>
      </w:r>
      <w:r>
        <w:rPr>
          <w:lang w:eastAsia="ja-JP"/>
        </w:rPr>
        <w:t>Russo-Japanese War</w:t>
      </w:r>
      <w:r>
        <w:rPr>
          <w:lang w:eastAsia="ja-JP"/>
        </w:rPr>
        <w:t>?</w:t>
      </w:r>
    </w:p>
    <w:p w14:paraId="7D096892" w14:textId="77777777" w:rsidR="002D4893" w:rsidRPr="002D4893" w:rsidRDefault="002D4893" w:rsidP="002D48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A64F056" w14:textId="2E1D2C3A" w:rsidR="002D4893" w:rsidRPr="002D4893" w:rsidRDefault="002D4893" w:rsidP="007D7E6D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 xml:space="preserve">was largely responsible for working out the peace treaty that ended the </w:t>
      </w:r>
      <w:r>
        <w:rPr>
          <w:lang w:eastAsia="ja-JP"/>
        </w:rPr>
        <w:t>Russo-Japanese War</w:t>
      </w:r>
      <w:r>
        <w:rPr>
          <w:lang w:eastAsia="ja-JP"/>
        </w:rPr>
        <w:t>? How was this man rewarded for his efforts?</w:t>
      </w:r>
    </w:p>
    <w:p w14:paraId="371EC79A" w14:textId="001F7E5F" w:rsidR="002D4893" w:rsidRDefault="002D4893" w:rsidP="002D4893">
      <w:pPr>
        <w:pStyle w:val="ListParagraph"/>
        <w:rPr>
          <w:b/>
          <w:bCs/>
          <w:lang w:eastAsia="ja-JP"/>
        </w:rPr>
      </w:pPr>
    </w:p>
    <w:p w14:paraId="533FBED4" w14:textId="4F88AD53" w:rsidR="002D4893" w:rsidRDefault="002D4893" w:rsidP="002D4893">
      <w:pPr>
        <w:pStyle w:val="ListParagraph"/>
        <w:rPr>
          <w:b/>
          <w:bCs/>
          <w:lang w:eastAsia="ja-JP"/>
        </w:rPr>
      </w:pPr>
    </w:p>
    <w:p w14:paraId="496E1701" w14:textId="77777777" w:rsidR="002D4893" w:rsidRPr="002D4893" w:rsidRDefault="002D4893" w:rsidP="002D4893">
      <w:pPr>
        <w:pStyle w:val="ListParagraph"/>
        <w:rPr>
          <w:b/>
          <w:bCs/>
          <w:lang w:eastAsia="ja-JP"/>
        </w:rPr>
      </w:pPr>
    </w:p>
    <w:p w14:paraId="3036887C" w14:textId="2EBABE70" w:rsidR="002D4893" w:rsidRDefault="002D4893" w:rsidP="002D48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D289EEF" w14:textId="2A662545" w:rsidR="002D4893" w:rsidRDefault="002D4893" w:rsidP="002D48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0BEE449" w14:textId="77777777" w:rsidR="002D4893" w:rsidRDefault="002D4893" w:rsidP="002D489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64886AF" w14:textId="77777777" w:rsidR="002D4893" w:rsidRDefault="002D4893" w:rsidP="002D4893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Russo-Japanese War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763A9F6" w14:textId="77777777" w:rsidR="002D4893" w:rsidRDefault="002D4893" w:rsidP="002D4893">
      <w:r w:rsidRPr="00016050">
        <w:rPr>
          <w:b/>
        </w:rPr>
        <w:t>Russo-Japanese War</w:t>
      </w:r>
      <w:r>
        <w:t xml:space="preserve"> A war fought in 1904–1905 between Russia and Japan over rival territorial claims. In winning the war, Japan emerged as a world power. President Theodore Roosevelt of the United States was largely responsible for bringing the two sides together and working out a treaty. For his efforts, Roosevelt won the Nobel Prize for peace.</w:t>
      </w:r>
    </w:p>
    <w:p w14:paraId="557C19A8" w14:textId="77777777" w:rsidR="002D4893" w:rsidRPr="002D4893" w:rsidRDefault="002D4893" w:rsidP="002D4893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was the Russo-Japanese War? When was it fought?</w:t>
      </w:r>
    </w:p>
    <w:p w14:paraId="14F13353" w14:textId="77777777" w:rsidR="002D4893" w:rsidRPr="002D4893" w:rsidRDefault="002D4893" w:rsidP="002D48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44AC335" w14:textId="77777777" w:rsidR="002D4893" w:rsidRPr="002D4893" w:rsidRDefault="002D4893" w:rsidP="002D4893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won the Russo-Japanese War?</w:t>
      </w:r>
    </w:p>
    <w:p w14:paraId="432F89BE" w14:textId="77777777" w:rsidR="002D4893" w:rsidRPr="002D4893" w:rsidRDefault="002D4893" w:rsidP="002D48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1C40E6D" w14:textId="77777777" w:rsidR="002D4893" w:rsidRPr="002D4893" w:rsidRDefault="002D4893" w:rsidP="002D4893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Who </w:t>
      </w:r>
      <w:r>
        <w:rPr>
          <w:lang w:eastAsia="ja-JP"/>
        </w:rPr>
        <w:t>was largely responsible for working out the peace treaty that ended the Russo-Japanese War? How was this man rewarded for his efforts?</w:t>
      </w:r>
    </w:p>
    <w:p w14:paraId="2BB097DE" w14:textId="77777777" w:rsidR="002D4893" w:rsidRPr="002D4893" w:rsidRDefault="002D4893" w:rsidP="002D48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059A3B6" w14:textId="7D502E8D" w:rsidR="002D4893" w:rsidRDefault="002D4893" w:rsidP="002D48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16D63B" w14:textId="6F254469" w:rsidR="002D4893" w:rsidRDefault="002D4893" w:rsidP="002D48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3BE6C14" w14:textId="3B44FF87" w:rsidR="002D4893" w:rsidRDefault="002D4893" w:rsidP="002D4893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590CE9E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9A48FF"/>
    <w:multiLevelType w:val="hybridMultilevel"/>
    <w:tmpl w:val="110C5AAA"/>
    <w:lvl w:ilvl="0" w:tplc="830005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152F4F"/>
    <w:multiLevelType w:val="hybridMultilevel"/>
    <w:tmpl w:val="110C5AA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6137C83"/>
    <w:multiLevelType w:val="hybridMultilevel"/>
    <w:tmpl w:val="110C5AA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2963513">
    <w:abstractNumId w:val="0"/>
  </w:num>
  <w:num w:numId="2" w16cid:durableId="486946141">
    <w:abstractNumId w:val="5"/>
  </w:num>
  <w:num w:numId="3" w16cid:durableId="497813692">
    <w:abstractNumId w:val="4"/>
  </w:num>
  <w:num w:numId="4" w16cid:durableId="1711806964">
    <w:abstractNumId w:val="2"/>
  </w:num>
  <w:num w:numId="5" w16cid:durableId="439566771">
    <w:abstractNumId w:val="1"/>
  </w:num>
  <w:num w:numId="6" w16cid:durableId="535241841">
    <w:abstractNumId w:val="3"/>
  </w:num>
  <w:num w:numId="7" w16cid:durableId="2518140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2D4893"/>
    <w:rsid w:val="0038015A"/>
    <w:rsid w:val="003968AA"/>
    <w:rsid w:val="00410E3E"/>
    <w:rsid w:val="005D65D1"/>
    <w:rsid w:val="00660C35"/>
    <w:rsid w:val="0066253D"/>
    <w:rsid w:val="00744EA5"/>
    <w:rsid w:val="007D7E6D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8</TotalTime>
  <Pages>1</Pages>
  <Words>296</Words>
  <Characters>1688</Characters>
  <Application>Microsoft Office Word</Application>
  <DocSecurity>0</DocSecurity>
  <Lines>14</Lines>
  <Paragraphs>3</Paragraphs>
  <ScaleCrop>false</ScaleCrop>
  <Company>Mark's Text Terminal</Company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2021-01-18T14:50:00Z</dcterms:created>
  <dcterms:modified xsi:type="dcterms:W3CDTF">2022-06-27T16:00:00Z</dcterms:modified>
</cp:coreProperties>
</file>