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EF3C3A2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48A506FA" w14:textId="755FC4CF" w:rsidR="00F24EDE" w:rsidRDefault="008A1E84" w:rsidP="00F24EDE">
      <w:r>
        <w:rPr>
          <w:b/>
        </w:rPr>
        <w:t xml:space="preserve">Freshman English Language Arts, </w:t>
      </w:r>
      <w:r w:rsidRPr="008A1E84">
        <w:rPr>
          <w:b/>
          <w:i/>
        </w:rPr>
        <w:t>Word Root Study</w:t>
      </w:r>
      <w:r>
        <w:rPr>
          <w:b/>
          <w:i/>
        </w:rPr>
        <w:t xml:space="preserve"> for Building Vocabulary</w:t>
      </w:r>
      <w:r w:rsidR="0098225B">
        <w:rPr>
          <w:b/>
        </w:rPr>
        <w:t>, Lesson 29</w:t>
      </w:r>
      <w:r>
        <w:rPr>
          <w:b/>
        </w:rPr>
        <w:t xml:space="preserve"> Do Now, </w:t>
      </w:r>
      <w:r w:rsidR="005A5A20">
        <w:rPr>
          <w:b/>
        </w:rPr>
        <w:t>Focus on One Word Worksheet:</w:t>
      </w:r>
      <w:r w:rsidR="00F24EDE">
        <w:rPr>
          <w:b/>
        </w:rPr>
        <w:t xml:space="preserve"> </w:t>
      </w:r>
      <w:r w:rsidR="001752CE">
        <w:rPr>
          <w:b/>
          <w:i/>
        </w:rPr>
        <w:t>Vintage</w:t>
      </w:r>
      <w:r w:rsidR="001752CE">
        <w:rPr>
          <w:b/>
        </w:rPr>
        <w:t xml:space="preserve"> (adjective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2F0522F7" w14:textId="77777777" w:rsidR="000E5C51" w:rsidRDefault="000E5C51" w:rsidP="00F24EDE"/>
    <w:p w14:paraId="731B2EE0" w14:textId="6EDD37C6" w:rsidR="000E5C51" w:rsidRPr="000E5C51" w:rsidRDefault="000E5C51" w:rsidP="000E5C51">
      <w:pPr>
        <w:pStyle w:val="ListParagraph"/>
        <w:numPr>
          <w:ilvl w:val="0"/>
          <w:numId w:val="1"/>
        </w:numPr>
        <w:rPr>
          <w:b/>
        </w:rPr>
      </w:pPr>
      <w:r>
        <w:t xml:space="preserve">*** bought a 1957 Chevrolet Bel Air, which is a highly sought-after </w:t>
      </w:r>
      <w:r w:rsidRPr="000E5C51">
        <w:rPr>
          <w:i/>
        </w:rPr>
        <w:t xml:space="preserve">vintage </w:t>
      </w:r>
      <w:r>
        <w:t>car.</w:t>
      </w:r>
    </w:p>
    <w:p w14:paraId="02A77FC4" w14:textId="4712B43B" w:rsidR="000E5C51" w:rsidRPr="000E5C51" w:rsidRDefault="000E5C51" w:rsidP="000E5C51">
      <w:pPr>
        <w:pStyle w:val="ListParagraph"/>
        <w:numPr>
          <w:ilvl w:val="0"/>
          <w:numId w:val="1"/>
        </w:numPr>
        <w:rPr>
          <w:b/>
        </w:rPr>
      </w:pPr>
      <w:r>
        <w:t xml:space="preserve">Generally speaking, wine gets better when it gets older, so wine connoisseurs are concerned with </w:t>
      </w:r>
      <w:r w:rsidRPr="000E5C51">
        <w:rPr>
          <w:i/>
        </w:rPr>
        <w:t>vintage</w:t>
      </w:r>
      <w:r>
        <w:t>.</w:t>
      </w:r>
    </w:p>
    <w:p w14:paraId="3B65AFB6" w14:textId="0B67FF3C" w:rsidR="000E5C51" w:rsidRPr="000E5C51" w:rsidRDefault="000E5C51" w:rsidP="000E5C51">
      <w:pPr>
        <w:pStyle w:val="ListParagraph"/>
        <w:numPr>
          <w:ilvl w:val="0"/>
          <w:numId w:val="1"/>
        </w:numPr>
        <w:rPr>
          <w:b/>
        </w:rPr>
      </w:pPr>
      <w:r>
        <w:t xml:space="preserve">This year’s high school freshmen are of a #### </w:t>
      </w:r>
      <w:r w:rsidRPr="000E5C51">
        <w:rPr>
          <w:i/>
        </w:rPr>
        <w:t>vintage</w:t>
      </w:r>
      <w:r>
        <w:t>.</w:t>
      </w:r>
    </w:p>
    <w:p w14:paraId="6E6748FD" w14:textId="273FD212" w:rsidR="000E5C51" w:rsidRPr="000E5C51" w:rsidRDefault="000E5C51" w:rsidP="000E5C51">
      <w:pPr>
        <w:pStyle w:val="ListParagraph"/>
        <w:numPr>
          <w:ilvl w:val="0"/>
          <w:numId w:val="1"/>
        </w:numPr>
        <w:rPr>
          <w:b/>
        </w:rPr>
      </w:pPr>
      <w:r w:rsidRPr="000E5C51">
        <w:rPr>
          <w:i/>
        </w:rPr>
        <w:t>Vintage</w:t>
      </w:r>
      <w:r>
        <w:t xml:space="preserve"> clothing, especially from the 1970s, is very fashionable.</w:t>
      </w:r>
    </w:p>
    <w:p w14:paraId="2FB754E0" w14:textId="566AB4F6" w:rsidR="000E5C51" w:rsidRPr="000E5C51" w:rsidRDefault="000E5C51" w:rsidP="000E5C51">
      <w:pPr>
        <w:pStyle w:val="ListParagraph"/>
        <w:numPr>
          <w:ilvl w:val="0"/>
          <w:numId w:val="1"/>
        </w:numPr>
        <w:rPr>
          <w:b/>
        </w:rPr>
      </w:pPr>
      <w:r>
        <w:t xml:space="preserve">At yard sales, collectors are always searching for old magazines with </w:t>
      </w:r>
      <w:bookmarkStart w:id="54" w:name="_GoBack"/>
      <w:r w:rsidRPr="000E5C51">
        <w:rPr>
          <w:i/>
        </w:rPr>
        <w:t>vintage</w:t>
      </w:r>
      <w:bookmarkEnd w:id="54"/>
      <w:r>
        <w:t xml:space="preserve"> advertisements in them,</w:t>
      </w:r>
    </w:p>
    <w:p w14:paraId="7E097896" w14:textId="77777777" w:rsidR="00F24EDE" w:rsidRDefault="00F24EDE" w:rsidP="00F24EDE"/>
    <w:p w14:paraId="4C64158B" w14:textId="017606FE" w:rsidR="00B577EA" w:rsidRPr="006B45BA" w:rsidRDefault="001752CE" w:rsidP="00F24EDE">
      <w:r>
        <w:rPr>
          <w:b/>
          <w:u w:val="single"/>
        </w:rPr>
        <w:t>The adjective</w:t>
      </w:r>
      <w:r w:rsidR="00F24EDE" w:rsidRPr="00523677">
        <w:rPr>
          <w:b/>
          <w:u w:val="single"/>
        </w:rPr>
        <w:t xml:space="preserve"> </w:t>
      </w:r>
      <w:r>
        <w:rPr>
          <w:b/>
          <w:i/>
          <w:u w:val="single"/>
        </w:rPr>
        <w:t>vintage</w:t>
      </w:r>
      <w:r w:rsidR="00F24EDE" w:rsidRPr="00523677">
        <w:rPr>
          <w:b/>
          <w:i/>
          <w:u w:val="single"/>
        </w:rPr>
        <w:t xml:space="preserve"> </w:t>
      </w:r>
      <w:r w:rsidR="00F24EDE" w:rsidRPr="00523677">
        <w:rPr>
          <w:b/>
          <w:u w:val="single"/>
        </w:rPr>
        <w:t>means</w:t>
      </w:r>
      <w:r>
        <w:rPr>
          <w:b/>
          <w:u w:val="single"/>
        </w:rPr>
        <w:t>:</w:t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charset w:val="80"/>
    <w:family w:val="swiss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ＭＳ 明朝">
    <w:charset w:val="80"/>
    <w:family w:val="roma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FE553D5"/>
    <w:multiLevelType w:val="hybridMultilevel"/>
    <w:tmpl w:val="9A6207B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1E84"/>
    <w:rsid w:val="000E5C51"/>
    <w:rsid w:val="001539C9"/>
    <w:rsid w:val="001752CE"/>
    <w:rsid w:val="001F20BF"/>
    <w:rsid w:val="002C2733"/>
    <w:rsid w:val="00335A5C"/>
    <w:rsid w:val="00410E3E"/>
    <w:rsid w:val="005A5A20"/>
    <w:rsid w:val="006B45BA"/>
    <w:rsid w:val="008A1E84"/>
    <w:rsid w:val="0098225B"/>
    <w:rsid w:val="00C32881"/>
    <w:rsid w:val="00CA4835"/>
    <w:rsid w:val="00E11225"/>
    <w:rsid w:val="00EC6ED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F0CFAAD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E5C5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DN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TM*dnow wstm.dotx</Template>
  <TotalTime>8</TotalTime>
  <Pages>1</Pages>
  <Words>147</Words>
  <Characters>838</Characters>
  <Application>Microsoft Macintosh Word</Application>
  <DocSecurity>0</DocSecurity>
  <Lines>6</Lines>
  <Paragraphs>1</Paragraphs>
  <ScaleCrop>false</ScaleCrop>
  <Company>Mark's Text Terminal</Company>
  <LinksUpToDate>false</LinksUpToDate>
  <CharactersWithSpaces>984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4</cp:revision>
  <dcterms:created xsi:type="dcterms:W3CDTF">2017-06-19T16:41:00Z</dcterms:created>
  <dcterms:modified xsi:type="dcterms:W3CDTF">2017-07-20T14:04:00Z</dcterms:modified>
</cp:coreProperties>
</file>