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EF3C3A2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48A506FA" w14:textId="2BAEDA88" w:rsidR="00F24EDE" w:rsidRDefault="008A1E84" w:rsidP="00F24EDE">
      <w:r>
        <w:rPr>
          <w:b/>
        </w:rPr>
        <w:t xml:space="preserve">Freshman English Language Arts, </w:t>
      </w:r>
      <w:r w:rsidRPr="008A1E84">
        <w:rPr>
          <w:b/>
          <w:i/>
        </w:rPr>
        <w:t>Word Root Study</w:t>
      </w:r>
      <w:r>
        <w:rPr>
          <w:b/>
          <w:i/>
        </w:rPr>
        <w:t xml:space="preserve"> for Building Vocabulary</w:t>
      </w:r>
      <w:r w:rsidR="00CC6B68">
        <w:rPr>
          <w:b/>
        </w:rPr>
        <w:t>, Lesson 28</w:t>
      </w:r>
      <w:r>
        <w:rPr>
          <w:b/>
        </w:rPr>
        <w:t xml:space="preserve"> Do Now, </w:t>
      </w:r>
      <w:r w:rsidR="005A5A20">
        <w:rPr>
          <w:b/>
        </w:rPr>
        <w:t>Focus on One Word Worksheet:</w:t>
      </w:r>
      <w:r w:rsidR="00F24EDE">
        <w:rPr>
          <w:b/>
        </w:rPr>
        <w:t xml:space="preserve"> </w:t>
      </w:r>
      <w:r w:rsidR="00CC6B68">
        <w:rPr>
          <w:b/>
          <w:i/>
        </w:rPr>
        <w:t>Quarter</w:t>
      </w:r>
      <w:r w:rsidR="00F24EDE">
        <w:rPr>
          <w:b/>
        </w:rPr>
        <w:t xml:space="preserve"> </w:t>
      </w:r>
      <w:r w:rsidR="00CC6B68">
        <w:rPr>
          <w:b/>
        </w:rPr>
        <w:t>(verb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1CF8FF29" w14:textId="77777777" w:rsidR="00A56956" w:rsidRDefault="00A56956" w:rsidP="00F24EDE"/>
    <w:p w14:paraId="176196B9" w14:textId="301B5FE8" w:rsidR="00A56956" w:rsidRPr="00A56956" w:rsidRDefault="00A56956" w:rsidP="00A56956">
      <w:pPr>
        <w:pStyle w:val="ListParagraph"/>
        <w:numPr>
          <w:ilvl w:val="0"/>
          <w:numId w:val="1"/>
        </w:numPr>
        <w:rPr>
          <w:b/>
        </w:rPr>
      </w:pPr>
      <w:r>
        <w:t xml:space="preserve">When **** had a fire in **** apartment, **** </w:t>
      </w:r>
      <w:r w:rsidRPr="00A56956">
        <w:rPr>
          <w:i/>
        </w:rPr>
        <w:t xml:space="preserve">quartered </w:t>
      </w:r>
      <w:r>
        <w:t>*** until it was repaired.</w:t>
      </w:r>
    </w:p>
    <w:p w14:paraId="42862A8E" w14:textId="6422A598" w:rsidR="00A56956" w:rsidRPr="00A56956" w:rsidRDefault="00A56956" w:rsidP="00A56956">
      <w:pPr>
        <w:pStyle w:val="ListParagraph"/>
        <w:numPr>
          <w:ilvl w:val="0"/>
          <w:numId w:val="1"/>
        </w:numPr>
        <w:rPr>
          <w:b/>
        </w:rPr>
      </w:pPr>
      <w:r>
        <w:t xml:space="preserve">The Humane Society </w:t>
      </w:r>
      <w:r w:rsidRPr="00A56956">
        <w:rPr>
          <w:i/>
        </w:rPr>
        <w:t xml:space="preserve">quarters </w:t>
      </w:r>
      <w:r>
        <w:t>stray dogs and cats.</w:t>
      </w:r>
    </w:p>
    <w:p w14:paraId="253B045A" w14:textId="237D391D" w:rsidR="00A56956" w:rsidRPr="00A56956" w:rsidRDefault="00A56956" w:rsidP="00A56956">
      <w:pPr>
        <w:pStyle w:val="ListParagraph"/>
        <w:numPr>
          <w:ilvl w:val="0"/>
          <w:numId w:val="1"/>
        </w:numPr>
        <w:rPr>
          <w:b/>
        </w:rPr>
      </w:pPr>
      <w:r>
        <w:t xml:space="preserve">When it got late, *** offered to </w:t>
      </w:r>
      <w:r w:rsidRPr="00A56956">
        <w:rPr>
          <w:i/>
        </w:rPr>
        <w:t>quarter</w:t>
      </w:r>
      <w:r>
        <w:t xml:space="preserve"> *** for the night so that *** didn’t have to ride the subway home after midnight.</w:t>
      </w:r>
    </w:p>
    <w:p w14:paraId="0A1A06A2" w14:textId="5227E256" w:rsidR="00A56956" w:rsidRPr="00A56956" w:rsidRDefault="00A56956" w:rsidP="00A56956">
      <w:pPr>
        <w:pStyle w:val="ListParagraph"/>
        <w:numPr>
          <w:ilvl w:val="0"/>
          <w:numId w:val="1"/>
        </w:numPr>
        <w:rPr>
          <w:b/>
        </w:rPr>
      </w:pPr>
      <w:r>
        <w:t xml:space="preserve">Hotels exist to </w:t>
      </w:r>
      <w:r w:rsidRPr="00A56956">
        <w:rPr>
          <w:i/>
        </w:rPr>
        <w:t>quarter</w:t>
      </w:r>
      <w:r>
        <w:t xml:space="preserve"> people for short periods of time.</w:t>
      </w:r>
    </w:p>
    <w:p w14:paraId="1604D339" w14:textId="5F22D2A9" w:rsidR="00A56956" w:rsidRPr="00A56956" w:rsidRDefault="00A56956" w:rsidP="00A56956">
      <w:pPr>
        <w:pStyle w:val="ListParagraph"/>
        <w:numPr>
          <w:ilvl w:val="0"/>
          <w:numId w:val="1"/>
        </w:numPr>
        <w:rPr>
          <w:b/>
        </w:rPr>
      </w:pPr>
      <w:r>
        <w:t xml:space="preserve">King George III forced American colonists to </w:t>
      </w:r>
      <w:bookmarkStart w:id="54" w:name="_GoBack"/>
      <w:r w:rsidRPr="00A56956">
        <w:rPr>
          <w:i/>
        </w:rPr>
        <w:t xml:space="preserve">quarter </w:t>
      </w:r>
      <w:bookmarkEnd w:id="54"/>
      <w:r>
        <w:t>British soldiers, which was one cause of the American Revolution.</w:t>
      </w:r>
    </w:p>
    <w:p w14:paraId="7E097896" w14:textId="77777777" w:rsidR="00F24EDE" w:rsidRDefault="00F24EDE" w:rsidP="00F24EDE"/>
    <w:p w14:paraId="4C64158B" w14:textId="1F8DE9C7" w:rsidR="00B577EA" w:rsidRPr="006B45BA" w:rsidRDefault="00CC6B68" w:rsidP="00F24EDE">
      <w:r>
        <w:rPr>
          <w:b/>
          <w:u w:val="single"/>
        </w:rPr>
        <w:t>The verb</w:t>
      </w:r>
      <w:r w:rsidR="00F24EDE" w:rsidRPr="00523677">
        <w:rPr>
          <w:b/>
          <w:u w:val="single"/>
        </w:rPr>
        <w:t xml:space="preserve"> </w:t>
      </w:r>
      <w:r>
        <w:rPr>
          <w:b/>
          <w:i/>
          <w:u w:val="single"/>
        </w:rPr>
        <w:t>quarter</w:t>
      </w:r>
      <w:r w:rsidR="00F24EDE" w:rsidRPr="00523677">
        <w:rPr>
          <w:b/>
          <w:i/>
          <w:u w:val="single"/>
        </w:rPr>
        <w:t xml:space="preserve"> </w:t>
      </w:r>
      <w:r w:rsidR="00F24EDE" w:rsidRPr="00523677">
        <w:rPr>
          <w:b/>
          <w:u w:val="single"/>
        </w:rPr>
        <w:t>means</w:t>
      </w:r>
      <w:r>
        <w:rPr>
          <w:b/>
          <w:u w:val="single"/>
        </w:rPr>
        <w:t>:</w:t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charset w:val="80"/>
    <w:family w:val="swiss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ＭＳ 明朝">
    <w:charset w:val="80"/>
    <w:family w:val="roma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A91663F"/>
    <w:multiLevelType w:val="hybridMultilevel"/>
    <w:tmpl w:val="8BB407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1E84"/>
    <w:rsid w:val="001539C9"/>
    <w:rsid w:val="001F20BF"/>
    <w:rsid w:val="002C2733"/>
    <w:rsid w:val="00335A5C"/>
    <w:rsid w:val="00410E3E"/>
    <w:rsid w:val="005A5A20"/>
    <w:rsid w:val="006B45BA"/>
    <w:rsid w:val="008A1E84"/>
    <w:rsid w:val="00A56956"/>
    <w:rsid w:val="00C32881"/>
    <w:rsid w:val="00CA4835"/>
    <w:rsid w:val="00CC6B68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F0CFAAD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5695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9</TotalTime>
  <Pages>1</Pages>
  <Words>148</Words>
  <Characters>848</Characters>
  <Application>Microsoft Macintosh Word</Application>
  <DocSecurity>0</DocSecurity>
  <Lines>7</Lines>
  <Paragraphs>1</Paragraphs>
  <ScaleCrop>false</ScaleCrop>
  <Company>Mark's Text Terminal</Company>
  <LinksUpToDate>false</LinksUpToDate>
  <CharactersWithSpaces>995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3</cp:revision>
  <dcterms:created xsi:type="dcterms:W3CDTF">2017-06-19T16:41:00Z</dcterms:created>
  <dcterms:modified xsi:type="dcterms:W3CDTF">2017-07-20T13:52:00Z</dcterms:modified>
</cp:coreProperties>
</file>