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FFB19AA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346EC">
        <w:rPr>
          <w:b/>
          <w:i/>
        </w:rPr>
        <w:t>Golda Meir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F145EA1" w14:textId="5AF3F40D" w:rsidR="006346EC" w:rsidRDefault="006346EC" w:rsidP="006346EC">
      <w:r w:rsidRPr="00350963">
        <w:rPr>
          <w:b/>
        </w:rPr>
        <w:t>Golda Meir</w:t>
      </w:r>
      <w:r>
        <w:t xml:space="preserve"> (me-</w:t>
      </w:r>
      <w:proofErr w:type="spellStart"/>
      <w:r>
        <w:t>eer</w:t>
      </w:r>
      <w:proofErr w:type="spellEnd"/>
      <w:r>
        <w:t xml:space="preserve">) An Israeli political leader of the twentieth century. Meir served as prime minister of Israel from 1969 to 1974 and was known for her efforts to lessen the </w:t>
      </w:r>
      <w:proofErr w:type="gramStart"/>
      <w:r>
        <w:t>Arab-Israeli</w:t>
      </w:r>
      <w:proofErr w:type="gramEnd"/>
      <w:r>
        <w:t xml:space="preserve"> conflict through diplomacy. Arab forces, attacking in 1973, caught her country by surprise and inflicted heavy losses.</w:t>
      </w:r>
    </w:p>
    <w:p w14:paraId="5BE67DF9" w14:textId="4446B8E5" w:rsidR="006346EC" w:rsidRPr="006346EC" w:rsidRDefault="006346EC" w:rsidP="006346E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Golda Meir?</w:t>
      </w:r>
    </w:p>
    <w:p w14:paraId="683012EA" w14:textId="77777777" w:rsidR="006346EC" w:rsidRPr="006346EC" w:rsidRDefault="006346EC" w:rsidP="006346EC">
      <w:pPr>
        <w:rPr>
          <w:b/>
          <w:bCs/>
        </w:rPr>
      </w:pPr>
    </w:p>
    <w:p w14:paraId="73ACB91E" w14:textId="61F7227E" w:rsidR="006346EC" w:rsidRPr="006346EC" w:rsidRDefault="006346EC" w:rsidP="006346E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When </w:t>
      </w:r>
      <w:r>
        <w:t>did Golda Meir serve as prime minister of Israel?</w:t>
      </w:r>
    </w:p>
    <w:p w14:paraId="6CA8BA87" w14:textId="77777777" w:rsidR="006346EC" w:rsidRPr="006346EC" w:rsidRDefault="006346EC" w:rsidP="006346EC">
      <w:pPr>
        <w:pStyle w:val="ListParagraph"/>
        <w:rPr>
          <w:b/>
          <w:bCs/>
        </w:rPr>
      </w:pPr>
    </w:p>
    <w:p w14:paraId="60F330EC" w14:textId="77777777" w:rsidR="006346EC" w:rsidRPr="006346EC" w:rsidRDefault="006346EC" w:rsidP="006346EC">
      <w:pPr>
        <w:pStyle w:val="ListParagraph"/>
        <w:jc w:val="left"/>
        <w:rPr>
          <w:b/>
          <w:bCs/>
        </w:rPr>
      </w:pPr>
    </w:p>
    <w:p w14:paraId="4DC90949" w14:textId="77777777" w:rsidR="006346EC" w:rsidRPr="006346EC" w:rsidRDefault="006346EC" w:rsidP="006346EC">
      <w:pPr>
        <w:pStyle w:val="ListParagraph"/>
        <w:rPr>
          <w:b/>
          <w:bCs/>
        </w:rPr>
      </w:pPr>
    </w:p>
    <w:p w14:paraId="1B13484A" w14:textId="70DEFD9A" w:rsidR="006346EC" w:rsidRPr="006346EC" w:rsidRDefault="006346EC" w:rsidP="006346EC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>
        <w:rPr>
          <w:b/>
          <w:bCs/>
        </w:rPr>
        <w:t xml:space="preserve">For what </w:t>
      </w:r>
      <w:r>
        <w:t>was Golda Meir known?</w:t>
      </w:r>
    </w:p>
    <w:p w14:paraId="35B3F5E1" w14:textId="62C357C9" w:rsidR="006346EC" w:rsidRDefault="006346EC" w:rsidP="006346EC">
      <w:pPr>
        <w:rPr>
          <w:b/>
          <w:bCs/>
        </w:rPr>
      </w:pPr>
    </w:p>
    <w:p w14:paraId="7B0BA64A" w14:textId="08F750C9" w:rsidR="006346EC" w:rsidRDefault="006346EC" w:rsidP="006346EC">
      <w:pPr>
        <w:rPr>
          <w:b/>
          <w:bCs/>
        </w:rPr>
      </w:pPr>
    </w:p>
    <w:p w14:paraId="12E2D1B7" w14:textId="229410C8" w:rsidR="006346EC" w:rsidRDefault="006346EC" w:rsidP="006346EC">
      <w:pPr>
        <w:rPr>
          <w:b/>
          <w:bCs/>
        </w:rPr>
      </w:pPr>
    </w:p>
    <w:p w14:paraId="25547E15" w14:textId="3575B2A9" w:rsidR="006346EC" w:rsidRDefault="006346EC" w:rsidP="006346EC">
      <w:pPr>
        <w:rPr>
          <w:b/>
          <w:bCs/>
        </w:rPr>
      </w:pPr>
    </w:p>
    <w:p w14:paraId="7F53DEB9" w14:textId="4F945D89" w:rsidR="006346EC" w:rsidRDefault="006346EC" w:rsidP="006346EC">
      <w:pPr>
        <w:rPr>
          <w:b/>
          <w:bCs/>
        </w:rPr>
      </w:pPr>
    </w:p>
    <w:p w14:paraId="09D53434" w14:textId="534063CA" w:rsidR="006346EC" w:rsidRDefault="006346EC" w:rsidP="006346EC">
      <w:pPr>
        <w:rPr>
          <w:b/>
          <w:bCs/>
        </w:rPr>
      </w:pPr>
    </w:p>
    <w:p w14:paraId="68411F5C" w14:textId="255D0A9A" w:rsidR="006346EC" w:rsidRDefault="006346EC" w:rsidP="006346EC">
      <w:pPr>
        <w:rPr>
          <w:b/>
          <w:bCs/>
        </w:rPr>
      </w:pPr>
    </w:p>
    <w:p w14:paraId="7D6C8B49" w14:textId="48286B73" w:rsidR="006346EC" w:rsidRDefault="006346EC" w:rsidP="006346EC">
      <w:pPr>
        <w:rPr>
          <w:b/>
          <w:bCs/>
        </w:rPr>
      </w:pPr>
    </w:p>
    <w:p w14:paraId="51AF0566" w14:textId="426F061A" w:rsidR="006346EC" w:rsidRDefault="006346EC" w:rsidP="006346EC">
      <w:pPr>
        <w:rPr>
          <w:b/>
          <w:bCs/>
        </w:rPr>
      </w:pPr>
    </w:p>
    <w:p w14:paraId="06B3A01C" w14:textId="77777777" w:rsidR="006346EC" w:rsidRDefault="006346EC" w:rsidP="006346E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120859" w14:textId="77777777" w:rsidR="006346EC" w:rsidRDefault="006346EC" w:rsidP="006346E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Golda Meir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D6FE52" w14:textId="77777777" w:rsidR="006346EC" w:rsidRDefault="006346EC" w:rsidP="006346EC">
      <w:r w:rsidRPr="00350963">
        <w:rPr>
          <w:b/>
        </w:rPr>
        <w:t>Golda Meir</w:t>
      </w:r>
      <w:r>
        <w:t xml:space="preserve"> (me-</w:t>
      </w:r>
      <w:proofErr w:type="spellStart"/>
      <w:r>
        <w:t>eer</w:t>
      </w:r>
      <w:proofErr w:type="spellEnd"/>
      <w:r>
        <w:t xml:space="preserve">) An Israeli political leader of the twentieth century. Meir served as prime minister of Israel from 1969 to 1974 and was known for her efforts to lessen the </w:t>
      </w:r>
      <w:proofErr w:type="gramStart"/>
      <w:r>
        <w:t>Arab-Israeli</w:t>
      </w:r>
      <w:proofErr w:type="gramEnd"/>
      <w:r>
        <w:t xml:space="preserve"> conflict through diplomacy. Arab forces, attacking in 1973, caught her country by surprise and inflicted heavy losses.</w:t>
      </w:r>
    </w:p>
    <w:p w14:paraId="7CE76E45" w14:textId="77777777" w:rsidR="006346EC" w:rsidRPr="006346EC" w:rsidRDefault="006346EC" w:rsidP="006346EC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Who </w:t>
      </w:r>
      <w:r>
        <w:t>is Golda Meir?</w:t>
      </w:r>
    </w:p>
    <w:p w14:paraId="557E4F24" w14:textId="77777777" w:rsidR="006346EC" w:rsidRPr="006346EC" w:rsidRDefault="006346EC" w:rsidP="006346EC">
      <w:pPr>
        <w:rPr>
          <w:b/>
          <w:bCs/>
        </w:rPr>
      </w:pPr>
    </w:p>
    <w:p w14:paraId="69AEFE81" w14:textId="77777777" w:rsidR="006346EC" w:rsidRPr="006346EC" w:rsidRDefault="006346EC" w:rsidP="006346EC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When </w:t>
      </w:r>
      <w:r>
        <w:t>did Golda Meir serve as prime minister of Israel?</w:t>
      </w:r>
    </w:p>
    <w:p w14:paraId="79668050" w14:textId="77777777" w:rsidR="006346EC" w:rsidRPr="006346EC" w:rsidRDefault="006346EC" w:rsidP="006346EC">
      <w:pPr>
        <w:pStyle w:val="ListParagraph"/>
        <w:rPr>
          <w:b/>
          <w:bCs/>
        </w:rPr>
      </w:pPr>
    </w:p>
    <w:p w14:paraId="6C557B04" w14:textId="77777777" w:rsidR="006346EC" w:rsidRPr="006346EC" w:rsidRDefault="006346EC" w:rsidP="006346EC">
      <w:pPr>
        <w:pStyle w:val="ListParagraph"/>
        <w:jc w:val="left"/>
        <w:rPr>
          <w:b/>
          <w:bCs/>
        </w:rPr>
      </w:pPr>
    </w:p>
    <w:p w14:paraId="265D2F55" w14:textId="77777777" w:rsidR="006346EC" w:rsidRPr="006346EC" w:rsidRDefault="006346EC" w:rsidP="006346EC">
      <w:pPr>
        <w:pStyle w:val="ListParagraph"/>
        <w:rPr>
          <w:b/>
          <w:bCs/>
        </w:rPr>
      </w:pPr>
    </w:p>
    <w:p w14:paraId="3849EA70" w14:textId="0EDEB98F" w:rsidR="006346EC" w:rsidRPr="006346EC" w:rsidRDefault="006346EC" w:rsidP="006346EC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For what </w:t>
      </w:r>
      <w:r>
        <w:t>was Golda Meir known?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346E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2B4D38"/>
    <w:multiLevelType w:val="hybridMultilevel"/>
    <w:tmpl w:val="C47A0B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1E5806"/>
    <w:multiLevelType w:val="hybridMultilevel"/>
    <w:tmpl w:val="D7BE3906"/>
    <w:lvl w:ilvl="0" w:tplc="2A9E5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B80921"/>
    <w:multiLevelType w:val="hybridMultilevel"/>
    <w:tmpl w:val="C47A0BFE"/>
    <w:lvl w:ilvl="0" w:tplc="2A9E5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959524">
    <w:abstractNumId w:val="0"/>
  </w:num>
  <w:num w:numId="2" w16cid:durableId="1912621753">
    <w:abstractNumId w:val="3"/>
  </w:num>
  <w:num w:numId="3" w16cid:durableId="1040322454">
    <w:abstractNumId w:val="2"/>
  </w:num>
  <w:num w:numId="4" w16cid:durableId="326251718">
    <w:abstractNumId w:val="1"/>
  </w:num>
  <w:num w:numId="5" w16cid:durableId="1416584570">
    <w:abstractNumId w:val="5"/>
  </w:num>
  <w:num w:numId="6" w16cid:durableId="298727419">
    <w:abstractNumId w:val="6"/>
  </w:num>
  <w:num w:numId="7" w16cid:durableId="6882186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346EC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247</Words>
  <Characters>1413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2022-06-03T10:41:00Z</dcterms:modified>
</cp:coreProperties>
</file>