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53D65999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27DB8">
        <w:rPr>
          <w:b/>
          <w:i/>
        </w:rPr>
        <w:t>Reggae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565982" w14:textId="77777777" w:rsidR="00E27DB8" w:rsidRDefault="00E27DB8" w:rsidP="00E27DB8">
      <w:r w:rsidRPr="0020476E">
        <w:rPr>
          <w:b/>
        </w:rPr>
        <w:t>reggae</w:t>
      </w:r>
      <w:r>
        <w:t xml:space="preserve"> (reg-ay) A form of pop music that originated in Jamaica, combining elements of calypso and rhythm and blues (see blues) with a strongly accentuated offbeat. Bob Marley was the first internationally known reggae musician.</w:t>
      </w:r>
    </w:p>
    <w:p w14:paraId="613827A9" w14:textId="3AEFAFD4" w:rsidR="00E27DB8" w:rsidRPr="000677F4" w:rsidRDefault="000677F4" w:rsidP="00E27DB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reggae? </w:t>
      </w:r>
      <w:r w:rsidRPr="000677F4">
        <w:rPr>
          <w:b/>
          <w:bCs/>
          <w:lang w:eastAsia="ja-JP"/>
        </w:rPr>
        <w:t>What</w:t>
      </w:r>
      <w:r>
        <w:rPr>
          <w:lang w:eastAsia="ja-JP"/>
        </w:rPr>
        <w:t xml:space="preserve"> does reggae combine?</w:t>
      </w:r>
    </w:p>
    <w:p w14:paraId="18392126" w14:textId="23E7BDF4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6EF19E" w14:textId="77777777" w:rsidR="000677F4" w:rsidRP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81E9B5" w14:textId="3A1EA42D" w:rsidR="000677F4" w:rsidRPr="000677F4" w:rsidRDefault="000677F4" w:rsidP="00E27DB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was the first internationally known reggae musician?</w:t>
      </w:r>
    </w:p>
    <w:p w14:paraId="448D2A2A" w14:textId="51DBB52B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C20F28" w14:textId="53CC57E2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15457BC" w14:textId="7BB6B0F1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AF121A" w14:textId="19562F5D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A63B3F1" w14:textId="7DFADE04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244BDF" w14:textId="377F6CC6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7CBBB3" w14:textId="02399EB8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78AA067" w14:textId="1C388C07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60B5A5" w14:textId="59255142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7AB3469" w14:textId="4E06550B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F969F9" w14:textId="726373A2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58098E" w14:textId="08738899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4D0EF79" w14:textId="77777777" w:rsidR="000677F4" w:rsidRDefault="000677F4" w:rsidP="000677F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E7FAA14" w14:textId="77777777" w:rsidR="000677F4" w:rsidRDefault="000677F4" w:rsidP="000677F4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Reggae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2ACB928" w14:textId="77777777" w:rsidR="000677F4" w:rsidRDefault="000677F4" w:rsidP="000677F4">
      <w:r w:rsidRPr="0020476E">
        <w:rPr>
          <w:b/>
        </w:rPr>
        <w:t>reggae</w:t>
      </w:r>
      <w:r>
        <w:t xml:space="preserve"> (reg-ay) A form of pop music that originated in Jamaica, combining elements of calypso and rhythm and blues (see blues) with a strongly accentuated offbeat. Bob Marley was the first internationally known reggae musician.</w:t>
      </w:r>
    </w:p>
    <w:p w14:paraId="3747D89F" w14:textId="77777777" w:rsidR="000677F4" w:rsidRPr="000677F4" w:rsidRDefault="000677F4" w:rsidP="000677F4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reggae? </w:t>
      </w:r>
      <w:r w:rsidRPr="000677F4">
        <w:rPr>
          <w:b/>
          <w:bCs/>
          <w:lang w:eastAsia="ja-JP"/>
        </w:rPr>
        <w:t>What</w:t>
      </w:r>
      <w:r>
        <w:rPr>
          <w:lang w:eastAsia="ja-JP"/>
        </w:rPr>
        <w:t xml:space="preserve"> does reggae combine?</w:t>
      </w:r>
    </w:p>
    <w:p w14:paraId="5A4E223B" w14:textId="77777777" w:rsid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2841372" w14:textId="77777777" w:rsidR="000677F4" w:rsidRP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FEAA002" w14:textId="77777777" w:rsidR="000677F4" w:rsidRPr="00E27DB8" w:rsidRDefault="000677F4" w:rsidP="000677F4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was the first internationally known reggae musician?</w:t>
      </w:r>
    </w:p>
    <w:p w14:paraId="534BFA5F" w14:textId="77777777" w:rsidR="000677F4" w:rsidRPr="000677F4" w:rsidRDefault="000677F4" w:rsidP="000677F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A0F37"/>
    <w:multiLevelType w:val="hybridMultilevel"/>
    <w:tmpl w:val="BEC655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32336"/>
    <w:multiLevelType w:val="hybridMultilevel"/>
    <w:tmpl w:val="BEC655B4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35691053">
    <w:abstractNumId w:val="0"/>
  </w:num>
  <w:num w:numId="2" w16cid:durableId="593828235">
    <w:abstractNumId w:val="5"/>
  </w:num>
  <w:num w:numId="3" w16cid:durableId="1805464584">
    <w:abstractNumId w:val="3"/>
  </w:num>
  <w:num w:numId="4" w16cid:durableId="1819032673">
    <w:abstractNumId w:val="2"/>
  </w:num>
  <w:num w:numId="5" w16cid:durableId="1988895331">
    <w:abstractNumId w:val="4"/>
  </w:num>
  <w:num w:numId="6" w16cid:durableId="1659730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677F4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27DB8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220</Words>
  <Characters>1260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2022-06-17T10:04:00Z</dcterms:modified>
</cp:coreProperties>
</file>