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289F2A94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E928D7">
        <w:rPr>
          <w:b/>
          <w:i/>
        </w:rPr>
        <w:t>Kwame Nkrumah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4CDC8E7" w14:textId="77777777" w:rsidR="00E928D7" w:rsidRDefault="00E928D7" w:rsidP="00E928D7">
      <w:r w:rsidRPr="001D5039">
        <w:rPr>
          <w:b/>
        </w:rPr>
        <w:t>Kwame Nkrumah</w:t>
      </w:r>
      <w:r>
        <w:t xml:space="preserve"> (</w:t>
      </w:r>
      <w:proofErr w:type="spellStart"/>
      <w:r>
        <w:t>uhn-krooh-muh</w:t>
      </w:r>
      <w:proofErr w:type="spellEnd"/>
      <w:r>
        <w:t>) The president of Ghana in the 1960s and a leader of the Pan-African movement, which opposed white domination of Africa and promoted a feeling of shared identity among black Africans. He was deposed by a military coup in Ghana in 1966.</w:t>
      </w:r>
    </w:p>
    <w:p w14:paraId="7D313BBD" w14:textId="4C7D4C7B" w:rsidR="00E928D7" w:rsidRPr="000D65A6" w:rsidRDefault="00BE7CB4" w:rsidP="00E928D7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 xml:space="preserve">is Kwame Nkrumah? </w:t>
      </w:r>
      <w:r w:rsidRPr="00BE7CB4">
        <w:rPr>
          <w:b/>
          <w:bCs/>
          <w:lang w:eastAsia="ja-JP"/>
        </w:rPr>
        <w:t>Of what</w:t>
      </w:r>
      <w:r>
        <w:rPr>
          <w:lang w:eastAsia="ja-JP"/>
        </w:rPr>
        <w:t xml:space="preserve"> was he president?</w:t>
      </w:r>
    </w:p>
    <w:p w14:paraId="7DEBD921" w14:textId="77777777" w:rsidR="000D65A6" w:rsidRPr="000D65A6" w:rsidRDefault="000D65A6" w:rsidP="000D65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9ADD2CF" w14:textId="5E7A4C3C" w:rsidR="000D65A6" w:rsidRPr="000D65A6" w:rsidRDefault="000D65A6" w:rsidP="00E928D7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organization did </w:t>
      </w:r>
      <w:r>
        <w:rPr>
          <w:lang w:eastAsia="ja-JP"/>
        </w:rPr>
        <w:t>Kwame Nkrumah</w:t>
      </w:r>
      <w:r>
        <w:rPr>
          <w:lang w:eastAsia="ja-JP"/>
        </w:rPr>
        <w:t xml:space="preserve"> lead? </w:t>
      </w:r>
      <w:r w:rsidRPr="000D65A6">
        <w:rPr>
          <w:b/>
          <w:bCs/>
          <w:lang w:eastAsia="ja-JP"/>
        </w:rPr>
        <w:t>What</w:t>
      </w:r>
      <w:r>
        <w:rPr>
          <w:lang w:eastAsia="ja-JP"/>
        </w:rPr>
        <w:t xml:space="preserve"> did this organization oppose? </w:t>
      </w:r>
      <w:r w:rsidRPr="000D65A6">
        <w:rPr>
          <w:b/>
          <w:bCs/>
          <w:lang w:eastAsia="ja-JP"/>
        </w:rPr>
        <w:t>What</w:t>
      </w:r>
      <w:r>
        <w:rPr>
          <w:lang w:eastAsia="ja-JP"/>
        </w:rPr>
        <w:t xml:space="preserve"> did it promote?</w:t>
      </w:r>
    </w:p>
    <w:p w14:paraId="5F86FEB3" w14:textId="77777777" w:rsidR="000D65A6" w:rsidRPr="000D65A6" w:rsidRDefault="000D65A6" w:rsidP="000D65A6">
      <w:pPr>
        <w:pStyle w:val="ListParagraph"/>
        <w:rPr>
          <w:b/>
          <w:bCs/>
          <w:lang w:eastAsia="ja-JP"/>
        </w:rPr>
      </w:pPr>
    </w:p>
    <w:p w14:paraId="14CB8A58" w14:textId="77777777" w:rsidR="000D65A6" w:rsidRPr="000D65A6" w:rsidRDefault="000D65A6" w:rsidP="000D65A6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75A6D008" w14:textId="77777777" w:rsidR="000D65A6" w:rsidRPr="000D65A6" w:rsidRDefault="000D65A6" w:rsidP="000D65A6">
      <w:pPr>
        <w:pStyle w:val="ListParagraph"/>
        <w:rPr>
          <w:b/>
          <w:bCs/>
          <w:lang w:eastAsia="ja-JP"/>
        </w:rPr>
      </w:pPr>
    </w:p>
    <w:p w14:paraId="2A2C041F" w14:textId="61CB6551" w:rsidR="000D65A6" w:rsidRPr="000D65A6" w:rsidRDefault="000D65A6" w:rsidP="00E928D7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How and when </w:t>
      </w:r>
      <w:r>
        <w:rPr>
          <w:lang w:eastAsia="ja-JP"/>
        </w:rPr>
        <w:t xml:space="preserve">was </w:t>
      </w:r>
      <w:r>
        <w:rPr>
          <w:lang w:eastAsia="ja-JP"/>
        </w:rPr>
        <w:t>Kwame Nkrumah</w:t>
      </w:r>
      <w:r>
        <w:rPr>
          <w:lang w:eastAsia="ja-JP"/>
        </w:rPr>
        <w:t xml:space="preserve"> deposed?</w:t>
      </w:r>
    </w:p>
    <w:p w14:paraId="52FABB27" w14:textId="50BD218C" w:rsidR="000D65A6" w:rsidRDefault="000D65A6" w:rsidP="000D65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2BCCB55" w14:textId="1FD13CB2" w:rsidR="000D65A6" w:rsidRDefault="000D65A6" w:rsidP="000D65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91230B7" w14:textId="09E3A1DE" w:rsidR="000D65A6" w:rsidRDefault="000D65A6" w:rsidP="000D65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CC57CC3" w14:textId="3F50511B" w:rsidR="000D65A6" w:rsidRDefault="000D65A6" w:rsidP="000D65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74453DA" w14:textId="635179E8" w:rsidR="000D65A6" w:rsidRDefault="000D65A6" w:rsidP="000D65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7BE9D76" w14:textId="76AB8C15" w:rsidR="000D65A6" w:rsidRDefault="000D65A6" w:rsidP="000D65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E2A0820" w14:textId="1D868F44" w:rsidR="000D65A6" w:rsidRDefault="000D65A6" w:rsidP="000D65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E32DCCC" w14:textId="104D67B0" w:rsidR="000D65A6" w:rsidRDefault="000D65A6" w:rsidP="000D65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F8CDEB6" w14:textId="77777777" w:rsidR="000D65A6" w:rsidRDefault="000D65A6" w:rsidP="000D65A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A4895EE" w14:textId="77777777" w:rsidR="000D65A6" w:rsidRDefault="000D65A6" w:rsidP="000D65A6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Kwame Nkrumah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DAC8C93" w14:textId="77777777" w:rsidR="000D65A6" w:rsidRDefault="000D65A6" w:rsidP="000D65A6">
      <w:r w:rsidRPr="001D5039">
        <w:rPr>
          <w:b/>
        </w:rPr>
        <w:t>Kwame Nkrumah</w:t>
      </w:r>
      <w:r>
        <w:t xml:space="preserve"> (</w:t>
      </w:r>
      <w:proofErr w:type="spellStart"/>
      <w:r>
        <w:t>uhn-krooh-muh</w:t>
      </w:r>
      <w:proofErr w:type="spellEnd"/>
      <w:r>
        <w:t>) The president of Ghana in the 1960s and a leader of the Pan-African movement, which opposed white domination of Africa and promoted a feeling of shared identity among black Africans. He was deposed by a military coup in Ghana in 1966.</w:t>
      </w:r>
    </w:p>
    <w:p w14:paraId="1F99B753" w14:textId="77777777" w:rsidR="000D65A6" w:rsidRPr="000D65A6" w:rsidRDefault="000D65A6" w:rsidP="000D65A6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 xml:space="preserve">is Kwame Nkrumah? </w:t>
      </w:r>
      <w:r w:rsidRPr="00BE7CB4">
        <w:rPr>
          <w:b/>
          <w:bCs/>
          <w:lang w:eastAsia="ja-JP"/>
        </w:rPr>
        <w:t>Of what</w:t>
      </w:r>
      <w:r>
        <w:rPr>
          <w:lang w:eastAsia="ja-JP"/>
        </w:rPr>
        <w:t xml:space="preserve"> was he president?</w:t>
      </w:r>
    </w:p>
    <w:p w14:paraId="671AAF69" w14:textId="77777777" w:rsidR="000D65A6" w:rsidRPr="000D65A6" w:rsidRDefault="000D65A6" w:rsidP="000D65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5C83B32" w14:textId="77777777" w:rsidR="000D65A6" w:rsidRPr="000D65A6" w:rsidRDefault="000D65A6" w:rsidP="000D65A6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organization did Kwame Nkrumah lead? </w:t>
      </w:r>
      <w:r w:rsidRPr="000D65A6">
        <w:rPr>
          <w:b/>
          <w:bCs/>
          <w:lang w:eastAsia="ja-JP"/>
        </w:rPr>
        <w:t>What</w:t>
      </w:r>
      <w:r>
        <w:rPr>
          <w:lang w:eastAsia="ja-JP"/>
        </w:rPr>
        <w:t xml:space="preserve"> did this organization oppose? </w:t>
      </w:r>
      <w:r w:rsidRPr="000D65A6">
        <w:rPr>
          <w:b/>
          <w:bCs/>
          <w:lang w:eastAsia="ja-JP"/>
        </w:rPr>
        <w:t>What</w:t>
      </w:r>
      <w:r>
        <w:rPr>
          <w:lang w:eastAsia="ja-JP"/>
        </w:rPr>
        <w:t xml:space="preserve"> did it promote?</w:t>
      </w:r>
    </w:p>
    <w:p w14:paraId="6D939DCA" w14:textId="77777777" w:rsidR="000D65A6" w:rsidRPr="000D65A6" w:rsidRDefault="000D65A6" w:rsidP="000D65A6">
      <w:pPr>
        <w:pStyle w:val="ListParagraph"/>
        <w:rPr>
          <w:b/>
          <w:bCs/>
          <w:lang w:eastAsia="ja-JP"/>
        </w:rPr>
      </w:pPr>
    </w:p>
    <w:p w14:paraId="53194A2A" w14:textId="77777777" w:rsidR="000D65A6" w:rsidRPr="000D65A6" w:rsidRDefault="000D65A6" w:rsidP="000D65A6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0C3F09CC" w14:textId="77777777" w:rsidR="000D65A6" w:rsidRPr="000D65A6" w:rsidRDefault="000D65A6" w:rsidP="000D65A6">
      <w:pPr>
        <w:pStyle w:val="ListParagraph"/>
        <w:rPr>
          <w:b/>
          <w:bCs/>
          <w:lang w:eastAsia="ja-JP"/>
        </w:rPr>
      </w:pPr>
    </w:p>
    <w:p w14:paraId="69679719" w14:textId="77777777" w:rsidR="000D65A6" w:rsidRPr="00E928D7" w:rsidRDefault="000D65A6" w:rsidP="000D65A6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How and when </w:t>
      </w:r>
      <w:r>
        <w:rPr>
          <w:lang w:eastAsia="ja-JP"/>
        </w:rPr>
        <w:t>was Kwame Nkrumah deposed?</w:t>
      </w:r>
    </w:p>
    <w:p w14:paraId="048F7BCB" w14:textId="77777777" w:rsidR="000D65A6" w:rsidRPr="000D65A6" w:rsidRDefault="000D65A6" w:rsidP="000D65A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26194E"/>
    <w:multiLevelType w:val="hybridMultilevel"/>
    <w:tmpl w:val="B0ECCBE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14B5324"/>
    <w:multiLevelType w:val="hybridMultilevel"/>
    <w:tmpl w:val="B0ECCBEC"/>
    <w:lvl w:ilvl="0" w:tplc="0CF6A5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5116133">
    <w:abstractNumId w:val="0"/>
  </w:num>
  <w:num w:numId="2" w16cid:durableId="1491941377">
    <w:abstractNumId w:val="4"/>
  </w:num>
  <w:num w:numId="3" w16cid:durableId="892692197">
    <w:abstractNumId w:val="3"/>
  </w:num>
  <w:num w:numId="4" w16cid:durableId="677394350">
    <w:abstractNumId w:val="1"/>
  </w:num>
  <w:num w:numId="5" w16cid:durableId="1508865951">
    <w:abstractNumId w:val="5"/>
  </w:num>
  <w:num w:numId="6" w16cid:durableId="20879226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0D65A6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BE7CB4"/>
    <w:rsid w:val="00C80A64"/>
    <w:rsid w:val="00C869E6"/>
    <w:rsid w:val="00CB2A61"/>
    <w:rsid w:val="00D87583"/>
    <w:rsid w:val="00DD1234"/>
    <w:rsid w:val="00E16D41"/>
    <w:rsid w:val="00E6319D"/>
    <w:rsid w:val="00E81175"/>
    <w:rsid w:val="00E928D7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9</TotalTime>
  <Pages>1</Pages>
  <Words>259</Words>
  <Characters>1481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2021-01-18T14:50:00Z</dcterms:created>
  <dcterms:modified xsi:type="dcterms:W3CDTF">2022-06-17T10:28:00Z</dcterms:modified>
</cp:coreProperties>
</file>