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75FB2C64"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9C675F">
        <w:rPr>
          <w:b/>
          <w:i/>
        </w:rPr>
        <w:t>Ghana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FE2EF2A" w14:textId="77777777" w:rsidR="009C675F" w:rsidRDefault="009C675F" w:rsidP="009C675F">
      <w:r w:rsidRPr="0069352E">
        <w:rPr>
          <w:b/>
        </w:rPr>
        <w:t>Ghana</w:t>
      </w:r>
      <w:r>
        <w:t xml:space="preserve"> (gah-</w:t>
      </w:r>
      <w:proofErr w:type="spellStart"/>
      <w:r>
        <w:t>nuh</w:t>
      </w:r>
      <w:proofErr w:type="spellEnd"/>
      <w:r>
        <w:t>) Nation in western Africa bordered to the north by Burkina Faso, to the east by Togo, to the south by the Atlantic Ocean, and to the west by the Ivory Coast. Its capital and largest city is Accra. It was colonized as the Gold Coast by Britain.</w:t>
      </w:r>
    </w:p>
    <w:p w14:paraId="08EE5CE3" w14:textId="5E987276" w:rsidR="0066253D"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Ghana?</w:t>
      </w:r>
    </w:p>
    <w:p w14:paraId="196BFDCC" w14:textId="5898E2C8" w:rsidR="00B509DC" w:rsidRDefault="00B509DC" w:rsidP="00B509DC">
      <w:pPr>
        <w:widowControl w:val="0"/>
        <w:autoSpaceDE w:val="0"/>
        <w:autoSpaceDN w:val="0"/>
        <w:adjustRightInd w:val="0"/>
        <w:rPr>
          <w:b/>
          <w:bCs/>
          <w:lang w:eastAsia="ja-JP"/>
        </w:rPr>
      </w:pPr>
    </w:p>
    <w:p w14:paraId="1BCEEF4F" w14:textId="067FE0D7" w:rsidR="00B509DC" w:rsidRPr="00B509DC" w:rsidRDefault="00B509DC" w:rsidP="00B509DC">
      <w:pPr>
        <w:widowControl w:val="0"/>
        <w:autoSpaceDE w:val="0"/>
        <w:autoSpaceDN w:val="0"/>
        <w:adjustRightInd w:val="0"/>
        <w:rPr>
          <w:b/>
          <w:bCs/>
          <w:lang w:eastAsia="ja-JP"/>
        </w:rPr>
      </w:pPr>
    </w:p>
    <w:p w14:paraId="25343315" w14:textId="7FA11EC1" w:rsidR="00B509DC"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Ghana</w:t>
      </w:r>
      <w:r>
        <w:rPr>
          <w:lang w:eastAsia="ja-JP"/>
        </w:rPr>
        <w:t xml:space="preserve"> to its north?</w:t>
      </w:r>
    </w:p>
    <w:p w14:paraId="6325DA68" w14:textId="1AA2B5BF" w:rsidR="00B509DC" w:rsidRDefault="00B509DC" w:rsidP="00B509DC">
      <w:pPr>
        <w:widowControl w:val="0"/>
        <w:autoSpaceDE w:val="0"/>
        <w:autoSpaceDN w:val="0"/>
        <w:adjustRightInd w:val="0"/>
        <w:rPr>
          <w:b/>
          <w:bCs/>
          <w:lang w:eastAsia="ja-JP"/>
        </w:rPr>
      </w:pPr>
    </w:p>
    <w:p w14:paraId="6F2320E6" w14:textId="77777777" w:rsidR="00B509DC" w:rsidRPr="00B509DC" w:rsidRDefault="00B509DC" w:rsidP="00B509DC">
      <w:pPr>
        <w:widowControl w:val="0"/>
        <w:autoSpaceDE w:val="0"/>
        <w:autoSpaceDN w:val="0"/>
        <w:adjustRightInd w:val="0"/>
        <w:rPr>
          <w:b/>
          <w:bCs/>
          <w:lang w:eastAsia="ja-JP"/>
        </w:rPr>
      </w:pPr>
    </w:p>
    <w:p w14:paraId="537D0E79" w14:textId="021D79C1" w:rsidR="00B509DC"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Ghana</w:t>
      </w:r>
      <w:r>
        <w:rPr>
          <w:lang w:eastAsia="ja-JP"/>
        </w:rPr>
        <w:t>’s eastern border?</w:t>
      </w:r>
    </w:p>
    <w:p w14:paraId="3FD4883A" w14:textId="4545A7CA" w:rsidR="00B509DC" w:rsidRDefault="00B509DC" w:rsidP="00B509DC">
      <w:pPr>
        <w:widowControl w:val="0"/>
        <w:autoSpaceDE w:val="0"/>
        <w:autoSpaceDN w:val="0"/>
        <w:adjustRightInd w:val="0"/>
        <w:rPr>
          <w:b/>
          <w:bCs/>
          <w:lang w:eastAsia="ja-JP"/>
        </w:rPr>
      </w:pPr>
    </w:p>
    <w:p w14:paraId="1C42BEC3" w14:textId="77777777" w:rsidR="00B509DC" w:rsidRPr="00B509DC" w:rsidRDefault="00B509DC" w:rsidP="00B509DC">
      <w:pPr>
        <w:widowControl w:val="0"/>
        <w:autoSpaceDE w:val="0"/>
        <w:autoSpaceDN w:val="0"/>
        <w:adjustRightInd w:val="0"/>
        <w:rPr>
          <w:b/>
          <w:bCs/>
          <w:lang w:eastAsia="ja-JP"/>
        </w:rPr>
      </w:pPr>
    </w:p>
    <w:p w14:paraId="62917AB6" w14:textId="0E6D99F8" w:rsidR="00B509DC"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body of water borders Ghana on the country’s south?</w:t>
      </w:r>
    </w:p>
    <w:p w14:paraId="1DB87173" w14:textId="178F9631" w:rsidR="00B509DC" w:rsidRDefault="00B509DC" w:rsidP="00B509DC">
      <w:pPr>
        <w:widowControl w:val="0"/>
        <w:autoSpaceDE w:val="0"/>
        <w:autoSpaceDN w:val="0"/>
        <w:adjustRightInd w:val="0"/>
        <w:rPr>
          <w:b/>
          <w:bCs/>
          <w:lang w:eastAsia="ja-JP"/>
        </w:rPr>
      </w:pPr>
    </w:p>
    <w:p w14:paraId="7A819687" w14:textId="77777777" w:rsidR="00B509DC" w:rsidRPr="00B509DC" w:rsidRDefault="00B509DC" w:rsidP="00B509DC">
      <w:pPr>
        <w:widowControl w:val="0"/>
        <w:autoSpaceDE w:val="0"/>
        <w:autoSpaceDN w:val="0"/>
        <w:adjustRightInd w:val="0"/>
        <w:rPr>
          <w:b/>
          <w:bCs/>
          <w:lang w:eastAsia="ja-JP"/>
        </w:rPr>
      </w:pPr>
    </w:p>
    <w:p w14:paraId="16F9F661" w14:textId="2E1ABE86" w:rsidR="00B509DC"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Ghana</w:t>
      </w:r>
      <w:r>
        <w:rPr>
          <w:lang w:eastAsia="ja-JP"/>
        </w:rPr>
        <w:t xml:space="preserve"> to its west?</w:t>
      </w:r>
    </w:p>
    <w:p w14:paraId="530BD8A5" w14:textId="299BBFC7" w:rsidR="00B509DC" w:rsidRDefault="00B509DC" w:rsidP="00B509DC">
      <w:pPr>
        <w:widowControl w:val="0"/>
        <w:autoSpaceDE w:val="0"/>
        <w:autoSpaceDN w:val="0"/>
        <w:adjustRightInd w:val="0"/>
        <w:rPr>
          <w:b/>
          <w:bCs/>
          <w:lang w:eastAsia="ja-JP"/>
        </w:rPr>
      </w:pPr>
    </w:p>
    <w:p w14:paraId="5718FFEC" w14:textId="77777777" w:rsidR="00B509DC" w:rsidRPr="00B509DC" w:rsidRDefault="00B509DC" w:rsidP="00B509DC">
      <w:pPr>
        <w:widowControl w:val="0"/>
        <w:autoSpaceDE w:val="0"/>
        <w:autoSpaceDN w:val="0"/>
        <w:adjustRightInd w:val="0"/>
        <w:rPr>
          <w:b/>
          <w:bCs/>
          <w:lang w:eastAsia="ja-JP"/>
        </w:rPr>
      </w:pPr>
    </w:p>
    <w:p w14:paraId="556F68F7" w14:textId="1CA4EF3A" w:rsidR="00B509DC" w:rsidRPr="00B509DC"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Accra?</w:t>
      </w:r>
    </w:p>
    <w:p w14:paraId="7E7A56F0" w14:textId="38378D01" w:rsidR="00B509DC" w:rsidRDefault="00B509DC" w:rsidP="00B509DC">
      <w:pPr>
        <w:widowControl w:val="0"/>
        <w:autoSpaceDE w:val="0"/>
        <w:autoSpaceDN w:val="0"/>
        <w:adjustRightInd w:val="0"/>
        <w:rPr>
          <w:b/>
          <w:bCs/>
          <w:lang w:eastAsia="ja-JP"/>
        </w:rPr>
      </w:pPr>
    </w:p>
    <w:p w14:paraId="46293994" w14:textId="77777777" w:rsidR="00B509DC" w:rsidRPr="00B509DC" w:rsidRDefault="00B509DC" w:rsidP="00B509DC">
      <w:pPr>
        <w:widowControl w:val="0"/>
        <w:autoSpaceDE w:val="0"/>
        <w:autoSpaceDN w:val="0"/>
        <w:adjustRightInd w:val="0"/>
        <w:rPr>
          <w:b/>
          <w:bCs/>
          <w:lang w:eastAsia="ja-JP"/>
        </w:rPr>
      </w:pPr>
    </w:p>
    <w:p w14:paraId="68A4FDAE" w14:textId="717A18C4" w:rsidR="00B509DC" w:rsidRPr="009C675F" w:rsidRDefault="00B509DC" w:rsidP="009C675F">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colonized Ghana? As </w:t>
      </w:r>
      <w:r w:rsidRPr="00B509DC">
        <w:rPr>
          <w:b/>
          <w:bCs/>
          <w:lang w:eastAsia="ja-JP"/>
        </w:rPr>
        <w:t>what</w:t>
      </w:r>
      <w:r>
        <w:rPr>
          <w:lang w:eastAsia="ja-JP"/>
        </w:rPr>
        <w:t>?</w:t>
      </w: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1D0227"/>
    <w:multiLevelType w:val="hybridMultilevel"/>
    <w:tmpl w:val="202240D6"/>
    <w:lvl w:ilvl="0" w:tplc="0BAE86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34964539">
    <w:abstractNumId w:val="0"/>
  </w:num>
  <w:num w:numId="2" w16cid:durableId="1738623328">
    <w:abstractNumId w:val="4"/>
  </w:num>
  <w:num w:numId="3" w16cid:durableId="971835290">
    <w:abstractNumId w:val="3"/>
  </w:num>
  <w:num w:numId="4" w16cid:durableId="1776441334">
    <w:abstractNumId w:val="2"/>
  </w:num>
  <w:num w:numId="5" w16cid:durableId="1228567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9C675F"/>
    <w:rsid w:val="00A901AC"/>
    <w:rsid w:val="00AC1512"/>
    <w:rsid w:val="00AD7409"/>
    <w:rsid w:val="00B507D2"/>
    <w:rsid w:val="00B509DC"/>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135</Words>
  <Characters>773</Characters>
  <Application>Microsoft Office Word</Application>
  <DocSecurity>0</DocSecurity>
  <Lines>6</Lines>
  <Paragraphs>1</Paragraphs>
  <ScaleCrop>false</ScaleCrop>
  <Company>Mark's Text Terminal</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2022-06-20T11:44:00Z</dcterms:modified>
</cp:coreProperties>
</file>