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5D802448" w:rsidR="003F69EF" w:rsidRDefault="00417132" w:rsidP="00F24EDE">
      <w:r>
        <w:rPr>
          <w:b/>
          <w:i/>
        </w:rPr>
        <w:t xml:space="preserve">Common </w:t>
      </w:r>
      <w:r w:rsidR="00CA39E1">
        <w:rPr>
          <w:b/>
          <w:i/>
        </w:rPr>
        <w:t xml:space="preserve">Errors </w:t>
      </w:r>
      <w:r>
        <w:rPr>
          <w:b/>
          <w:i/>
        </w:rPr>
        <w:t>in English Usage</w:t>
      </w:r>
      <w:r w:rsidR="005A5A20">
        <w:rPr>
          <w:b/>
        </w:rPr>
        <w:t xml:space="preserve"> Worksheet:</w:t>
      </w:r>
      <w:r w:rsidR="00F24EDE">
        <w:rPr>
          <w:b/>
        </w:rPr>
        <w:t xml:space="preserve"> </w:t>
      </w:r>
      <w:r w:rsidR="005613F4">
        <w:rPr>
          <w:b/>
          <w:i/>
        </w:rPr>
        <w:t xml:space="preserve">Lay </w:t>
      </w:r>
      <w:r w:rsidR="005613F4">
        <w:rPr>
          <w:b/>
          <w:iCs/>
        </w:rPr>
        <w:t xml:space="preserve">and </w:t>
      </w:r>
      <w:r w:rsidR="005613F4">
        <w:rPr>
          <w:b/>
          <w:i/>
        </w:rPr>
        <w:t>Lie</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32C60160"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5613F4">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5613F4">
        <w:rPr>
          <w:i/>
          <w:iCs/>
        </w:rPr>
        <w:t xml:space="preserve">lay </w:t>
      </w:r>
      <w:r w:rsidR="005613F4">
        <w:t xml:space="preserve">and </w:t>
      </w:r>
      <w:r w:rsidR="005613F4">
        <w:rPr>
          <w:i/>
          <w:iCs/>
        </w:rPr>
        <w:t>lie</w:t>
      </w:r>
      <w:r w:rsidR="005B17D1">
        <w:t>.</w:t>
      </w:r>
    </w:p>
    <w:p w14:paraId="712F8B1A" w14:textId="47F84C5F" w:rsidR="005613F4" w:rsidRDefault="005613F4" w:rsidP="005C2E7F"/>
    <w:p w14:paraId="7EE8FC81" w14:textId="77777777" w:rsidR="005613F4" w:rsidRPr="00F26A72" w:rsidRDefault="005613F4" w:rsidP="005613F4">
      <w:r>
        <w:rPr>
          <w:b/>
        </w:rPr>
        <w:t xml:space="preserve">lay/lie: </w:t>
      </w:r>
      <w:r>
        <w:t xml:space="preserve">You lay down the book you’ve been reading, but you lie down when you go to bed. If the subject is acting on some other object, it’s “lay.” If the subject is lying down, then it’s “lie.” This distinction is often not made in informal speech, partly because in the past tense the words sound much more alike: “He lay down for a nap,” but “He laid down the law.” If the subject is already at rest, you might “let it lie.” If a helping verb is involved, you need the past participle forms. “Lie” becomes “lain” and “lay” becomes “laid”: “He had just </w:t>
      </w:r>
      <w:proofErr w:type="spellStart"/>
      <w:r>
        <w:t>lain</w:t>
      </w:r>
      <w:proofErr w:type="spellEnd"/>
      <w:r>
        <w:t xml:space="preserve"> down for a nap,” and “His daughter had laid the gerbil on his nose.”</w:t>
      </w:r>
    </w:p>
    <w:p w14:paraId="236D4DC1" w14:textId="77777777" w:rsidR="00317C9F" w:rsidRDefault="00317C9F" w:rsidP="00317C9F">
      <w:pPr>
        <w:jc w:val="center"/>
        <w:rPr>
          <w:b/>
          <w:i/>
          <w:u w:val="single"/>
        </w:rPr>
      </w:pPr>
    </w:p>
    <w:p w14:paraId="334C996A" w14:textId="1EDE78B9"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57CA0A3A" w14:textId="7CF735AC" w:rsidR="00CF170C" w:rsidRDefault="00CF170C" w:rsidP="00317C9F"/>
    <w:p w14:paraId="32D30930" w14:textId="023C7FED" w:rsidR="00CF170C" w:rsidRPr="00E318DD" w:rsidRDefault="00E318DD" w:rsidP="00CF170C">
      <w:pPr>
        <w:pStyle w:val="ListParagraph"/>
        <w:numPr>
          <w:ilvl w:val="0"/>
          <w:numId w:val="1"/>
        </w:numPr>
        <w:rPr>
          <w:b/>
          <w:bCs/>
        </w:rPr>
      </w:pPr>
      <w:r>
        <w:t>***, cooking barbecue on the grill, __________ *** tongs and picked up *** spatula.</w:t>
      </w:r>
    </w:p>
    <w:p w14:paraId="66046A88" w14:textId="77777777" w:rsidR="00E318DD" w:rsidRPr="00E318DD" w:rsidRDefault="00E318DD" w:rsidP="00E318DD">
      <w:pPr>
        <w:rPr>
          <w:b/>
          <w:bCs/>
        </w:rPr>
      </w:pPr>
    </w:p>
    <w:p w14:paraId="65301FB0" w14:textId="73F7AF30" w:rsidR="00E318DD" w:rsidRPr="00E318DD" w:rsidRDefault="00E318DD" w:rsidP="00CF170C">
      <w:pPr>
        <w:pStyle w:val="ListParagraph"/>
        <w:numPr>
          <w:ilvl w:val="0"/>
          <w:numId w:val="1"/>
        </w:numPr>
        <w:rPr>
          <w:b/>
          <w:bCs/>
        </w:rPr>
      </w:pPr>
      <w:r>
        <w:t>**** decided to __________ down and take a nap.</w:t>
      </w:r>
    </w:p>
    <w:p w14:paraId="6BB19638" w14:textId="77777777" w:rsidR="00E318DD" w:rsidRPr="00E318DD" w:rsidRDefault="00E318DD" w:rsidP="00E318DD">
      <w:pPr>
        <w:pStyle w:val="ListParagraph"/>
        <w:rPr>
          <w:b/>
          <w:bCs/>
        </w:rPr>
      </w:pPr>
    </w:p>
    <w:p w14:paraId="0008C671" w14:textId="5B233A77" w:rsidR="00E318DD" w:rsidRPr="00E318DD" w:rsidRDefault="00E318DD" w:rsidP="00CF170C">
      <w:pPr>
        <w:pStyle w:val="ListParagraph"/>
        <w:numPr>
          <w:ilvl w:val="0"/>
          <w:numId w:val="1"/>
        </w:numPr>
        <w:rPr>
          <w:b/>
          <w:bCs/>
        </w:rPr>
      </w:pPr>
      <w:r>
        <w:t>*** asked *** to __________ the bag of groceries on the kitchen counter.</w:t>
      </w:r>
    </w:p>
    <w:p w14:paraId="59CEFF87" w14:textId="77777777" w:rsidR="00E318DD" w:rsidRPr="00E318DD" w:rsidRDefault="00E318DD" w:rsidP="00E318DD">
      <w:pPr>
        <w:pStyle w:val="ListParagraph"/>
        <w:rPr>
          <w:b/>
          <w:bCs/>
        </w:rPr>
      </w:pPr>
    </w:p>
    <w:p w14:paraId="7186C20A" w14:textId="35FB0084" w:rsidR="00E318DD" w:rsidRPr="00E318DD" w:rsidRDefault="00E318DD" w:rsidP="00CF170C">
      <w:pPr>
        <w:pStyle w:val="ListParagraph"/>
        <w:numPr>
          <w:ilvl w:val="0"/>
          <w:numId w:val="1"/>
        </w:numPr>
        <w:rPr>
          <w:b/>
          <w:bCs/>
        </w:rPr>
      </w:pPr>
      <w:r>
        <w:rPr>
          <w:b/>
          <w:bCs/>
        </w:rPr>
        <w:t xml:space="preserve">*** </w:t>
      </w:r>
      <w:r>
        <w:t>__________ the hammer on the workbench.</w:t>
      </w:r>
    </w:p>
    <w:p w14:paraId="7D806B9D" w14:textId="77777777" w:rsidR="00E318DD" w:rsidRPr="00E318DD" w:rsidRDefault="00E318DD" w:rsidP="00E318DD">
      <w:pPr>
        <w:pStyle w:val="ListParagraph"/>
        <w:rPr>
          <w:b/>
          <w:bCs/>
        </w:rPr>
      </w:pPr>
    </w:p>
    <w:p w14:paraId="794F97D3" w14:textId="0BAA67C0" w:rsidR="00E318DD" w:rsidRPr="00E318DD" w:rsidRDefault="00E318DD" w:rsidP="00CF170C">
      <w:pPr>
        <w:pStyle w:val="ListParagraph"/>
        <w:numPr>
          <w:ilvl w:val="0"/>
          <w:numId w:val="1"/>
        </w:numPr>
        <w:rPr>
          <w:b/>
          <w:bCs/>
        </w:rPr>
      </w:pPr>
      <w:r>
        <w:t>The dog __________ down on its bed.</w:t>
      </w:r>
    </w:p>
    <w:p w14:paraId="7450AFF1" w14:textId="77777777" w:rsidR="00E318DD" w:rsidRPr="00E318DD" w:rsidRDefault="00E318DD" w:rsidP="00E318DD">
      <w:pPr>
        <w:pStyle w:val="ListParagraph"/>
        <w:rPr>
          <w:b/>
          <w:bCs/>
        </w:rPr>
      </w:pPr>
    </w:p>
    <w:p w14:paraId="235AFAB5" w14:textId="0C9E49A3" w:rsidR="00E318DD" w:rsidRPr="00E318DD" w:rsidRDefault="00E318DD" w:rsidP="00CF170C">
      <w:pPr>
        <w:pStyle w:val="ListParagraph"/>
        <w:numPr>
          <w:ilvl w:val="0"/>
          <w:numId w:val="1"/>
        </w:numPr>
        <w:rPr>
          <w:b/>
          <w:bCs/>
        </w:rPr>
      </w:pPr>
      <w:r>
        <w:t>After a day of work, *** enjoys nothing better than to __________ on the couch and binge-watch *** favorite shows.</w:t>
      </w:r>
    </w:p>
    <w:p w14:paraId="3493545B" w14:textId="77777777" w:rsidR="00E318DD" w:rsidRPr="00E318DD" w:rsidRDefault="00E318DD" w:rsidP="00E318DD">
      <w:pPr>
        <w:pStyle w:val="ListParagraph"/>
        <w:rPr>
          <w:b/>
          <w:bCs/>
        </w:rPr>
      </w:pPr>
    </w:p>
    <w:p w14:paraId="2F7B9F19" w14:textId="3A55F512" w:rsidR="00E318DD" w:rsidRPr="00E318DD" w:rsidRDefault="00E318DD" w:rsidP="00CF170C">
      <w:pPr>
        <w:pStyle w:val="ListParagraph"/>
        <w:numPr>
          <w:ilvl w:val="0"/>
          <w:numId w:val="1"/>
        </w:numPr>
        <w:rPr>
          <w:b/>
          <w:bCs/>
        </w:rPr>
      </w:pPr>
      <w:r>
        <w:t>The place to __________ your clothes is in your dresser drawer.</w:t>
      </w:r>
    </w:p>
    <w:p w14:paraId="4A2A3377" w14:textId="77777777" w:rsidR="00E318DD" w:rsidRPr="00E318DD" w:rsidRDefault="00E318DD" w:rsidP="00E318DD">
      <w:pPr>
        <w:pStyle w:val="ListParagraph"/>
        <w:rPr>
          <w:b/>
          <w:bCs/>
        </w:rPr>
      </w:pPr>
    </w:p>
    <w:p w14:paraId="0EA77B19" w14:textId="4E5F52C6" w:rsidR="00E318DD" w:rsidRPr="00E318DD" w:rsidRDefault="00E318DD" w:rsidP="00CF170C">
      <w:pPr>
        <w:pStyle w:val="ListParagraph"/>
        <w:numPr>
          <w:ilvl w:val="0"/>
          <w:numId w:val="1"/>
        </w:numPr>
        <w:rPr>
          <w:b/>
          <w:bCs/>
        </w:rPr>
      </w:pPr>
      <w:r>
        <w:rPr>
          <w:b/>
          <w:bCs/>
        </w:rPr>
        <w:t xml:space="preserve">*** </w:t>
      </w:r>
      <w:r>
        <w:t>__________ *** book on *** night table, then __________ down on *** bed.</w:t>
      </w:r>
    </w:p>
    <w:p w14:paraId="5F6B8DDC" w14:textId="77777777" w:rsidR="00E318DD" w:rsidRPr="00E318DD" w:rsidRDefault="00E318DD" w:rsidP="00E318DD">
      <w:pPr>
        <w:pStyle w:val="ListParagraph"/>
        <w:rPr>
          <w:b/>
          <w:bCs/>
        </w:rPr>
      </w:pPr>
    </w:p>
    <w:p w14:paraId="39F74DAC" w14:textId="1C0FDDC5" w:rsidR="00E318DD" w:rsidRPr="00E318DD" w:rsidRDefault="00E318DD" w:rsidP="00CF170C">
      <w:pPr>
        <w:pStyle w:val="ListParagraph"/>
        <w:numPr>
          <w:ilvl w:val="0"/>
          <w:numId w:val="1"/>
        </w:numPr>
        <w:rPr>
          <w:b/>
          <w:bCs/>
        </w:rPr>
      </w:pPr>
      <w:r>
        <w:t>*** __________ *** book bag on the floor when *** gets home from school.</w:t>
      </w:r>
    </w:p>
    <w:p w14:paraId="623EB1B9" w14:textId="77777777" w:rsidR="00E318DD" w:rsidRPr="00E318DD" w:rsidRDefault="00E318DD" w:rsidP="00E318DD">
      <w:pPr>
        <w:pStyle w:val="ListParagraph"/>
        <w:rPr>
          <w:b/>
          <w:bCs/>
        </w:rPr>
      </w:pPr>
    </w:p>
    <w:p w14:paraId="27BB948D" w14:textId="18A3E776" w:rsidR="00E318DD" w:rsidRPr="00CF170C" w:rsidRDefault="00E318DD" w:rsidP="00CF170C">
      <w:pPr>
        <w:pStyle w:val="ListParagraph"/>
        <w:numPr>
          <w:ilvl w:val="0"/>
          <w:numId w:val="1"/>
        </w:numPr>
        <w:rPr>
          <w:b/>
          <w:bCs/>
        </w:rPr>
      </w:pPr>
      <w:r>
        <w:t>Let’s __________ the table on the floor until we figure out where to put it.</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C9C3D22"/>
    <w:multiLevelType w:val="hybridMultilevel"/>
    <w:tmpl w:val="ACBC4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F69EF"/>
    <w:rsid w:val="00410E3E"/>
    <w:rsid w:val="00417132"/>
    <w:rsid w:val="0043076C"/>
    <w:rsid w:val="00480A51"/>
    <w:rsid w:val="005613F4"/>
    <w:rsid w:val="005A5A20"/>
    <w:rsid w:val="005B17D1"/>
    <w:rsid w:val="005C2E7F"/>
    <w:rsid w:val="006B45BA"/>
    <w:rsid w:val="006D1D72"/>
    <w:rsid w:val="00A40944"/>
    <w:rsid w:val="00CA39E1"/>
    <w:rsid w:val="00CF170C"/>
    <w:rsid w:val="00E318DD"/>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17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14</TotalTime>
  <Pages>1</Pages>
  <Words>317</Words>
  <Characters>1807</Characters>
  <Application>Microsoft Office Word</Application>
  <DocSecurity>0</DocSecurity>
  <Lines>15</Lines>
  <Paragraphs>4</Paragraphs>
  <ScaleCrop>false</ScaleCrop>
  <Company>Mark's Text Terminal</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2016-05-09T12:35:00Z</dcterms:created>
  <dcterms:modified xsi:type="dcterms:W3CDTF">2020-12-14T15:44:00Z</dcterms:modified>
</cp:coreProperties>
</file>