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292953C" w14:textId="77777777" w:rsidR="000D56E6" w:rsidRDefault="00E43157" w:rsidP="000D56E6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0D56E6">
        <w:rPr>
          <w:b/>
          <w:i/>
        </w:rPr>
        <w:t>Split Infinitive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0BD2BCE" w14:textId="6C2495C5" w:rsidR="000D56E6" w:rsidRPr="000D56E6" w:rsidRDefault="000D56E6" w:rsidP="000D56E6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5862B4">
        <w:rPr>
          <w:rFonts w:cs="Times New Roman"/>
          <w:b/>
          <w:bCs/>
        </w:rPr>
        <w:t xml:space="preserve">split infinitive </w:t>
      </w:r>
      <w:proofErr w:type="gramStart"/>
      <w:r w:rsidRPr="005862B4">
        <w:rPr>
          <w:rFonts w:cs="Times New Roman"/>
        </w:rPr>
        <w:t>An</w:t>
      </w:r>
      <w:proofErr w:type="gramEnd"/>
      <w:r w:rsidRPr="005862B4">
        <w:rPr>
          <w:rFonts w:cs="Times New Roman"/>
        </w:rPr>
        <w:t xml:space="preserve"> infinitive is the “to” form of a verb, as in “to play.” A split infinitive is a phrase in which </w:t>
      </w:r>
      <w:r w:rsidRPr="005862B4">
        <w:rPr>
          <w:rFonts w:cs="Times New Roman"/>
          <w:i/>
          <w:iCs/>
        </w:rPr>
        <w:t xml:space="preserve">to </w:t>
      </w:r>
      <w:r w:rsidRPr="005862B4">
        <w:rPr>
          <w:rFonts w:cs="Times New Roman"/>
        </w:rPr>
        <w:t xml:space="preserve">is separated from the verb. The sentence “I decided to quickly and directly go home” contains a split infinitive. Some people consider it poor style, or even incorrect style, to split an infinitive. 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0EC028BE" w:rsidR="00C96B37" w:rsidRPr="009C5E8B" w:rsidRDefault="009C5E8B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infinitive form of a verb?</w:t>
      </w:r>
    </w:p>
    <w:p w14:paraId="0365D00A" w14:textId="77777777" w:rsidR="009C5E8B" w:rsidRDefault="009C5E8B" w:rsidP="009C5E8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962B836" w14:textId="77777777" w:rsidR="009C5E8B" w:rsidRDefault="009C5E8B" w:rsidP="009C5E8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AA8670" w14:textId="77777777" w:rsidR="009C5E8B" w:rsidRDefault="009C5E8B" w:rsidP="009C5E8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207F32A" w14:textId="77777777" w:rsidR="009C5E8B" w:rsidRPr="009C5E8B" w:rsidRDefault="009C5E8B" w:rsidP="009C5E8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91822F" w14:textId="6C4D593B" w:rsidR="009C5E8B" w:rsidRPr="009C5E8B" w:rsidRDefault="009C5E8B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a </w:t>
      </w:r>
      <w:r>
        <w:rPr>
          <w:lang w:eastAsia="ja-JP"/>
        </w:rPr>
        <w:t>split infinitive?</w:t>
      </w:r>
    </w:p>
    <w:p w14:paraId="61E76D19" w14:textId="77777777" w:rsidR="009C5E8B" w:rsidRDefault="009C5E8B" w:rsidP="009C5E8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DDEF9CF" w14:textId="77777777" w:rsidR="009C5E8B" w:rsidRDefault="009C5E8B" w:rsidP="009C5E8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1DA2506" w14:textId="77777777" w:rsidR="009C5E8B" w:rsidRDefault="009C5E8B" w:rsidP="009C5E8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9BF14F9" w14:textId="77777777" w:rsidR="009C5E8B" w:rsidRPr="009C5E8B" w:rsidRDefault="009C5E8B" w:rsidP="009C5E8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7CD993A" w14:textId="0CEBA240" w:rsidR="009C5E8B" w:rsidRPr="009B35AA" w:rsidRDefault="009C5E8B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 some people consider a split infinitive?</w:t>
      </w:r>
    </w:p>
    <w:p w14:paraId="3A47E5F2" w14:textId="77777777" w:rsidR="009B35AA" w:rsidRDefault="009B35AA" w:rsidP="009B35AA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503484F" w14:textId="77777777" w:rsidR="009B35AA" w:rsidRDefault="009B35AA" w:rsidP="009B35AA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CB0A8F3" w14:textId="77777777" w:rsidR="009B35AA" w:rsidRDefault="009B35AA" w:rsidP="009B35AA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5B1393F" w14:textId="77777777" w:rsidR="009B35AA" w:rsidRDefault="009B35AA" w:rsidP="009B35AA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4AF7451" w14:textId="77777777" w:rsidR="009B35AA" w:rsidRDefault="009B35AA" w:rsidP="009B35AA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8FCD7F3" w14:textId="77777777" w:rsidR="009B35AA" w:rsidRDefault="009B35AA" w:rsidP="009B35AA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9BA8C99" w14:textId="77777777" w:rsidR="009B35AA" w:rsidRDefault="009B35AA" w:rsidP="009B35AA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25BB5E9" w14:textId="77777777" w:rsidR="009B35AA" w:rsidRDefault="009B35AA" w:rsidP="009B35A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35E62CB" w14:textId="77777777" w:rsidR="009B35AA" w:rsidRDefault="009B35AA" w:rsidP="009B35AA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Split Infinitive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700D399" w14:textId="77777777" w:rsidR="009B35AA" w:rsidRPr="000D56E6" w:rsidRDefault="009B35AA" w:rsidP="009B35AA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5862B4">
        <w:rPr>
          <w:rFonts w:cs="Times New Roman"/>
          <w:b/>
          <w:bCs/>
        </w:rPr>
        <w:t xml:space="preserve">split infinitive </w:t>
      </w:r>
      <w:proofErr w:type="gramStart"/>
      <w:r w:rsidRPr="005862B4">
        <w:rPr>
          <w:rFonts w:cs="Times New Roman"/>
        </w:rPr>
        <w:t>An</w:t>
      </w:r>
      <w:proofErr w:type="gramEnd"/>
      <w:r w:rsidRPr="005862B4">
        <w:rPr>
          <w:rFonts w:cs="Times New Roman"/>
        </w:rPr>
        <w:t xml:space="preserve"> infinitive is the “to” form of a verb, as in “to play.” A split infinitive is a phrase in which </w:t>
      </w:r>
      <w:r w:rsidRPr="005862B4">
        <w:rPr>
          <w:rFonts w:cs="Times New Roman"/>
          <w:i/>
          <w:iCs/>
        </w:rPr>
        <w:t xml:space="preserve">to </w:t>
      </w:r>
      <w:r w:rsidRPr="005862B4">
        <w:rPr>
          <w:rFonts w:cs="Times New Roman"/>
        </w:rPr>
        <w:t xml:space="preserve">is separated from the verb. The sentence “I decided to quickly and directly go home” contains a split infinitive. Some people consider it poor style, or even incorrect style, to split an infinitive. </w:t>
      </w:r>
    </w:p>
    <w:p w14:paraId="05C263DC" w14:textId="77777777" w:rsidR="009B35AA" w:rsidRDefault="009B35AA" w:rsidP="009B35AA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0D7DA925" w14:textId="77777777" w:rsidR="009B35AA" w:rsidRPr="009C5E8B" w:rsidRDefault="009B35AA" w:rsidP="009B35A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infinitive form of a verb?</w:t>
      </w:r>
    </w:p>
    <w:p w14:paraId="28CEA917" w14:textId="77777777" w:rsidR="009B35AA" w:rsidRDefault="009B35AA" w:rsidP="009B35A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B39971F" w14:textId="77777777" w:rsidR="009B35AA" w:rsidRDefault="009B35AA" w:rsidP="009B35A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B6749D8" w14:textId="77777777" w:rsidR="009B35AA" w:rsidRDefault="009B35AA" w:rsidP="009B35A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88A52F" w14:textId="77777777" w:rsidR="009B35AA" w:rsidRPr="009C5E8B" w:rsidRDefault="009B35AA" w:rsidP="009B35A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935BB03" w14:textId="77777777" w:rsidR="009B35AA" w:rsidRPr="009C5E8B" w:rsidRDefault="009B35AA" w:rsidP="009B35A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split infinitive?</w:t>
      </w:r>
    </w:p>
    <w:p w14:paraId="7D54521B" w14:textId="77777777" w:rsidR="009B35AA" w:rsidRDefault="009B35AA" w:rsidP="009B35A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DEC4DB" w14:textId="77777777" w:rsidR="009B35AA" w:rsidRDefault="009B35AA" w:rsidP="009B35A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B32C060" w14:textId="77777777" w:rsidR="009B35AA" w:rsidRDefault="009B35AA" w:rsidP="009B35A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50B1344" w14:textId="77777777" w:rsidR="009B35AA" w:rsidRPr="009C5E8B" w:rsidRDefault="009B35AA" w:rsidP="009B35A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4EF033A" w14:textId="77777777" w:rsidR="009B35AA" w:rsidRPr="00C96B37" w:rsidRDefault="009B35AA" w:rsidP="009B35A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 some people consider a split infinitive?</w:t>
      </w:r>
    </w:p>
    <w:p w14:paraId="3446FCC4" w14:textId="77777777" w:rsidR="009B35AA" w:rsidRPr="009B35AA" w:rsidRDefault="009B35AA" w:rsidP="009B35A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9B35AA" w:rsidRPr="009B35AA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567A70"/>
    <w:multiLevelType w:val="hybridMultilevel"/>
    <w:tmpl w:val="F47E2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66270">
    <w:abstractNumId w:val="0"/>
  </w:num>
  <w:num w:numId="2" w16cid:durableId="17058685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0D56E6"/>
    <w:rsid w:val="00201033"/>
    <w:rsid w:val="00250AC9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9B35AA"/>
    <w:rsid w:val="009C5E8B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87583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  <w:style w:type="paragraph" w:styleId="NormalWeb">
    <w:name w:val="Normal (Web)"/>
    <w:basedOn w:val="Normal"/>
    <w:uiPriority w:val="99"/>
    <w:semiHidden/>
    <w:unhideWhenUsed/>
    <w:rsid w:val="000D56E6"/>
    <w:pPr>
      <w:spacing w:before="100" w:beforeAutospacing="1" w:after="100" w:afterAutospacing="1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4</TotalTime>
  <Pages>1</Pages>
  <Words>256</Words>
  <Characters>1464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5</cp:revision>
  <dcterms:created xsi:type="dcterms:W3CDTF">2022-01-06T16:02:00Z</dcterms:created>
  <dcterms:modified xsi:type="dcterms:W3CDTF">2023-08-28T15:13:00Z</dcterms:modified>
</cp:coreProperties>
</file>